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D63AC" w14:textId="12FD32A0" w:rsidR="008D2AB8" w:rsidRPr="00980C9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b w:val="0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 xml:space="preserve">Załącznik nr </w:t>
      </w:r>
      <w:r w:rsidR="00012286" w:rsidRPr="00980C98">
        <w:rPr>
          <w:rFonts w:ascii="Verdana" w:hAnsi="Verdana"/>
          <w:sz w:val="18"/>
          <w:szCs w:val="18"/>
        </w:rPr>
        <w:t>1</w:t>
      </w:r>
    </w:p>
    <w:p w14:paraId="4F859B25" w14:textId="77777777" w:rsidR="008D2AB8" w:rsidRPr="00980C9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39DB63A" w14:textId="77777777" w:rsidR="008D2AB8" w:rsidRPr="00980C9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FORMULARZ OFERTY</w:t>
      </w:r>
    </w:p>
    <w:p w14:paraId="6464BC77" w14:textId="77777777" w:rsidR="008D2AB8" w:rsidRPr="00980C9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1696295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2F7BA8E" w14:textId="77777777" w:rsidR="00551FB7" w:rsidRPr="00980C98" w:rsidRDefault="00551FB7" w:rsidP="00551FB7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4BCBDEA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7CE9C29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</w:p>
    <w:p w14:paraId="7C49CF25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80C98">
        <w:rPr>
          <w:rFonts w:ascii="Verdana" w:hAnsi="Verdana"/>
          <w:sz w:val="18"/>
          <w:szCs w:val="18"/>
          <w:lang w:val="de-DE"/>
        </w:rPr>
        <w:t>TEL.</w:t>
      </w: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369CC11E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80C98">
        <w:rPr>
          <w:rFonts w:ascii="Verdana" w:hAnsi="Verdana"/>
          <w:sz w:val="18"/>
          <w:szCs w:val="18"/>
          <w:lang w:val="de-DE"/>
        </w:rPr>
        <w:t xml:space="preserve">FAX </w:t>
      </w: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36A96D59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980C9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CD4B3D2" w14:textId="77777777" w:rsidR="00551FB7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80C98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2AE3311A" w14:textId="27033384" w:rsidR="008D2AB8" w:rsidRPr="00980C98" w:rsidRDefault="00551FB7" w:rsidP="00551FB7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8DF7B80" w14:textId="77777777" w:rsidR="008D2AB8" w:rsidRPr="00980C9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Do: Nazwa i siedziba Zamawiającego:</w:t>
      </w:r>
    </w:p>
    <w:p w14:paraId="6091BB29" w14:textId="77777777" w:rsidR="00F72BAE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Akademia Górniczo - Hutnicza</w:t>
      </w:r>
    </w:p>
    <w:p w14:paraId="51C5EFAE" w14:textId="77777777" w:rsidR="00F72BAE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im. Stanisława Staszica w Krakowie</w:t>
      </w:r>
    </w:p>
    <w:p w14:paraId="3188D39C" w14:textId="77777777" w:rsidR="008D2AB8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Dział Zamówień Publicznych</w:t>
      </w:r>
      <w:r w:rsidR="008D2AB8" w:rsidRPr="00980C98">
        <w:rPr>
          <w:rFonts w:ascii="Verdana" w:hAnsi="Verdana"/>
          <w:b/>
          <w:sz w:val="18"/>
          <w:szCs w:val="18"/>
        </w:rPr>
        <w:t xml:space="preserve">  </w:t>
      </w:r>
    </w:p>
    <w:p w14:paraId="692AC2A3" w14:textId="77777777" w:rsidR="008D2AB8" w:rsidRPr="00980C98" w:rsidRDefault="00F72BAE" w:rsidP="008D2AB8">
      <w:pPr>
        <w:ind w:right="-110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Al. Mickiewicza</w:t>
      </w:r>
      <w:r w:rsidR="008D2AB8" w:rsidRPr="00980C98">
        <w:rPr>
          <w:rFonts w:ascii="Verdana" w:hAnsi="Verdana"/>
          <w:b/>
          <w:sz w:val="18"/>
          <w:szCs w:val="18"/>
        </w:rPr>
        <w:t xml:space="preserve"> </w:t>
      </w:r>
      <w:r w:rsidRPr="00980C98">
        <w:rPr>
          <w:rFonts w:ascii="Verdana" w:hAnsi="Verdana"/>
          <w:b/>
          <w:sz w:val="18"/>
          <w:szCs w:val="18"/>
        </w:rPr>
        <w:t>30</w:t>
      </w:r>
      <w:r w:rsidR="008D2AB8" w:rsidRPr="00980C98">
        <w:rPr>
          <w:rFonts w:ascii="Verdana" w:hAnsi="Verdana"/>
          <w:b/>
          <w:sz w:val="18"/>
          <w:szCs w:val="18"/>
        </w:rPr>
        <w:t xml:space="preserve"> </w:t>
      </w:r>
    </w:p>
    <w:p w14:paraId="2879E58C" w14:textId="77777777" w:rsidR="008D2AB8" w:rsidRPr="00980C98" w:rsidRDefault="00F72BAE" w:rsidP="008D2AB8">
      <w:pPr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30-059</w:t>
      </w:r>
      <w:r w:rsidR="008D2AB8" w:rsidRPr="00980C98">
        <w:rPr>
          <w:rFonts w:ascii="Verdana" w:hAnsi="Verdana"/>
          <w:b/>
          <w:sz w:val="18"/>
          <w:szCs w:val="18"/>
        </w:rPr>
        <w:t xml:space="preserve"> </w:t>
      </w:r>
      <w:r w:rsidRPr="00980C98">
        <w:rPr>
          <w:rFonts w:ascii="Verdana" w:hAnsi="Verdana"/>
          <w:b/>
          <w:sz w:val="18"/>
          <w:szCs w:val="18"/>
        </w:rPr>
        <w:t>Kraków</w:t>
      </w:r>
      <w:r w:rsidR="008D2AB8" w:rsidRPr="00980C98">
        <w:rPr>
          <w:rFonts w:ascii="Verdana" w:hAnsi="Verdana"/>
          <w:b/>
          <w:sz w:val="18"/>
          <w:szCs w:val="18"/>
        </w:rPr>
        <w:t xml:space="preserve">,  </w:t>
      </w:r>
    </w:p>
    <w:p w14:paraId="6767E8C6" w14:textId="77777777" w:rsidR="008D2AB8" w:rsidRPr="00980C9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859E79F" w14:textId="0BD13095" w:rsidR="008D2AB8" w:rsidRPr="00980C9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1711E" w:rsidRPr="00980C98">
        <w:rPr>
          <w:rFonts w:ascii="Verdana" w:hAnsi="Verdana"/>
          <w:b/>
          <w:sz w:val="18"/>
          <w:szCs w:val="18"/>
        </w:rPr>
        <w:t xml:space="preserve">Prenumerata czasopism zagranicznych w wersji drukowanej i elektronicznej na </w:t>
      </w:r>
      <w:r w:rsidR="000A4503">
        <w:rPr>
          <w:rFonts w:ascii="Verdana" w:hAnsi="Verdana"/>
          <w:b/>
          <w:sz w:val="18"/>
          <w:szCs w:val="18"/>
        </w:rPr>
        <w:t>2026</w:t>
      </w:r>
      <w:r w:rsidR="0001711E" w:rsidRPr="00980C98">
        <w:rPr>
          <w:rFonts w:ascii="Verdana" w:hAnsi="Verdana"/>
          <w:b/>
          <w:sz w:val="18"/>
          <w:szCs w:val="18"/>
        </w:rPr>
        <w:t xml:space="preserve"> rok</w:t>
      </w:r>
      <w:r w:rsidR="00C810D8" w:rsidRPr="00980C98">
        <w:rPr>
          <w:rFonts w:ascii="Verdana" w:hAnsi="Verdana"/>
          <w:b/>
          <w:sz w:val="18"/>
          <w:szCs w:val="18"/>
        </w:rPr>
        <w:t xml:space="preserve"> </w:t>
      </w:r>
      <w:r w:rsidR="0001711E" w:rsidRPr="00980C98">
        <w:rPr>
          <w:rFonts w:ascii="Verdana" w:hAnsi="Verdana"/>
          <w:b/>
          <w:sz w:val="18"/>
          <w:szCs w:val="18"/>
        </w:rPr>
        <w:t>dla B</w:t>
      </w:r>
      <w:r w:rsidR="003F3D48" w:rsidRPr="00980C98">
        <w:rPr>
          <w:rFonts w:ascii="Verdana" w:hAnsi="Verdana"/>
          <w:b/>
          <w:sz w:val="18"/>
          <w:szCs w:val="18"/>
        </w:rPr>
        <w:t>iblioteki Głównej</w:t>
      </w:r>
      <w:r w:rsidR="0001711E" w:rsidRPr="00980C98">
        <w:rPr>
          <w:rFonts w:ascii="Verdana" w:hAnsi="Verdana"/>
          <w:b/>
          <w:sz w:val="18"/>
          <w:szCs w:val="18"/>
        </w:rPr>
        <w:t xml:space="preserve"> </w:t>
      </w:r>
      <w:r w:rsidR="000A4503">
        <w:rPr>
          <w:rFonts w:ascii="Verdana" w:hAnsi="Verdana"/>
          <w:b/>
          <w:sz w:val="18"/>
          <w:szCs w:val="18"/>
        </w:rPr>
        <w:t>–</w:t>
      </w:r>
      <w:r w:rsidR="0001711E" w:rsidRPr="00980C98">
        <w:rPr>
          <w:rFonts w:ascii="Verdana" w:hAnsi="Verdana"/>
          <w:b/>
          <w:sz w:val="18"/>
          <w:szCs w:val="18"/>
        </w:rPr>
        <w:t xml:space="preserve"> </w:t>
      </w:r>
      <w:r w:rsidR="000A4503">
        <w:rPr>
          <w:rFonts w:ascii="Verdana" w:hAnsi="Verdana"/>
          <w:b/>
          <w:sz w:val="18"/>
          <w:szCs w:val="18"/>
        </w:rPr>
        <w:t>KC-</w:t>
      </w:r>
      <w:r w:rsidR="00980C98" w:rsidRPr="00980C98">
        <w:rPr>
          <w:rFonts w:ascii="Verdana" w:hAnsi="Verdana"/>
          <w:b/>
          <w:sz w:val="18"/>
          <w:szCs w:val="18"/>
        </w:rPr>
        <w:t>DE</w:t>
      </w:r>
      <w:r w:rsidR="0001711E" w:rsidRPr="00980C98">
        <w:rPr>
          <w:rFonts w:ascii="Verdana" w:hAnsi="Verdana"/>
          <w:b/>
          <w:sz w:val="18"/>
          <w:szCs w:val="18"/>
        </w:rPr>
        <w:t>-zp.272-</w:t>
      </w:r>
      <w:r w:rsidR="000A4503">
        <w:rPr>
          <w:rFonts w:ascii="Verdana" w:hAnsi="Verdana"/>
          <w:b/>
          <w:sz w:val="18"/>
          <w:szCs w:val="18"/>
        </w:rPr>
        <w:t>751</w:t>
      </w:r>
      <w:r w:rsidR="0001711E" w:rsidRPr="00980C98">
        <w:rPr>
          <w:rFonts w:ascii="Verdana" w:hAnsi="Verdana"/>
          <w:b/>
          <w:sz w:val="18"/>
          <w:szCs w:val="18"/>
        </w:rPr>
        <w:t>/2</w:t>
      </w:r>
      <w:r w:rsidR="000A4503">
        <w:rPr>
          <w:rFonts w:ascii="Verdana" w:hAnsi="Verdana"/>
          <w:b/>
          <w:sz w:val="18"/>
          <w:szCs w:val="18"/>
        </w:rPr>
        <w:t>5</w:t>
      </w:r>
      <w:r w:rsidRPr="00980C98">
        <w:rPr>
          <w:rFonts w:ascii="Verdana" w:hAnsi="Verdana"/>
          <w:b/>
          <w:sz w:val="18"/>
          <w:szCs w:val="18"/>
        </w:rPr>
        <w:t xml:space="preserve">, </w:t>
      </w:r>
      <w:r w:rsidRPr="00980C98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4C17839F" w14:textId="5C24834F" w:rsidR="008D2AB8" w:rsidRPr="00980C9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C83724A" w14:textId="51444CE1" w:rsidR="00A0695B" w:rsidRPr="00980C98" w:rsidRDefault="00A0695B" w:rsidP="00A0695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color w:val="FF0000"/>
          <w:sz w:val="18"/>
          <w:szCs w:val="18"/>
        </w:rPr>
        <w:t xml:space="preserve">Cena netto: ........................................................................... PLN </w:t>
      </w:r>
      <w:r w:rsidRPr="00980C98">
        <w:rPr>
          <w:rFonts w:ascii="Verdana" w:hAnsi="Verdana"/>
          <w:color w:val="FF0000"/>
          <w:sz w:val="18"/>
          <w:szCs w:val="18"/>
        </w:rPr>
        <w:t>(cen</w:t>
      </w:r>
      <w:r w:rsidR="006737F1" w:rsidRPr="00980C98">
        <w:rPr>
          <w:rFonts w:ascii="Verdana" w:hAnsi="Verdana"/>
          <w:color w:val="FF0000"/>
          <w:sz w:val="18"/>
          <w:szCs w:val="18"/>
        </w:rPr>
        <w:t>ę</w:t>
      </w:r>
      <w:r w:rsidRPr="00980C98">
        <w:rPr>
          <w:rFonts w:ascii="Verdana" w:hAnsi="Verdana"/>
          <w:color w:val="FF0000"/>
          <w:sz w:val="18"/>
          <w:szCs w:val="18"/>
        </w:rPr>
        <w:t xml:space="preserve"> netto </w:t>
      </w:r>
      <w:r w:rsidR="006737F1" w:rsidRPr="00980C98">
        <w:rPr>
          <w:rFonts w:ascii="Verdana" w:hAnsi="Verdana"/>
          <w:color w:val="FF0000"/>
          <w:sz w:val="18"/>
          <w:szCs w:val="18"/>
        </w:rPr>
        <w:t xml:space="preserve">uzupełnia </w:t>
      </w:r>
      <w:r w:rsidRPr="00980C98">
        <w:rPr>
          <w:rFonts w:ascii="Verdana" w:hAnsi="Verdana"/>
          <w:color w:val="FF0000"/>
          <w:sz w:val="18"/>
          <w:szCs w:val="18"/>
        </w:rPr>
        <w:t xml:space="preserve">wyłącznie </w:t>
      </w:r>
      <w:r w:rsidR="00382B6F" w:rsidRPr="00980C98">
        <w:rPr>
          <w:rFonts w:ascii="Verdana" w:hAnsi="Verdana"/>
          <w:color w:val="FF0000"/>
          <w:sz w:val="18"/>
          <w:szCs w:val="18"/>
        </w:rPr>
        <w:t>Wykonawca</w:t>
      </w:r>
      <w:r w:rsidRPr="00980C98">
        <w:rPr>
          <w:rFonts w:ascii="Verdana" w:hAnsi="Verdana"/>
          <w:color w:val="FF0000"/>
          <w:sz w:val="18"/>
          <w:szCs w:val="18"/>
        </w:rPr>
        <w:t xml:space="preserve"> zagraniczn</w:t>
      </w:r>
      <w:r w:rsidR="006737F1" w:rsidRPr="00980C98">
        <w:rPr>
          <w:rFonts w:ascii="Verdana" w:hAnsi="Verdana"/>
          <w:color w:val="FF0000"/>
          <w:sz w:val="18"/>
          <w:szCs w:val="18"/>
        </w:rPr>
        <w:t>y</w:t>
      </w:r>
      <w:r w:rsidRPr="00980C98">
        <w:rPr>
          <w:rFonts w:ascii="Verdana" w:hAnsi="Verdana"/>
          <w:color w:val="FF0000"/>
          <w:sz w:val="18"/>
          <w:szCs w:val="18"/>
        </w:rPr>
        <w:t xml:space="preserve"> )</w:t>
      </w:r>
      <w:r w:rsidR="00F10BB4">
        <w:rPr>
          <w:rFonts w:ascii="Verdana" w:hAnsi="Verdana"/>
          <w:color w:val="FF0000"/>
          <w:sz w:val="18"/>
          <w:szCs w:val="18"/>
        </w:rPr>
        <w:t>*</w:t>
      </w:r>
    </w:p>
    <w:p w14:paraId="7FCE6847" w14:textId="77777777" w:rsidR="00A0695B" w:rsidRPr="00980C98" w:rsidRDefault="00A0695B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09B6F9" w14:textId="20175D89" w:rsidR="008260F3" w:rsidRPr="00980C98" w:rsidRDefault="008260F3" w:rsidP="008260F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>Cena brutto: .........................................................................</w:t>
      </w:r>
      <w:r w:rsidR="00551FB7" w:rsidRPr="00980C98">
        <w:rPr>
          <w:rFonts w:ascii="Verdana" w:hAnsi="Verdana"/>
          <w:b/>
          <w:sz w:val="18"/>
          <w:szCs w:val="18"/>
        </w:rPr>
        <w:t xml:space="preserve"> </w:t>
      </w:r>
      <w:r w:rsidRPr="00980C98">
        <w:rPr>
          <w:rFonts w:ascii="Verdana" w:hAnsi="Verdana"/>
          <w:b/>
          <w:sz w:val="18"/>
          <w:szCs w:val="18"/>
        </w:rPr>
        <w:t>PLN</w:t>
      </w:r>
    </w:p>
    <w:p w14:paraId="29BD46A6" w14:textId="7FAAEB9C" w:rsidR="008260F3" w:rsidRPr="00980C98" w:rsidRDefault="008260F3" w:rsidP="000A4503">
      <w:pPr>
        <w:widowControl w:val="0"/>
        <w:spacing w:line="264" w:lineRule="auto"/>
        <w:ind w:right="1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Słownie brutto:</w:t>
      </w:r>
      <w:r w:rsidR="00551FB7" w:rsidRPr="00980C98">
        <w:rPr>
          <w:rFonts w:ascii="Verdana" w:hAnsi="Verdana"/>
          <w:sz w:val="18"/>
          <w:szCs w:val="18"/>
        </w:rPr>
        <w:t xml:space="preserve"> </w:t>
      </w:r>
      <w:r w:rsidRPr="00980C9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</w:t>
      </w:r>
    </w:p>
    <w:p w14:paraId="5D4C2020" w14:textId="5164CBB2" w:rsidR="008260F3" w:rsidRPr="00980C98" w:rsidRDefault="008260F3" w:rsidP="008260F3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 xml:space="preserve">Powyższa cena zawiera </w:t>
      </w:r>
      <w:r w:rsidR="00BA284C" w:rsidRPr="00980C98">
        <w:rPr>
          <w:rFonts w:ascii="Verdana" w:hAnsi="Verdana"/>
          <w:b/>
          <w:sz w:val="18"/>
          <w:szCs w:val="18"/>
        </w:rPr>
        <w:t xml:space="preserve">właściwe stawki </w:t>
      </w:r>
      <w:r w:rsidRPr="00980C98">
        <w:rPr>
          <w:rFonts w:ascii="Verdana" w:hAnsi="Verdana"/>
          <w:b/>
          <w:sz w:val="18"/>
          <w:szCs w:val="18"/>
        </w:rPr>
        <w:t>podatk</w:t>
      </w:r>
      <w:r w:rsidR="00BA284C" w:rsidRPr="00980C98">
        <w:rPr>
          <w:rFonts w:ascii="Verdana" w:hAnsi="Verdana"/>
          <w:b/>
          <w:sz w:val="18"/>
          <w:szCs w:val="18"/>
        </w:rPr>
        <w:t>u</w:t>
      </w:r>
      <w:r w:rsidRPr="00980C98">
        <w:rPr>
          <w:rFonts w:ascii="Verdana" w:hAnsi="Verdana"/>
          <w:b/>
          <w:sz w:val="18"/>
          <w:szCs w:val="18"/>
        </w:rPr>
        <w:t xml:space="preserve"> VAT</w:t>
      </w:r>
      <w:r w:rsidR="006F7211">
        <w:rPr>
          <w:rFonts w:ascii="Verdana" w:hAnsi="Verdana"/>
          <w:b/>
          <w:sz w:val="18"/>
          <w:szCs w:val="18"/>
        </w:rPr>
        <w:t>.</w:t>
      </w:r>
    </w:p>
    <w:p w14:paraId="4C7952F3" w14:textId="0ECAD83E" w:rsidR="008260F3" w:rsidRPr="00980C98" w:rsidRDefault="008260F3" w:rsidP="008260F3">
      <w:pPr>
        <w:widowControl w:val="0"/>
        <w:spacing w:before="120" w:line="360" w:lineRule="auto"/>
        <w:rPr>
          <w:rFonts w:ascii="Verdana" w:hAnsi="Verdana"/>
          <w:b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 xml:space="preserve">Termin realizacji umowy: od </w:t>
      </w:r>
      <w:r w:rsidR="00980C98" w:rsidRPr="00980C98">
        <w:rPr>
          <w:rFonts w:ascii="Verdana" w:hAnsi="Verdana"/>
          <w:b/>
          <w:sz w:val="18"/>
          <w:szCs w:val="18"/>
        </w:rPr>
        <w:t>daty podpisania umowy</w:t>
      </w:r>
      <w:r w:rsidRPr="00980C98">
        <w:rPr>
          <w:rFonts w:ascii="Verdana" w:hAnsi="Verdana"/>
          <w:b/>
          <w:sz w:val="18"/>
          <w:szCs w:val="18"/>
        </w:rPr>
        <w:t xml:space="preserve"> do 31.12.202</w:t>
      </w:r>
      <w:r w:rsidR="00830AAA">
        <w:rPr>
          <w:rFonts w:ascii="Verdana" w:hAnsi="Verdana"/>
          <w:b/>
          <w:sz w:val="18"/>
          <w:szCs w:val="18"/>
        </w:rPr>
        <w:t>6</w:t>
      </w:r>
      <w:r w:rsidRPr="00980C98">
        <w:rPr>
          <w:rFonts w:ascii="Verdana" w:hAnsi="Verdana"/>
          <w:b/>
          <w:sz w:val="18"/>
          <w:szCs w:val="18"/>
        </w:rPr>
        <w:t xml:space="preserve"> r.</w:t>
      </w:r>
    </w:p>
    <w:p w14:paraId="6570209F" w14:textId="7263A638" w:rsidR="008260F3" w:rsidRPr="00980C98" w:rsidRDefault="008260F3" w:rsidP="008260F3">
      <w:pPr>
        <w:widowControl w:val="0"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</w:rPr>
        <w:t xml:space="preserve">Termin dostawy brakujących czasopism oraz wymiany wadliwych egzemplarzy na wolne od wad w wyniku uznania reklamacji: </w:t>
      </w:r>
      <w:r w:rsidRPr="00980C98">
        <w:rPr>
          <w:rFonts w:ascii="Verdana" w:hAnsi="Verdana"/>
          <w:b/>
          <w:bCs/>
          <w:sz w:val="18"/>
          <w:szCs w:val="18"/>
        </w:rPr>
        <w:t>………</w:t>
      </w:r>
      <w:r w:rsidR="00F306CF" w:rsidRPr="00980C98">
        <w:rPr>
          <w:rFonts w:ascii="Verdana" w:hAnsi="Verdana"/>
          <w:b/>
          <w:bCs/>
          <w:sz w:val="18"/>
          <w:szCs w:val="18"/>
        </w:rPr>
        <w:t xml:space="preserve"> dni roboczyc</w:t>
      </w:r>
      <w:r w:rsidR="00F306CF" w:rsidRPr="00F10BB4">
        <w:rPr>
          <w:rFonts w:ascii="Verdana" w:hAnsi="Verdana"/>
          <w:b/>
          <w:bCs/>
          <w:sz w:val="18"/>
          <w:szCs w:val="18"/>
        </w:rPr>
        <w:t>h</w:t>
      </w:r>
      <w:r w:rsidRPr="00F10BB4">
        <w:rPr>
          <w:rFonts w:ascii="Verdana" w:hAnsi="Verdana"/>
          <w:b/>
          <w:bCs/>
          <w:sz w:val="18"/>
          <w:szCs w:val="18"/>
        </w:rPr>
        <w:t xml:space="preserve"> </w:t>
      </w:r>
      <w:r w:rsidR="00C71363" w:rsidRPr="00F10BB4">
        <w:rPr>
          <w:rFonts w:eastAsia="Calibri"/>
          <w:b/>
          <w:bCs/>
          <w:sz w:val="22"/>
          <w:szCs w:val="22"/>
          <w:lang w:eastAsia="en-US"/>
        </w:rPr>
        <w:t xml:space="preserve">od dnia złożenia oświadczenia o uznaniu reklamacji </w:t>
      </w:r>
      <w:r w:rsidRPr="00F10BB4">
        <w:rPr>
          <w:rFonts w:ascii="Verdana" w:hAnsi="Verdana"/>
          <w:color w:val="FF0000"/>
          <w:sz w:val="18"/>
          <w:szCs w:val="18"/>
        </w:rPr>
        <w:t>(kryterium oceny ofert)</w:t>
      </w:r>
    </w:p>
    <w:p w14:paraId="20C1ED69" w14:textId="77777777" w:rsidR="0031587E" w:rsidRDefault="0031587E" w:rsidP="008260F3">
      <w:pPr>
        <w:jc w:val="both"/>
        <w:rPr>
          <w:rFonts w:ascii="Verdana" w:hAnsi="Verdana"/>
          <w:b/>
          <w:sz w:val="18"/>
          <w:szCs w:val="18"/>
        </w:rPr>
      </w:pPr>
    </w:p>
    <w:p w14:paraId="15C05446" w14:textId="30289AA8" w:rsidR="008260F3" w:rsidRPr="00980C98" w:rsidRDefault="00F10BB4" w:rsidP="008260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</w:t>
      </w:r>
      <w:r w:rsidR="008260F3" w:rsidRPr="00980C98">
        <w:rPr>
          <w:rFonts w:ascii="Verdana" w:hAnsi="Verdana"/>
          <w:sz w:val="18"/>
          <w:szCs w:val="18"/>
        </w:rPr>
        <w:t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porównania ofert Zamawiający doliczy na etapie oceny ofert należn</w:t>
      </w:r>
      <w:r w:rsidR="003F3D48" w:rsidRPr="00980C98">
        <w:rPr>
          <w:rFonts w:ascii="Verdana" w:hAnsi="Verdana"/>
          <w:sz w:val="18"/>
          <w:szCs w:val="18"/>
        </w:rPr>
        <w:t>y</w:t>
      </w:r>
      <w:r w:rsidR="008260F3" w:rsidRPr="00980C98">
        <w:rPr>
          <w:rFonts w:ascii="Verdana" w:hAnsi="Verdana"/>
          <w:sz w:val="18"/>
          <w:szCs w:val="18"/>
        </w:rPr>
        <w:t xml:space="preserve"> podat</w:t>
      </w:r>
      <w:r w:rsidR="003F3D48" w:rsidRPr="00980C98">
        <w:rPr>
          <w:rFonts w:ascii="Verdana" w:hAnsi="Verdana"/>
          <w:sz w:val="18"/>
          <w:szCs w:val="18"/>
        </w:rPr>
        <w:t>ek</w:t>
      </w:r>
      <w:r w:rsidR="008260F3" w:rsidRPr="00980C98">
        <w:rPr>
          <w:rFonts w:ascii="Verdana" w:hAnsi="Verdana"/>
          <w:sz w:val="18"/>
          <w:szCs w:val="18"/>
        </w:rPr>
        <w:t xml:space="preserve"> VAT. Umowa zostanie podpisana na kwotę netto, podatek VAT Zamawiający odprowadzi we własnym zakresie.</w:t>
      </w:r>
    </w:p>
    <w:p w14:paraId="0E6DB356" w14:textId="77777777" w:rsidR="008260F3" w:rsidRPr="00980C98" w:rsidRDefault="008260F3" w:rsidP="008260F3">
      <w:pPr>
        <w:ind w:left="142" w:hanging="142"/>
        <w:jc w:val="both"/>
        <w:rPr>
          <w:rFonts w:ascii="Verdana" w:hAnsi="Verdana"/>
          <w:b/>
          <w:color w:val="92D050"/>
          <w:sz w:val="18"/>
          <w:szCs w:val="18"/>
          <w:highlight w:val="yellow"/>
        </w:rPr>
      </w:pPr>
    </w:p>
    <w:p w14:paraId="1D048B1F" w14:textId="11804140" w:rsidR="00A64496" w:rsidRPr="00980C98" w:rsidRDefault="00A64496" w:rsidP="00551FB7">
      <w:pPr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980C9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80C98">
        <w:rPr>
          <w:rFonts w:ascii="Verdana" w:hAnsi="Verdana"/>
          <w:b/>
          <w:sz w:val="18"/>
          <w:szCs w:val="18"/>
        </w:rPr>
        <w:t xml:space="preserve"> TAK/NIE</w:t>
      </w:r>
    </w:p>
    <w:p w14:paraId="02473A4A" w14:textId="2654C489" w:rsidR="00FE545C" w:rsidRPr="00980C98" w:rsidRDefault="00FE545C" w:rsidP="00551FB7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87B9280" w14:textId="77777777" w:rsidR="00612A0F" w:rsidRPr="00980C98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80C9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7B023CC" w14:textId="51E6E071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80C98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980C9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68860F5" w14:textId="587369E9" w:rsidR="00F10BB4" w:rsidRPr="00F10BB4" w:rsidRDefault="00F10BB4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10BB4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</w:t>
      </w:r>
      <w:r w:rsidRPr="00F10BB4">
        <w:rPr>
          <w:rFonts w:ascii="Verdana" w:hAnsi="Verdana"/>
          <w:b/>
          <w:bCs/>
          <w:sz w:val="18"/>
          <w:szCs w:val="18"/>
          <w:lang w:eastAsia="zh-CN"/>
        </w:rPr>
        <w:t>posiadamy elektroniczny system online obsługujący prenumeratę i przyjmujący reklamacje.</w:t>
      </w:r>
    </w:p>
    <w:p w14:paraId="4C9C8EB5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1B8EB2" w14:textId="77777777" w:rsidR="00612A0F" w:rsidRPr="00980C98" w:rsidRDefault="00612A0F" w:rsidP="00612A0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80C9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3E0D72" w14:textId="77777777" w:rsidR="00612A0F" w:rsidRPr="00980C98" w:rsidRDefault="00612A0F" w:rsidP="00612A0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80C9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68C89" w14:textId="77777777" w:rsidR="00612A0F" w:rsidRPr="00980C98" w:rsidRDefault="00612A0F" w:rsidP="00612A0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A0F" w:rsidRPr="00980C98" w14:paraId="2DC6C1CC" w14:textId="77777777" w:rsidTr="000967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A0724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0995D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9D861D9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E8C3C" w14:textId="77777777" w:rsidR="00612A0F" w:rsidRPr="00980C98" w:rsidRDefault="00612A0F" w:rsidP="000967B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80C98">
              <w:rPr>
                <w:rFonts w:ascii="Verdana" w:hAnsi="Verdana"/>
                <w:sz w:val="18"/>
                <w:szCs w:val="18"/>
              </w:rPr>
              <w:t>Nazwa podwykonawcy</w:t>
            </w:r>
            <w:r w:rsidRPr="00980C9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12A0F" w:rsidRPr="00980C98" w14:paraId="64728C83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58D72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1C31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64C1C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12A0F" w:rsidRPr="00980C98" w14:paraId="0CD3EDBB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5C3A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FE05C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E13E" w14:textId="77777777" w:rsidR="00612A0F" w:rsidRPr="00980C98" w:rsidRDefault="00612A0F" w:rsidP="000967B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953C91E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E5767DA" w14:textId="77777777" w:rsidR="00612A0F" w:rsidRPr="00980C98" w:rsidRDefault="00612A0F" w:rsidP="00612A0F">
      <w:pPr>
        <w:pStyle w:val="Nagwek1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ab/>
        <w:t>Imię i Nazwisko</w:t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</w:r>
    </w:p>
    <w:p w14:paraId="5A37FBDF" w14:textId="77777777" w:rsidR="00612A0F" w:rsidRPr="00980C98" w:rsidRDefault="00612A0F" w:rsidP="00612A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30C68682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  <w:t xml:space="preserve"> </w:t>
      </w:r>
    </w:p>
    <w:p w14:paraId="4B2303AA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95073D1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80C98">
        <w:rPr>
          <w:rFonts w:ascii="Verdana" w:hAnsi="Verdana"/>
          <w:sz w:val="18"/>
          <w:szCs w:val="18"/>
        </w:rPr>
        <w:tab/>
      </w:r>
      <w:r w:rsidRPr="00980C98">
        <w:rPr>
          <w:rFonts w:ascii="Verdana" w:hAnsi="Verdana"/>
          <w:sz w:val="18"/>
          <w:szCs w:val="18"/>
        </w:rPr>
        <w:tab/>
        <w:t xml:space="preserve"> </w:t>
      </w:r>
    </w:p>
    <w:p w14:paraId="3E77D159" w14:textId="77777777" w:rsidR="00612A0F" w:rsidRPr="00980C98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A7148F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80C98">
        <w:rPr>
          <w:rFonts w:ascii="Verdana" w:hAnsi="Verdana"/>
          <w:sz w:val="18"/>
          <w:szCs w:val="18"/>
        </w:rPr>
        <w:t>ych</w:t>
      </w:r>
      <w:proofErr w:type="spellEnd"/>
      <w:r w:rsidRPr="00980C98">
        <w:rPr>
          <w:rFonts w:ascii="Verdana" w:hAnsi="Verdana"/>
          <w:sz w:val="18"/>
          <w:szCs w:val="18"/>
        </w:rPr>
        <w:t>) dokumentu(ów)</w:t>
      </w:r>
    </w:p>
    <w:p w14:paraId="45CC6187" w14:textId="77777777" w:rsidR="00612A0F" w:rsidRPr="00980C98" w:rsidRDefault="00612A0F" w:rsidP="00612A0F">
      <w:p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CC65EFE" w14:textId="77777777" w:rsidR="00612A0F" w:rsidRPr="00980C98" w:rsidRDefault="00612A0F" w:rsidP="00612A0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załącznikami do niniejszej oferty są:</w:t>
      </w:r>
    </w:p>
    <w:p w14:paraId="71372624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BBF142F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C763880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7E624FDA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C9E57BB" w14:textId="77777777" w:rsidR="00612A0F" w:rsidRPr="00980C98" w:rsidRDefault="00612A0F" w:rsidP="00612A0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80C9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D9B8A8" w14:textId="77777777" w:rsidR="00551FB7" w:rsidRPr="00980C98" w:rsidRDefault="00551FB7" w:rsidP="00612A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</w:p>
    <w:p w14:paraId="11F17E00" w14:textId="4840189A" w:rsidR="00612A0F" w:rsidRPr="00980C98" w:rsidRDefault="00612A0F" w:rsidP="000715A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i/>
          <w:iCs/>
          <w:color w:val="FF0000"/>
          <w:sz w:val="18"/>
          <w:szCs w:val="18"/>
          <w:u w:val="single"/>
        </w:rPr>
      </w:pP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980C98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980C98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>.</w:t>
      </w:r>
    </w:p>
    <w:sectPr w:rsidR="00612A0F" w:rsidRPr="00980C98" w:rsidSect="0001711E">
      <w:headerReference w:type="default" r:id="rId8"/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AE8C3" w14:textId="77777777" w:rsidR="00DA67A7" w:rsidRDefault="00DA67A7">
      <w:r>
        <w:separator/>
      </w:r>
    </w:p>
  </w:endnote>
  <w:endnote w:type="continuationSeparator" w:id="0">
    <w:p w14:paraId="586CEAAF" w14:textId="77777777" w:rsidR="00DA67A7" w:rsidRDefault="00DA6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4BBE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DB27E" w14:textId="77777777" w:rsidR="0001711E" w:rsidRDefault="0001711E" w:rsidP="0001711E">
    <w:pPr>
      <w:spacing w:line="360" w:lineRule="auto"/>
      <w:jc w:val="both"/>
      <w:rPr>
        <w:sz w:val="22"/>
        <w:szCs w:val="22"/>
      </w:rPr>
    </w:pPr>
    <w:r w:rsidRPr="00980C98">
      <w:rPr>
        <w:sz w:val="22"/>
        <w:szCs w:val="22"/>
      </w:rPr>
      <w:t>**)</w:t>
    </w:r>
    <w:r w:rsidRPr="008260F3">
      <w:rPr>
        <w:sz w:val="22"/>
        <w:szCs w:val="22"/>
      </w:rPr>
      <w:t>niepotrzebne skreślić</w:t>
    </w:r>
  </w:p>
  <w:p w14:paraId="5C2B3434" w14:textId="77777777" w:rsidR="0001711E" w:rsidRDefault="000171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78B7B" w14:textId="77777777" w:rsidR="00DA67A7" w:rsidRDefault="00DA67A7">
      <w:r>
        <w:separator/>
      </w:r>
    </w:p>
  </w:footnote>
  <w:footnote w:type="continuationSeparator" w:id="0">
    <w:p w14:paraId="5819B822" w14:textId="77777777" w:rsidR="00DA67A7" w:rsidRDefault="00DA6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A02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7306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043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3407254">
    <w:abstractNumId w:val="0"/>
  </w:num>
  <w:num w:numId="4" w16cid:durableId="106680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B4F"/>
    <w:rsid w:val="00012286"/>
    <w:rsid w:val="0001711E"/>
    <w:rsid w:val="0004585A"/>
    <w:rsid w:val="000715AA"/>
    <w:rsid w:val="00071CCC"/>
    <w:rsid w:val="000A4503"/>
    <w:rsid w:val="000B731D"/>
    <w:rsid w:val="000D6134"/>
    <w:rsid w:val="000E09C7"/>
    <w:rsid w:val="000F6589"/>
    <w:rsid w:val="00106636"/>
    <w:rsid w:val="00116EC6"/>
    <w:rsid w:val="001801DD"/>
    <w:rsid w:val="001D4612"/>
    <w:rsid w:val="001E5F1E"/>
    <w:rsid w:val="00207E98"/>
    <w:rsid w:val="0026604B"/>
    <w:rsid w:val="002723B0"/>
    <w:rsid w:val="0031587E"/>
    <w:rsid w:val="00315A4A"/>
    <w:rsid w:val="00382B6F"/>
    <w:rsid w:val="003C3F3A"/>
    <w:rsid w:val="003E1BAA"/>
    <w:rsid w:val="003F3D48"/>
    <w:rsid w:val="004B7300"/>
    <w:rsid w:val="004C6753"/>
    <w:rsid w:val="00551FB7"/>
    <w:rsid w:val="00577CD5"/>
    <w:rsid w:val="00595C87"/>
    <w:rsid w:val="005D2C65"/>
    <w:rsid w:val="005E6D94"/>
    <w:rsid w:val="00600A05"/>
    <w:rsid w:val="00612A0F"/>
    <w:rsid w:val="0063384F"/>
    <w:rsid w:val="00643C6F"/>
    <w:rsid w:val="00646202"/>
    <w:rsid w:val="0065290F"/>
    <w:rsid w:val="006737F1"/>
    <w:rsid w:val="006815F6"/>
    <w:rsid w:val="006F7211"/>
    <w:rsid w:val="007748F0"/>
    <w:rsid w:val="007A4321"/>
    <w:rsid w:val="008260F3"/>
    <w:rsid w:val="00830AAA"/>
    <w:rsid w:val="00833142"/>
    <w:rsid w:val="00833933"/>
    <w:rsid w:val="00853083"/>
    <w:rsid w:val="00870514"/>
    <w:rsid w:val="008B2F0C"/>
    <w:rsid w:val="008B4928"/>
    <w:rsid w:val="008D2AB8"/>
    <w:rsid w:val="008F1C66"/>
    <w:rsid w:val="008F56A4"/>
    <w:rsid w:val="0091073C"/>
    <w:rsid w:val="00970FE4"/>
    <w:rsid w:val="00980C98"/>
    <w:rsid w:val="00990843"/>
    <w:rsid w:val="00A0022B"/>
    <w:rsid w:val="00A0695B"/>
    <w:rsid w:val="00A346FE"/>
    <w:rsid w:val="00A47B4D"/>
    <w:rsid w:val="00A64496"/>
    <w:rsid w:val="00A83018"/>
    <w:rsid w:val="00B21AF2"/>
    <w:rsid w:val="00B774DC"/>
    <w:rsid w:val="00BA284C"/>
    <w:rsid w:val="00C24B4F"/>
    <w:rsid w:val="00C71363"/>
    <w:rsid w:val="00C810D8"/>
    <w:rsid w:val="00C969A6"/>
    <w:rsid w:val="00CA7D36"/>
    <w:rsid w:val="00D24208"/>
    <w:rsid w:val="00D60C38"/>
    <w:rsid w:val="00D66893"/>
    <w:rsid w:val="00D8332D"/>
    <w:rsid w:val="00D90ACB"/>
    <w:rsid w:val="00DA67A7"/>
    <w:rsid w:val="00DC1500"/>
    <w:rsid w:val="00E26B22"/>
    <w:rsid w:val="00E44371"/>
    <w:rsid w:val="00E949B0"/>
    <w:rsid w:val="00F00591"/>
    <w:rsid w:val="00F10BB4"/>
    <w:rsid w:val="00F306CF"/>
    <w:rsid w:val="00F51688"/>
    <w:rsid w:val="00F53146"/>
    <w:rsid w:val="00F72B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3295B"/>
  <w15:chartTrackingRefBased/>
  <w15:docId w15:val="{9A3EFA9E-619A-4922-8026-136C363B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5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749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Bożena Jurowska</cp:lastModifiedBy>
  <cp:revision>4</cp:revision>
  <cp:lastPrinted>2024-12-13T13:04:00Z</cp:lastPrinted>
  <dcterms:created xsi:type="dcterms:W3CDTF">2024-12-13T13:04:00Z</dcterms:created>
  <dcterms:modified xsi:type="dcterms:W3CDTF">2025-12-11T10:57:00Z</dcterms:modified>
</cp:coreProperties>
</file>