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3C257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C2572">
        <w:rPr>
          <w:rFonts w:ascii="Verdana" w:hAnsi="Verdana"/>
          <w:sz w:val="18"/>
          <w:szCs w:val="18"/>
        </w:rPr>
        <w:t xml:space="preserve">Załącznik nr </w:t>
      </w:r>
      <w:r w:rsidR="00012286" w:rsidRPr="003C2572">
        <w:rPr>
          <w:rFonts w:ascii="Verdana" w:hAnsi="Verdana"/>
          <w:sz w:val="18"/>
          <w:szCs w:val="18"/>
        </w:rPr>
        <w:t>1</w:t>
      </w:r>
    </w:p>
    <w:p w:rsidR="008D2AB8" w:rsidRPr="003C25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FORMULARZ OFERTY</w:t>
      </w:r>
    </w:p>
    <w:p w:rsidR="008D2AB8" w:rsidRPr="003C257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3C2572" w:rsidRPr="00A669DD" w:rsidRDefault="003C2572" w:rsidP="003C2572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</w:t>
      </w:r>
      <w:r>
        <w:rPr>
          <w:rFonts w:ascii="Verdana" w:hAnsi="Verdana"/>
          <w:sz w:val="18"/>
          <w:szCs w:val="18"/>
        </w:rPr>
        <w:t xml:space="preserve"> duże przedsiębiorstwo, inny rodzaj</w:t>
      </w:r>
      <w:r w:rsidRPr="00A669DD">
        <w:rPr>
          <w:rFonts w:ascii="Verdana" w:hAnsi="Verdana"/>
          <w:sz w:val="18"/>
          <w:szCs w:val="18"/>
        </w:rPr>
        <w:t>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</w:t>
      </w:r>
      <w:r>
        <w:rPr>
          <w:rFonts w:ascii="Verdana" w:hAnsi="Verdana"/>
          <w:sz w:val="18"/>
          <w:szCs w:val="18"/>
        </w:rPr>
        <w:t>...........</w:t>
      </w:r>
      <w:r w:rsidRPr="00A669DD">
        <w:rPr>
          <w:rFonts w:ascii="Verdana" w:hAnsi="Verdana"/>
          <w:sz w:val="18"/>
          <w:szCs w:val="18"/>
        </w:rPr>
        <w:t>..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2572">
        <w:rPr>
          <w:rFonts w:ascii="Verdana" w:hAnsi="Verdana"/>
          <w:sz w:val="18"/>
          <w:szCs w:val="18"/>
          <w:lang w:val="de-DE"/>
        </w:rPr>
        <w:t>TEL.</w:t>
      </w:r>
      <w:r w:rsidRPr="003C257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2572">
        <w:rPr>
          <w:rFonts w:ascii="Verdana" w:hAnsi="Verdana"/>
          <w:sz w:val="18"/>
          <w:szCs w:val="18"/>
          <w:lang w:val="de-DE"/>
        </w:rPr>
        <w:t xml:space="preserve">FAX </w:t>
      </w:r>
      <w:r w:rsidRPr="003C257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257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2572"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8D2AB8" w:rsidRPr="003C2572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8D2AB8" w:rsidRPr="003C257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Do: Nazwa i siedziba Zamawiającego:</w:t>
      </w:r>
    </w:p>
    <w:p w:rsidR="00C20F82" w:rsidRPr="003C2572" w:rsidRDefault="00C20F82" w:rsidP="008D2AB8">
      <w:pPr>
        <w:ind w:right="-110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Akademia Górniczo - Hutnicza</w:t>
      </w:r>
    </w:p>
    <w:p w:rsidR="00C20F82" w:rsidRPr="003C2572" w:rsidRDefault="00C20F82" w:rsidP="008D2AB8">
      <w:pPr>
        <w:ind w:right="-110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3C2572" w:rsidRDefault="00C20F82" w:rsidP="008D2AB8">
      <w:pPr>
        <w:ind w:right="-110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Dział Zamówień Publicznych</w:t>
      </w:r>
      <w:r w:rsidR="008D2AB8" w:rsidRPr="003C2572">
        <w:rPr>
          <w:rFonts w:ascii="Verdana" w:hAnsi="Verdana"/>
          <w:b/>
          <w:sz w:val="18"/>
          <w:szCs w:val="18"/>
        </w:rPr>
        <w:t xml:space="preserve">  </w:t>
      </w:r>
    </w:p>
    <w:p w:rsidR="008D2AB8" w:rsidRPr="003C2572" w:rsidRDefault="00C20F82" w:rsidP="008D2AB8">
      <w:pPr>
        <w:ind w:right="-110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Al. Mickiewicza</w:t>
      </w:r>
      <w:r w:rsidR="008D2AB8" w:rsidRPr="003C2572">
        <w:rPr>
          <w:rFonts w:ascii="Verdana" w:hAnsi="Verdana"/>
          <w:b/>
          <w:sz w:val="18"/>
          <w:szCs w:val="18"/>
        </w:rPr>
        <w:t xml:space="preserve"> </w:t>
      </w:r>
      <w:r w:rsidRPr="003C2572">
        <w:rPr>
          <w:rFonts w:ascii="Verdana" w:hAnsi="Verdana"/>
          <w:b/>
          <w:sz w:val="18"/>
          <w:szCs w:val="18"/>
        </w:rPr>
        <w:t>30</w:t>
      </w:r>
      <w:r w:rsidR="008D2AB8" w:rsidRPr="003C2572">
        <w:rPr>
          <w:rFonts w:ascii="Verdana" w:hAnsi="Verdana"/>
          <w:b/>
          <w:sz w:val="18"/>
          <w:szCs w:val="18"/>
        </w:rPr>
        <w:t xml:space="preserve"> </w:t>
      </w:r>
    </w:p>
    <w:p w:rsidR="008D2AB8" w:rsidRPr="003C2572" w:rsidRDefault="00C20F82" w:rsidP="008D2AB8">
      <w:pPr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30-059</w:t>
      </w:r>
      <w:r w:rsidR="008D2AB8" w:rsidRPr="003C2572">
        <w:rPr>
          <w:rFonts w:ascii="Verdana" w:hAnsi="Verdana"/>
          <w:b/>
          <w:sz w:val="18"/>
          <w:szCs w:val="18"/>
        </w:rPr>
        <w:t xml:space="preserve"> </w:t>
      </w:r>
      <w:r w:rsidRPr="003C2572">
        <w:rPr>
          <w:rFonts w:ascii="Verdana" w:hAnsi="Verdana"/>
          <w:b/>
          <w:sz w:val="18"/>
          <w:szCs w:val="18"/>
        </w:rPr>
        <w:t>Kraków</w:t>
      </w:r>
      <w:r w:rsidR="008D2AB8" w:rsidRPr="003C2572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3C257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20F82" w:rsidRPr="003C2572">
        <w:rPr>
          <w:rFonts w:ascii="Verdana" w:hAnsi="Verdana"/>
          <w:b/>
          <w:sz w:val="18"/>
          <w:szCs w:val="18"/>
        </w:rPr>
        <w:t xml:space="preserve">Dostawa wysokowydajnego laptopa dla </w:t>
      </w:r>
      <w:proofErr w:type="spellStart"/>
      <w:r w:rsidR="00C20F82" w:rsidRPr="003C2572">
        <w:rPr>
          <w:rFonts w:ascii="Verdana" w:hAnsi="Verdana"/>
          <w:b/>
          <w:sz w:val="18"/>
          <w:szCs w:val="18"/>
        </w:rPr>
        <w:t>WGGiOŚ</w:t>
      </w:r>
      <w:proofErr w:type="spellEnd"/>
      <w:r w:rsidR="00C20F82" w:rsidRPr="003C2572">
        <w:rPr>
          <w:rFonts w:ascii="Verdana" w:hAnsi="Verdana"/>
          <w:b/>
          <w:sz w:val="18"/>
          <w:szCs w:val="18"/>
        </w:rPr>
        <w:t xml:space="preserve"> - DE-KC-zp.272-643/25</w:t>
      </w:r>
      <w:r w:rsidRPr="003C2572">
        <w:rPr>
          <w:rFonts w:ascii="Verdana" w:hAnsi="Verdana"/>
          <w:b/>
          <w:sz w:val="18"/>
          <w:szCs w:val="18"/>
        </w:rPr>
        <w:t xml:space="preserve">, </w:t>
      </w:r>
      <w:r w:rsidRPr="003C2572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3C257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3C257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Cena netto:   .........................................................................PLN</w:t>
      </w:r>
    </w:p>
    <w:p w:rsidR="008D2AB8" w:rsidRPr="003C257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:rsidR="008D2AB8" w:rsidRPr="003C257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>Słownie brutto :.......................................................................................................................</w:t>
      </w:r>
    </w:p>
    <w:p w:rsidR="008D2AB8" w:rsidRPr="003C257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3C2572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 xml:space="preserve">Powyższa cena zawiera podatek VAT w wysokości </w:t>
      </w:r>
      <w:r w:rsidR="003C2572" w:rsidRPr="003C2572">
        <w:rPr>
          <w:rFonts w:ascii="Verdana" w:hAnsi="Verdana"/>
          <w:sz w:val="18"/>
          <w:szCs w:val="18"/>
        </w:rPr>
        <w:t>23</w:t>
      </w:r>
      <w:r w:rsidRPr="003C2572">
        <w:rPr>
          <w:rFonts w:ascii="Verdana" w:hAnsi="Verdana"/>
          <w:sz w:val="18"/>
          <w:szCs w:val="18"/>
        </w:rPr>
        <w:t xml:space="preserve"> % tj.…………………….PLN</w:t>
      </w:r>
    </w:p>
    <w:p w:rsidR="00FE545C" w:rsidRPr="003C2572" w:rsidRDefault="00FE545C" w:rsidP="008D2AB8">
      <w:pPr>
        <w:pStyle w:val="Tekstpodstawowy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sz w:val="18"/>
          <w:szCs w:val="18"/>
        </w:rPr>
        <w:t xml:space="preserve">producent/model zaoferowanego </w:t>
      </w:r>
      <w:r w:rsidR="003C2572" w:rsidRPr="003C2572">
        <w:rPr>
          <w:rFonts w:ascii="Verdana" w:hAnsi="Verdana"/>
          <w:sz w:val="18"/>
          <w:szCs w:val="18"/>
        </w:rPr>
        <w:t>laptopa</w:t>
      </w:r>
      <w:r w:rsidRPr="003C2572">
        <w:rPr>
          <w:rFonts w:ascii="Verdana" w:hAnsi="Verdana"/>
          <w:sz w:val="18"/>
          <w:szCs w:val="18"/>
        </w:rPr>
        <w:t xml:space="preserve"> </w:t>
      </w:r>
      <w:r w:rsidRPr="003C2572">
        <w:rPr>
          <w:rFonts w:ascii="Verdana" w:hAnsi="Verdana"/>
          <w:b w:val="0"/>
          <w:sz w:val="18"/>
          <w:szCs w:val="18"/>
        </w:rPr>
        <w:t>…………………………………………..</w:t>
      </w:r>
    </w:p>
    <w:p w:rsidR="008D2AB8" w:rsidRPr="003C257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 xml:space="preserve">Termin realizacji umowy: </w:t>
      </w:r>
      <w:r w:rsidRPr="003C2572">
        <w:rPr>
          <w:rFonts w:ascii="Verdana" w:hAnsi="Verdana"/>
          <w:sz w:val="18"/>
          <w:szCs w:val="18"/>
        </w:rPr>
        <w:t>…</w:t>
      </w:r>
      <w:r w:rsidR="003C2572" w:rsidRPr="003C2572">
        <w:rPr>
          <w:rFonts w:ascii="Verdana" w:hAnsi="Verdana"/>
          <w:sz w:val="18"/>
          <w:szCs w:val="18"/>
        </w:rPr>
        <w:t xml:space="preserve"> dni od daty podpisania umowy* </w:t>
      </w:r>
      <w:r w:rsidRPr="003C2572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:rsidR="008D2AB8" w:rsidRPr="003C257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C2572">
        <w:rPr>
          <w:rFonts w:ascii="Verdana" w:hAnsi="Verdana"/>
          <w:b/>
          <w:sz w:val="18"/>
          <w:szCs w:val="18"/>
        </w:rPr>
        <w:t>Okres udzielonej gwarancji wynosi:</w:t>
      </w:r>
      <w:r w:rsidRPr="003C2572">
        <w:rPr>
          <w:rFonts w:ascii="Verdana" w:hAnsi="Verdana"/>
          <w:sz w:val="18"/>
          <w:szCs w:val="18"/>
        </w:rPr>
        <w:t xml:space="preserve"> ……</w:t>
      </w:r>
      <w:r w:rsidR="003C2572" w:rsidRPr="003C2572">
        <w:rPr>
          <w:rFonts w:ascii="Verdana" w:hAnsi="Verdana"/>
          <w:sz w:val="18"/>
          <w:szCs w:val="18"/>
        </w:rPr>
        <w:t xml:space="preserve"> miesięcy</w:t>
      </w:r>
    </w:p>
    <w:p w:rsidR="003C2572" w:rsidRPr="001B4B11" w:rsidRDefault="003C2572" w:rsidP="003C25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3C2572" w:rsidRPr="001B4B11" w:rsidRDefault="003C2572" w:rsidP="003C257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3C2572" w:rsidRPr="001B4B11" w:rsidRDefault="003C2572" w:rsidP="003C2572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3C2572" w:rsidRPr="001B4B11" w:rsidRDefault="003C2572" w:rsidP="003C2572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bookmarkStart w:id="0" w:name="_GoBack"/>
      <w:bookmarkEnd w:id="0"/>
    </w:p>
    <w:p w:rsidR="003C2572" w:rsidRPr="001B4B11" w:rsidRDefault="003C2572" w:rsidP="003C2572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3C2572" w:rsidRPr="001B4B11" w:rsidRDefault="003C2572" w:rsidP="003C2572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3C2572" w:rsidRPr="001B4B11" w:rsidRDefault="003C2572" w:rsidP="003C2572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3C2572" w:rsidRPr="001B4B11" w:rsidRDefault="003C2572" w:rsidP="003C2572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C2572" w:rsidRPr="001B4B11" w:rsidRDefault="003C2572" w:rsidP="003C2572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2572" w:rsidRPr="001B4B11" w:rsidRDefault="003C2572" w:rsidP="003C2572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2572" w:rsidRPr="001B4B11" w:rsidRDefault="003C2572" w:rsidP="003C2572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2572" w:rsidRPr="001B4B11" w:rsidTr="006303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2572" w:rsidRPr="001B4B11" w:rsidRDefault="003C2572" w:rsidP="006303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2572" w:rsidRPr="001B4B11" w:rsidRDefault="003C2572" w:rsidP="006303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3C2572" w:rsidRPr="001B4B11" w:rsidRDefault="003C2572" w:rsidP="006303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2572" w:rsidRPr="001B4B11" w:rsidRDefault="003C2572" w:rsidP="006303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C2572" w:rsidRPr="001B4B11" w:rsidTr="006303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2572" w:rsidRPr="001B4B11" w:rsidRDefault="003C2572" w:rsidP="0063037E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2572" w:rsidRPr="001B4B11" w:rsidRDefault="003C2572" w:rsidP="0063037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2572" w:rsidRPr="001B4B11" w:rsidRDefault="003C2572" w:rsidP="0063037E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C2572" w:rsidRPr="001B4B11" w:rsidRDefault="003C2572" w:rsidP="003C2572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C2572" w:rsidRPr="001B4B11" w:rsidTr="0063037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C2572" w:rsidRPr="001B4B11" w:rsidRDefault="003C2572" w:rsidP="0063037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C2572" w:rsidRPr="001B4B11" w:rsidRDefault="003C2572" w:rsidP="0063037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2572" w:rsidRPr="001B4B11" w:rsidRDefault="003C2572" w:rsidP="0063037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3C2572" w:rsidRPr="001B4B11" w:rsidTr="0063037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C2572" w:rsidRPr="001B4B11" w:rsidRDefault="003C2572" w:rsidP="0063037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C2572" w:rsidRPr="001B4B11" w:rsidRDefault="003C2572" w:rsidP="0063037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2572" w:rsidRPr="001B4B11" w:rsidRDefault="003C2572" w:rsidP="0063037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C2572" w:rsidRPr="001B4B11" w:rsidTr="0063037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C2572" w:rsidRPr="001B4B11" w:rsidRDefault="003C2572" w:rsidP="0063037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C2572" w:rsidRPr="001B4B11" w:rsidRDefault="003C2572" w:rsidP="0063037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2572" w:rsidRPr="001B4B11" w:rsidRDefault="003C2572" w:rsidP="0063037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C2572" w:rsidRPr="001B4B11" w:rsidRDefault="003C2572" w:rsidP="003C2572">
      <w:pPr>
        <w:ind w:left="360"/>
        <w:jc w:val="both"/>
        <w:rPr>
          <w:rFonts w:ascii="Verdana" w:hAnsi="Verdana"/>
          <w:sz w:val="18"/>
          <w:szCs w:val="18"/>
        </w:rPr>
      </w:pPr>
    </w:p>
    <w:p w:rsidR="003C2572" w:rsidRPr="001B4B11" w:rsidRDefault="003C2572" w:rsidP="003C2572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3C2572" w:rsidRPr="001B4B11" w:rsidRDefault="003C2572" w:rsidP="003C2572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3C2572" w:rsidRPr="001B4B11" w:rsidRDefault="003C2572" w:rsidP="003C257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3C2572" w:rsidRPr="001B4B11" w:rsidRDefault="003C2572" w:rsidP="003C257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3C2572" w:rsidRPr="001B4B11" w:rsidRDefault="003C2572" w:rsidP="003C257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3C2572" w:rsidRPr="001B4B11" w:rsidRDefault="003C2572" w:rsidP="003C257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3C2572" w:rsidRPr="001B4B11" w:rsidRDefault="003C2572" w:rsidP="003C2572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3C2572" w:rsidRPr="001B4B11" w:rsidRDefault="003C2572" w:rsidP="003C2572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3C2572" w:rsidRPr="001B4B11" w:rsidRDefault="003C2572" w:rsidP="003C2572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3C2572" w:rsidRPr="001B4B11" w:rsidRDefault="003C2572" w:rsidP="003C2572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C2572" w:rsidRPr="001B4B11" w:rsidRDefault="003C2572" w:rsidP="003C2572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3C2572" w:rsidRPr="001B4B11" w:rsidRDefault="003C2572" w:rsidP="003C2572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3C2572" w:rsidRPr="001B4B11" w:rsidRDefault="003C2572" w:rsidP="003C2572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C2572" w:rsidRPr="001B4B11" w:rsidRDefault="003C2572" w:rsidP="003C2572">
      <w:pPr>
        <w:jc w:val="both"/>
        <w:rPr>
          <w:rFonts w:ascii="Verdana" w:hAnsi="Verdana"/>
          <w:sz w:val="18"/>
          <w:szCs w:val="18"/>
        </w:rPr>
      </w:pPr>
    </w:p>
    <w:p w:rsidR="003C2572" w:rsidRPr="001B4B11" w:rsidRDefault="003C2572" w:rsidP="003C2572">
      <w:pPr>
        <w:rPr>
          <w:rFonts w:ascii="Verdana" w:hAnsi="Verdana"/>
          <w:b/>
          <w:sz w:val="18"/>
          <w:szCs w:val="18"/>
        </w:rPr>
      </w:pPr>
    </w:p>
    <w:p w:rsidR="003C2572" w:rsidRPr="001B4B11" w:rsidRDefault="003C2572" w:rsidP="003C2572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36B" w:rsidRDefault="005C136B">
      <w:r>
        <w:separator/>
      </w:r>
    </w:p>
  </w:endnote>
  <w:endnote w:type="continuationSeparator" w:id="0">
    <w:p w:rsidR="005C136B" w:rsidRDefault="005C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82" w:rsidRDefault="00C20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82" w:rsidRDefault="00C20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36B" w:rsidRDefault="005C136B">
      <w:r>
        <w:separator/>
      </w:r>
    </w:p>
  </w:footnote>
  <w:footnote w:type="continuationSeparator" w:id="0">
    <w:p w:rsidR="005C136B" w:rsidRDefault="005C1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82" w:rsidRDefault="00C20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82" w:rsidRDefault="00C20F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36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2572"/>
    <w:rsid w:val="004B7300"/>
    <w:rsid w:val="004C6753"/>
    <w:rsid w:val="00595C87"/>
    <w:rsid w:val="005C136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0F8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6F7EE4"/>
  <w15:chartTrackingRefBased/>
  <w15:docId w15:val="{DDC9EF77-B9D8-4454-935D-7D959162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4599E-2274-40E9-AB61-B4CD32C4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2025-11-03T10:03:00Z</dcterms:created>
  <dcterms:modified xsi:type="dcterms:W3CDTF">2025-11-03T10:06:00Z</dcterms:modified>
</cp:coreProperties>
</file>