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D27E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D27E9">
        <w:rPr>
          <w:rFonts w:ascii="Verdana" w:hAnsi="Verdana"/>
          <w:sz w:val="18"/>
          <w:szCs w:val="18"/>
        </w:rPr>
        <w:t xml:space="preserve">Załącznik nr </w:t>
      </w:r>
      <w:r w:rsidR="00012286" w:rsidRPr="00ED27E9">
        <w:rPr>
          <w:rFonts w:ascii="Verdana" w:hAnsi="Verdana"/>
          <w:sz w:val="18"/>
          <w:szCs w:val="18"/>
        </w:rPr>
        <w:t>1</w:t>
      </w:r>
    </w:p>
    <w:p w:rsidR="008D2AB8" w:rsidRPr="00ED27E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ED27E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FORMULARZ OFERTY</w:t>
      </w:r>
    </w:p>
    <w:p w:rsidR="008D2AB8" w:rsidRPr="00ED27E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NAZWA WYKONAWCY:…………………………………………………</w:t>
      </w:r>
      <w:r w:rsidR="00ED27E9">
        <w:rPr>
          <w:rFonts w:ascii="Verdana" w:hAnsi="Verdana"/>
          <w:sz w:val="18"/>
          <w:szCs w:val="18"/>
        </w:rPr>
        <w:t>…………………………………</w:t>
      </w:r>
      <w:r w:rsidRPr="00ED27E9">
        <w:rPr>
          <w:rFonts w:ascii="Verdana" w:hAnsi="Verdana"/>
          <w:sz w:val="18"/>
          <w:szCs w:val="18"/>
        </w:rPr>
        <w:t>…………………..</w:t>
      </w:r>
    </w:p>
    <w:p w:rsidR="00ED27E9" w:rsidRPr="00A669DD" w:rsidRDefault="00ED27E9" w:rsidP="00ED27E9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ED27E9" w:rsidRDefault="00ED27E9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>TEL.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………………………………………………………</w:t>
      </w:r>
      <w:r w:rsidR="00ED27E9">
        <w:rPr>
          <w:rFonts w:ascii="Verdana" w:hAnsi="Verdana"/>
          <w:sz w:val="18"/>
          <w:szCs w:val="18"/>
          <w:lang w:val="en-US"/>
        </w:rPr>
        <w:t>………………………………………………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……………………………………..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 xml:space="preserve">FAX </w:t>
      </w:r>
      <w:r w:rsidRPr="00ED27E9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</w:t>
      </w:r>
      <w:r w:rsidR="00ED27E9">
        <w:rPr>
          <w:rFonts w:ascii="Verdana" w:hAnsi="Verdana"/>
          <w:sz w:val="18"/>
          <w:szCs w:val="18"/>
          <w:lang w:val="en-US"/>
        </w:rPr>
        <w:t>………………………………………………</w:t>
      </w:r>
      <w:r w:rsidRPr="00ED27E9">
        <w:rPr>
          <w:rFonts w:ascii="Verdana" w:hAnsi="Verdana"/>
          <w:sz w:val="18"/>
          <w:szCs w:val="18"/>
          <w:lang w:val="en-US"/>
        </w:rPr>
        <w:t>…….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7E9">
        <w:rPr>
          <w:rFonts w:ascii="Verdana" w:hAnsi="Verdana"/>
          <w:sz w:val="18"/>
          <w:szCs w:val="18"/>
          <w:lang w:val="de-DE"/>
        </w:rPr>
        <w:t>E-MAIL……………………………………………………</w:t>
      </w:r>
      <w:r w:rsidR="00ED27E9">
        <w:rPr>
          <w:rFonts w:ascii="Verdana" w:hAnsi="Verdana"/>
          <w:sz w:val="18"/>
          <w:szCs w:val="18"/>
          <w:lang w:val="de-DE"/>
        </w:rPr>
        <w:t>…………………………………………..</w:t>
      </w:r>
      <w:r w:rsidRPr="00ED27E9">
        <w:rPr>
          <w:rFonts w:ascii="Verdana" w:hAnsi="Verdana"/>
          <w:sz w:val="18"/>
          <w:szCs w:val="18"/>
          <w:lang w:val="de-DE"/>
        </w:rPr>
        <w:t>…………………………………….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  <w:lang w:val="de-DE"/>
        </w:rPr>
        <w:t>NIP…………………</w:t>
      </w:r>
      <w:r w:rsidR="00ED27E9">
        <w:rPr>
          <w:rFonts w:ascii="Verdana" w:hAnsi="Verdana"/>
          <w:sz w:val="18"/>
          <w:szCs w:val="18"/>
          <w:lang w:val="de-DE"/>
        </w:rPr>
        <w:t>……………………</w:t>
      </w:r>
      <w:r w:rsidRPr="00ED27E9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ED27E9"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8D2AB8" w:rsidRPr="00ED27E9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BANK/ NR KONTA …………………………………………………</w:t>
      </w:r>
      <w:r w:rsidR="00ED27E9">
        <w:rPr>
          <w:rFonts w:ascii="Verdana" w:hAnsi="Verdana"/>
          <w:sz w:val="18"/>
          <w:szCs w:val="18"/>
        </w:rPr>
        <w:t>…………………..</w:t>
      </w:r>
      <w:r w:rsidRPr="00ED27E9">
        <w:rPr>
          <w:rFonts w:ascii="Verdana" w:hAnsi="Verdana"/>
          <w:sz w:val="18"/>
          <w:szCs w:val="18"/>
        </w:rPr>
        <w:t>…………………………</w:t>
      </w:r>
    </w:p>
    <w:p w:rsidR="008D2AB8" w:rsidRPr="00ED27E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>Do: Nazwa i siedziba Zamawiającego:</w:t>
      </w:r>
    </w:p>
    <w:p w:rsidR="00917E15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Akademia Górniczo - Hutnicza</w:t>
      </w:r>
    </w:p>
    <w:p w:rsidR="00917E15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Dział Zamówień Publicznych</w:t>
      </w:r>
      <w:r w:rsidR="008D2AB8" w:rsidRPr="00ED27E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ED27E9" w:rsidRDefault="00917E15" w:rsidP="008D2AB8">
      <w:pPr>
        <w:ind w:right="-110"/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Al. Mickiewicza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  <w:r w:rsidRPr="00ED27E9">
        <w:rPr>
          <w:rFonts w:ascii="Verdana" w:hAnsi="Verdana"/>
          <w:b/>
          <w:sz w:val="18"/>
          <w:szCs w:val="18"/>
        </w:rPr>
        <w:t>30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</w:p>
    <w:p w:rsidR="008D2AB8" w:rsidRPr="00ED27E9" w:rsidRDefault="00917E15" w:rsidP="008D2AB8">
      <w:pPr>
        <w:rPr>
          <w:rFonts w:ascii="Verdana" w:hAnsi="Verdana"/>
          <w:b/>
          <w:sz w:val="18"/>
          <w:szCs w:val="18"/>
        </w:rPr>
      </w:pPr>
      <w:r w:rsidRPr="00ED27E9">
        <w:rPr>
          <w:rFonts w:ascii="Verdana" w:hAnsi="Verdana"/>
          <w:b/>
          <w:sz w:val="18"/>
          <w:szCs w:val="18"/>
        </w:rPr>
        <w:t>30-059</w:t>
      </w:r>
      <w:r w:rsidR="008D2AB8" w:rsidRPr="00ED27E9">
        <w:rPr>
          <w:rFonts w:ascii="Verdana" w:hAnsi="Verdana"/>
          <w:b/>
          <w:sz w:val="18"/>
          <w:szCs w:val="18"/>
        </w:rPr>
        <w:t xml:space="preserve"> </w:t>
      </w:r>
      <w:r w:rsidRPr="00ED27E9">
        <w:rPr>
          <w:rFonts w:ascii="Verdana" w:hAnsi="Verdana"/>
          <w:b/>
          <w:sz w:val="18"/>
          <w:szCs w:val="18"/>
        </w:rPr>
        <w:t>Kraków</w:t>
      </w:r>
      <w:r w:rsidR="008D2AB8" w:rsidRPr="00ED27E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ED27E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ED27E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7E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17E15" w:rsidRPr="00ED27E9">
        <w:rPr>
          <w:rFonts w:ascii="Verdana" w:hAnsi="Verdana"/>
          <w:b/>
          <w:sz w:val="18"/>
          <w:szCs w:val="18"/>
        </w:rPr>
        <w:t>Dostawa aparatu fotograficznego wraz z obiektywem i akcesoriami - KC-DE-zp.272-741/25</w:t>
      </w:r>
      <w:r w:rsidRPr="00ED27E9">
        <w:rPr>
          <w:rFonts w:ascii="Verdana" w:hAnsi="Verdana"/>
          <w:b/>
          <w:sz w:val="18"/>
          <w:szCs w:val="18"/>
        </w:rPr>
        <w:t xml:space="preserve">, </w:t>
      </w:r>
      <w:r w:rsidRPr="00ED27E9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przedmiotu zamówienia: ………………………….. PLN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przedmiotu zamówienia: …………………………. PLN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słownie brutto: ………………………………..…………………………………..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powyższa cena zawiera podatek VAT w wysokości 23%, </w:t>
      </w:r>
      <w:proofErr w:type="spellStart"/>
      <w:r>
        <w:rPr>
          <w:rFonts w:ascii="Verdana" w:hAnsi="Verdana"/>
          <w:b/>
          <w:sz w:val="18"/>
          <w:szCs w:val="18"/>
        </w:rPr>
        <w:t>tj</w:t>
      </w:r>
      <w:proofErr w:type="spellEnd"/>
      <w:r>
        <w:rPr>
          <w:rFonts w:ascii="Verdana" w:hAnsi="Verdana"/>
          <w:b/>
          <w:sz w:val="18"/>
          <w:szCs w:val="18"/>
        </w:rPr>
        <w:t>: …………………… PLN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 i model oferowanego aparatu: …………………………………..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 i model oferowanego obiektywu: ……………………………..</w:t>
      </w:r>
    </w:p>
    <w:p w:rsidR="00FE5F25" w:rsidRDefault="00FE5F25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:rsidR="00ED27E9" w:rsidRPr="00800872" w:rsidRDefault="00ED27E9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 xml:space="preserve">do …………. dni  od daty </w:t>
      </w:r>
      <w:r>
        <w:rPr>
          <w:rFonts w:ascii="Verdana" w:hAnsi="Verdana"/>
          <w:b/>
          <w:bCs/>
          <w:sz w:val="18"/>
          <w:szCs w:val="18"/>
        </w:rPr>
        <w:t>podpisania umowy*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ED27E9" w:rsidRPr="00800872" w:rsidRDefault="00ED27E9" w:rsidP="00ED27E9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ED27E9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ED27E9" w:rsidRPr="001B4B11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ED27E9" w:rsidRPr="001B4B11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24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>
        <w:rPr>
          <w:rFonts w:ascii="Verdana" w:hAnsi="Verdana"/>
          <w:i/>
          <w:sz w:val="18"/>
          <w:szCs w:val="18"/>
        </w:rPr>
        <w:t>ące</w:t>
      </w:r>
    </w:p>
    <w:p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:rsidR="00ED27E9" w:rsidRPr="00800872" w:rsidRDefault="00ED27E9" w:rsidP="00ED27E9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D27E9" w:rsidRPr="00370C79" w:rsidRDefault="00ED27E9" w:rsidP="00ED27E9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D27E9" w:rsidRDefault="00ED27E9" w:rsidP="00ED27E9">
      <w:pPr>
        <w:rPr>
          <w:rFonts w:ascii="Verdana" w:hAnsi="Verdana"/>
          <w:b/>
          <w:sz w:val="18"/>
          <w:szCs w:val="18"/>
          <w:u w:val="single"/>
        </w:rPr>
      </w:pPr>
    </w:p>
    <w:p w:rsidR="00ED27E9" w:rsidRPr="00370C79" w:rsidRDefault="00ED27E9" w:rsidP="00ED27E9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D27E9" w:rsidRPr="00370C79" w:rsidRDefault="00ED27E9" w:rsidP="00ED27E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ED27E9" w:rsidRPr="00370C79" w:rsidRDefault="00ED27E9" w:rsidP="00ED27E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Oświadczam, że wypełniłem obowiązki informacyjne przewidziane w art. 13 lub art. 14 RODO* wobec osób fizycznych, od których dane osobowe bezpośrednio lub pośrednio pozyskałem w celu ubiegania się o udzielenie zamówienia publicznego</w:t>
      </w:r>
      <w:bookmarkStart w:id="0" w:name="_GoBack"/>
      <w:bookmarkEnd w:id="0"/>
      <w:r w:rsidRPr="00370C79">
        <w:rPr>
          <w:rFonts w:ascii="Verdana" w:hAnsi="Verdana"/>
          <w:sz w:val="18"/>
          <w:szCs w:val="18"/>
        </w:rPr>
        <w:t xml:space="preserve"> w niniejszym postępowaniu.* * </w:t>
      </w:r>
    </w:p>
    <w:p w:rsidR="00ED27E9" w:rsidRPr="00370C79" w:rsidRDefault="00ED27E9" w:rsidP="00ED27E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D27E9" w:rsidRPr="00370C79" w:rsidRDefault="00ED27E9" w:rsidP="00ED27E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D27E9" w:rsidRPr="00370C79" w:rsidRDefault="00ED27E9" w:rsidP="00ED27E9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27E9" w:rsidRPr="00370C79" w:rsidTr="008C14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D27E9" w:rsidRPr="00370C79" w:rsidTr="008C14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D27E9" w:rsidRPr="00370C79" w:rsidTr="008C14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27E9" w:rsidRPr="00370C79" w:rsidRDefault="00ED27E9" w:rsidP="008C14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D27E9" w:rsidRPr="00370C79" w:rsidRDefault="00ED27E9" w:rsidP="00ED27E9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:rsidR="00ED27E9" w:rsidRPr="00370C79" w:rsidRDefault="00ED27E9" w:rsidP="00ED27E9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:rsidR="00ED27E9" w:rsidRPr="00370C79" w:rsidRDefault="00ED27E9" w:rsidP="00ED27E9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ED27E9" w:rsidRPr="00370C79" w:rsidRDefault="00ED27E9" w:rsidP="00ED27E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D27E9" w:rsidRPr="00370C79" w:rsidRDefault="00ED27E9" w:rsidP="00ED27E9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D27E9" w:rsidRPr="00370C79" w:rsidRDefault="00ED27E9" w:rsidP="00ED27E9">
      <w:pPr>
        <w:jc w:val="both"/>
        <w:rPr>
          <w:rFonts w:ascii="Verdana" w:hAnsi="Verdana"/>
          <w:sz w:val="18"/>
          <w:szCs w:val="18"/>
        </w:rPr>
      </w:pPr>
    </w:p>
    <w:p w:rsidR="00ED27E9" w:rsidRPr="00370C79" w:rsidRDefault="00ED27E9" w:rsidP="00ED27E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ED27E9" w:rsidRPr="00370C79" w:rsidRDefault="00ED27E9" w:rsidP="00ED27E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ED27E9" w:rsidRPr="00370C79" w:rsidRDefault="00ED27E9" w:rsidP="00ED27E9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ED27E9" w:rsidRPr="00370C79" w:rsidRDefault="00ED27E9" w:rsidP="00ED27E9">
      <w:pPr>
        <w:rPr>
          <w:rFonts w:ascii="Verdana" w:hAnsi="Verdana"/>
          <w:sz w:val="18"/>
          <w:szCs w:val="18"/>
        </w:rPr>
      </w:pPr>
    </w:p>
    <w:p w:rsidR="00ED27E9" w:rsidRPr="00370C79" w:rsidRDefault="00ED27E9" w:rsidP="00ED27E9">
      <w:pPr>
        <w:jc w:val="right"/>
        <w:rPr>
          <w:rFonts w:ascii="Verdana" w:hAnsi="Verdana"/>
          <w:sz w:val="18"/>
          <w:szCs w:val="18"/>
        </w:rPr>
      </w:pPr>
    </w:p>
    <w:p w:rsidR="00ED27E9" w:rsidRPr="00370C79" w:rsidRDefault="00ED27E9" w:rsidP="00ED27E9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6035" w:rsidRDefault="00B76035">
      <w:r>
        <w:separator/>
      </w:r>
    </w:p>
  </w:endnote>
  <w:endnote w:type="continuationSeparator" w:id="0">
    <w:p w:rsidR="00B76035" w:rsidRDefault="00B7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6035" w:rsidRDefault="00B76035">
      <w:r>
        <w:separator/>
      </w:r>
    </w:p>
  </w:footnote>
  <w:footnote w:type="continuationSeparator" w:id="0">
    <w:p w:rsidR="00B76035" w:rsidRDefault="00B7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E5F25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93.75pt;height:38.25pt;visibility:visible;mso-wrap-style:square">
          <v:imagedata r:id="rId1" o:title="Log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03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7E15"/>
    <w:rsid w:val="00970FE4"/>
    <w:rsid w:val="00A0022B"/>
    <w:rsid w:val="00A346FE"/>
    <w:rsid w:val="00A47B4D"/>
    <w:rsid w:val="00A83018"/>
    <w:rsid w:val="00B76035"/>
    <w:rsid w:val="00B774DC"/>
    <w:rsid w:val="00C54A2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27E9"/>
    <w:rsid w:val="00F00591"/>
    <w:rsid w:val="00F51688"/>
    <w:rsid w:val="00F53146"/>
    <w:rsid w:val="00F91018"/>
    <w:rsid w:val="00FA0F30"/>
    <w:rsid w:val="00FA51A4"/>
    <w:rsid w:val="00FE545C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D9B528"/>
  <w15:chartTrackingRefBased/>
  <w15:docId w15:val="{CE0784AD-47A5-4248-81D6-81FE7A87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A557F-1F46-447C-AD12-CDEBCD457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600</Words>
  <Characters>4787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2025-12-08T11:48:00Z</dcterms:created>
  <dcterms:modified xsi:type="dcterms:W3CDTF">2025-12-08T12:43:00Z</dcterms:modified>
</cp:coreProperties>
</file>