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E0673" w14:textId="3B3E8387" w:rsidR="00D576DE" w:rsidRPr="00DA3576" w:rsidRDefault="00D576DE" w:rsidP="00D576DE">
      <w:pPr>
        <w:pStyle w:val="pkt"/>
        <w:ind w:left="0" w:firstLine="0"/>
        <w:jc w:val="center"/>
        <w:rPr>
          <w:b/>
          <w:color w:val="000000"/>
        </w:rPr>
      </w:pPr>
    </w:p>
    <w:p w14:paraId="3BCA3AB4" w14:textId="77777777" w:rsidR="00D576DE" w:rsidRPr="00DB2060" w:rsidRDefault="00D576DE" w:rsidP="00D576D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83AD3D8" w14:textId="77777777" w:rsidR="00D576DE" w:rsidRPr="00DB2060" w:rsidRDefault="00D576DE" w:rsidP="00D576DE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63DDF81B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55842090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8E21EB6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25C10343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78A6DE54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34AC372D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4DCD7A29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5ED4554D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12D96615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392DF7D0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3388CBA4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1F92DB1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6F5AB458" w14:textId="2230E648" w:rsidR="00D576DE" w:rsidRPr="00DB2060" w:rsidRDefault="00D576DE" w:rsidP="00480BC5">
      <w:pPr>
        <w:suppressAutoHyphens/>
        <w:spacing w:before="120" w:after="0" w:line="360" w:lineRule="auto"/>
        <w:jc w:val="center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>DOTYCZĄCE SPEŁNIANIA WARUNKÓW UDZIAŁU W POSTĘPOWANIU</w:t>
      </w:r>
    </w:p>
    <w:p w14:paraId="05C57408" w14:textId="5D784268" w:rsidR="00D576DE" w:rsidRPr="00DB2060" w:rsidRDefault="00D576DE" w:rsidP="00D576DE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CB457B" w:rsidRPr="00CB457B">
        <w:rPr>
          <w:rFonts w:ascii="Arial" w:hAnsi="Arial" w:cs="Arial"/>
          <w:b/>
          <w:sz w:val="21"/>
          <w:szCs w:val="21"/>
          <w:lang w:eastAsia="zh-CN"/>
        </w:rPr>
        <w:t xml:space="preserve">Usługa realizacji nagrania i montażu spotu informacyjno-promocyjnego w </w:t>
      </w:r>
      <w:proofErr w:type="spellStart"/>
      <w:r w:rsidR="00CB457B" w:rsidRPr="00CB457B">
        <w:rPr>
          <w:rFonts w:ascii="Arial" w:hAnsi="Arial" w:cs="Arial"/>
          <w:b/>
          <w:sz w:val="21"/>
          <w:szCs w:val="21"/>
          <w:lang w:eastAsia="zh-CN"/>
        </w:rPr>
        <w:t>ję-zyku</w:t>
      </w:r>
      <w:proofErr w:type="spellEnd"/>
      <w:r w:rsidR="00CB457B" w:rsidRPr="00CB457B">
        <w:rPr>
          <w:rFonts w:ascii="Arial" w:hAnsi="Arial" w:cs="Arial"/>
          <w:b/>
          <w:sz w:val="21"/>
          <w:szCs w:val="21"/>
          <w:lang w:eastAsia="zh-CN"/>
        </w:rPr>
        <w:t xml:space="preserve"> hiszpańskim w ramach projektu Trzecia edycja Międzynarodowej Szkoły w AGH, realizowanego w ramach programu NAWA SPINAKER - Intensywne Międzynarodowe Programy Kształcenia zgodnie z umową BPI/SPI/2024/1/00077/U/00001 -  KC-DE-zp.272-726/25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301054A" w14:textId="2F64C47E" w:rsidR="00D576DE" w:rsidRPr="00DB2060" w:rsidRDefault="00D576DE" w:rsidP="00D576DE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Oświadczam, że spełniam warunki udziału w postępowaniu określone przez zamawiającego w   specyfikacji warunków zamówienia pkt 8.</w:t>
      </w:r>
      <w:r w:rsidR="00D5752A">
        <w:rPr>
          <w:rFonts w:ascii="Arial" w:hAnsi="Arial" w:cs="Arial"/>
          <w:b/>
          <w:sz w:val="21"/>
          <w:szCs w:val="21"/>
          <w:lang w:eastAsia="zh-CN"/>
        </w:rPr>
        <w:t>2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5934AC11" w14:textId="77777777" w:rsidR="00D576DE" w:rsidRPr="00DB2060" w:rsidRDefault="00D576DE" w:rsidP="00D576DE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54B9ED41" w14:textId="77777777" w:rsidR="00D576DE" w:rsidRPr="00DB2060" w:rsidRDefault="00D576DE" w:rsidP="00D576DE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7BCFC8BA" w14:textId="77777777" w:rsidR="00D576DE" w:rsidRPr="00DB2060" w:rsidRDefault="00D576DE" w:rsidP="00D576DE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6D5479E9" w14:textId="77777777" w:rsidR="00D576DE" w:rsidRPr="00DB2060" w:rsidRDefault="00D576DE" w:rsidP="00D576DE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5CD5C0AD" w14:textId="230A1C41" w:rsidR="00D576DE" w:rsidRPr="00434290" w:rsidRDefault="00D576DE" w:rsidP="00D576DE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528AE">
        <w:rPr>
          <w:bCs/>
          <w:i/>
          <w:iCs/>
          <w:color w:val="FF0000"/>
        </w:rPr>
        <w:t xml:space="preserve">elektronicznym </w:t>
      </w:r>
      <w:r w:rsidRPr="0004091A">
        <w:rPr>
          <w:bCs/>
          <w:i/>
          <w:iCs/>
          <w:color w:val="FF0000"/>
        </w:rPr>
        <w:t>podpisem osobistym.</w:t>
      </w:r>
    </w:p>
    <w:p w14:paraId="0F4D8F62" w14:textId="77777777" w:rsidR="00D576DE" w:rsidRPr="00434290" w:rsidRDefault="00D576DE" w:rsidP="00D576DE">
      <w:pPr>
        <w:spacing w:before="120" w:after="0" w:line="276" w:lineRule="auto"/>
        <w:jc w:val="both"/>
        <w:rPr>
          <w:rFonts w:ascii="Times New Roman" w:hAnsi="Times New Roman"/>
        </w:rPr>
      </w:pPr>
    </w:p>
    <w:p w14:paraId="2D82509C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0545DB">
      <w:footerReference w:type="default" r:id="rId8"/>
      <w:headerReference w:type="firs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23621" w14:textId="77777777" w:rsidR="000A4F34" w:rsidRDefault="000A4F34" w:rsidP="0038231F">
      <w:pPr>
        <w:spacing w:after="0" w:line="240" w:lineRule="auto"/>
      </w:pPr>
      <w:r>
        <w:separator/>
      </w:r>
    </w:p>
  </w:endnote>
  <w:endnote w:type="continuationSeparator" w:id="0">
    <w:p w14:paraId="39A3B56D" w14:textId="77777777" w:rsidR="000A4F34" w:rsidRDefault="000A4F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68C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3A7168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57E1F3" w14:textId="77777777" w:rsidR="000A4F34" w:rsidRDefault="000A4F34" w:rsidP="0038231F">
      <w:pPr>
        <w:spacing w:after="0" w:line="240" w:lineRule="auto"/>
      </w:pPr>
      <w:r>
        <w:separator/>
      </w:r>
    </w:p>
  </w:footnote>
  <w:footnote w:type="continuationSeparator" w:id="0">
    <w:p w14:paraId="6C70AA77" w14:textId="77777777" w:rsidR="000A4F34" w:rsidRDefault="000A4F3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0C394" w14:textId="077B5FC6" w:rsidR="00CB457B" w:rsidRDefault="00CB457B">
    <w:pPr>
      <w:pStyle w:val="Nagwek"/>
    </w:pPr>
    <w:r>
      <w:rPr>
        <w:noProof/>
      </w:rPr>
      <w:drawing>
        <wp:inline distT="0" distB="0" distL="0" distR="0" wp14:anchorId="2315DEBC" wp14:editId="5A002105">
          <wp:extent cx="5760720" cy="612750"/>
          <wp:effectExtent l="0" t="0" r="0" b="0"/>
          <wp:docPr id="100563401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5634017" name="Picture 10056340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12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305"/>
    <w:rsid w:val="00023477"/>
    <w:rsid w:val="000247FF"/>
    <w:rsid w:val="00025C8D"/>
    <w:rsid w:val="000303EE"/>
    <w:rsid w:val="000545DB"/>
    <w:rsid w:val="00056D32"/>
    <w:rsid w:val="00073C3D"/>
    <w:rsid w:val="000809B6"/>
    <w:rsid w:val="000A4F34"/>
    <w:rsid w:val="000B1025"/>
    <w:rsid w:val="000B54D1"/>
    <w:rsid w:val="000C021E"/>
    <w:rsid w:val="000C18AF"/>
    <w:rsid w:val="000C1B02"/>
    <w:rsid w:val="000D6F17"/>
    <w:rsid w:val="000D73C4"/>
    <w:rsid w:val="000E4D37"/>
    <w:rsid w:val="001528A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C0E"/>
    <w:rsid w:val="003F024C"/>
    <w:rsid w:val="00434290"/>
    <w:rsid w:val="00434CC2"/>
    <w:rsid w:val="004541F9"/>
    <w:rsid w:val="004609F1"/>
    <w:rsid w:val="004651B5"/>
    <w:rsid w:val="004761C6"/>
    <w:rsid w:val="00476E7D"/>
    <w:rsid w:val="00480BC5"/>
    <w:rsid w:val="00482F6E"/>
    <w:rsid w:val="00484F88"/>
    <w:rsid w:val="004A0790"/>
    <w:rsid w:val="004C4854"/>
    <w:rsid w:val="004D7E48"/>
    <w:rsid w:val="004F23F7"/>
    <w:rsid w:val="004F40EF"/>
    <w:rsid w:val="005103B9"/>
    <w:rsid w:val="00517D4E"/>
    <w:rsid w:val="00520174"/>
    <w:rsid w:val="005641F0"/>
    <w:rsid w:val="0056543C"/>
    <w:rsid w:val="005A2477"/>
    <w:rsid w:val="005C39CA"/>
    <w:rsid w:val="005E176A"/>
    <w:rsid w:val="00606B0D"/>
    <w:rsid w:val="00634311"/>
    <w:rsid w:val="00641874"/>
    <w:rsid w:val="006676AE"/>
    <w:rsid w:val="00687A0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A4E51"/>
    <w:rsid w:val="007B01C8"/>
    <w:rsid w:val="007D5B61"/>
    <w:rsid w:val="007E2F69"/>
    <w:rsid w:val="007F20C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E2E7C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D4A5D"/>
    <w:rsid w:val="00A15F7E"/>
    <w:rsid w:val="00A166B0"/>
    <w:rsid w:val="00A22DCF"/>
    <w:rsid w:val="00A24C2D"/>
    <w:rsid w:val="00A276E4"/>
    <w:rsid w:val="00A3062E"/>
    <w:rsid w:val="00A347DE"/>
    <w:rsid w:val="00A76F9B"/>
    <w:rsid w:val="00A95C2F"/>
    <w:rsid w:val="00AB1281"/>
    <w:rsid w:val="00AD6EAA"/>
    <w:rsid w:val="00AE6FF2"/>
    <w:rsid w:val="00B0088C"/>
    <w:rsid w:val="00B07310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187C"/>
    <w:rsid w:val="00C354DE"/>
    <w:rsid w:val="00C4103F"/>
    <w:rsid w:val="00C57DEB"/>
    <w:rsid w:val="00C737A7"/>
    <w:rsid w:val="00C81012"/>
    <w:rsid w:val="00CB00F4"/>
    <w:rsid w:val="00CB33DC"/>
    <w:rsid w:val="00CB457B"/>
    <w:rsid w:val="00CC7FF4"/>
    <w:rsid w:val="00CD0851"/>
    <w:rsid w:val="00D23F3D"/>
    <w:rsid w:val="00D34D9A"/>
    <w:rsid w:val="00D409DE"/>
    <w:rsid w:val="00D42C9B"/>
    <w:rsid w:val="00D531D5"/>
    <w:rsid w:val="00D5752A"/>
    <w:rsid w:val="00D576DE"/>
    <w:rsid w:val="00D72C50"/>
    <w:rsid w:val="00D7532C"/>
    <w:rsid w:val="00DA563A"/>
    <w:rsid w:val="00DA6EC7"/>
    <w:rsid w:val="00DD146A"/>
    <w:rsid w:val="00DD3E9D"/>
    <w:rsid w:val="00DD69FD"/>
    <w:rsid w:val="00E01CDD"/>
    <w:rsid w:val="00E022A1"/>
    <w:rsid w:val="00E03070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17305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947D6D"/>
  <w15:docId w15:val="{429CAA94-3705-45FA-9FFD-897F1E17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76D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23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CAF24-7EAD-4C16-920F-8EF72BFAC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2023-12-12T13:39:00Z</cp:lastPrinted>
  <dcterms:created xsi:type="dcterms:W3CDTF">2025-12-03T08:19:00Z</dcterms:created>
  <dcterms:modified xsi:type="dcterms:W3CDTF">2025-12-03T08:19:00Z</dcterms:modified>
</cp:coreProperties>
</file>