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53B293BC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04DA74DC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76A7D5D0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Na potrzeby postępowania o udzielenie zamówienia publicznego pn</w:t>
      </w:r>
      <w:r w:rsidR="007E2222" w:rsidRPr="007E2222">
        <w:rPr>
          <w:rFonts w:eastAsia="Times New Roman" w:cs="Calibri"/>
          <w:b/>
          <w:lang w:eastAsia="pl-PL"/>
        </w:rPr>
        <w:t>.</w:t>
      </w:r>
      <w:r w:rsidR="007E2222" w:rsidRPr="007E2222">
        <w:rPr>
          <w:b/>
        </w:rPr>
        <w:t xml:space="preserve"> </w:t>
      </w:r>
      <w:r w:rsidR="007E2222" w:rsidRPr="007E2222">
        <w:rPr>
          <w:rFonts w:eastAsia="Times New Roman" w:cs="Calibri"/>
          <w:b/>
          <w:lang w:eastAsia="pl-PL"/>
        </w:rPr>
        <w:t>Dostawa zestawu CRS i systemu do pomiaru lokalnych odkształceń on-</w:t>
      </w:r>
      <w:proofErr w:type="spellStart"/>
      <w:r w:rsidR="007E2222" w:rsidRPr="007E2222">
        <w:rPr>
          <w:rFonts w:eastAsia="Times New Roman" w:cs="Calibri"/>
          <w:b/>
          <w:lang w:eastAsia="pl-PL"/>
        </w:rPr>
        <w:t>sample</w:t>
      </w:r>
      <w:proofErr w:type="spellEnd"/>
      <w:r w:rsidR="007E2222" w:rsidRPr="007E2222">
        <w:rPr>
          <w:rFonts w:eastAsia="Times New Roman" w:cs="Calibri"/>
          <w:b/>
          <w:lang w:eastAsia="pl-PL"/>
        </w:rPr>
        <w:t xml:space="preserve"> do automatycznego, elektromechanicznego, skomputeryzowanego aparatu trójosiowego ściskania wraz z instalacją, uruchomieniem i szkoleniem - KC-DE-zp.272-</w:t>
      </w:r>
      <w:r w:rsidR="008C2231">
        <w:rPr>
          <w:rFonts w:eastAsia="Times New Roman" w:cs="Calibri"/>
          <w:b/>
          <w:lang w:eastAsia="pl-PL"/>
        </w:rPr>
        <w:t>763</w:t>
      </w:r>
      <w:bookmarkStart w:id="0" w:name="_GoBack"/>
      <w:bookmarkEnd w:id="0"/>
      <w:r w:rsidR="007E2222" w:rsidRPr="007E2222">
        <w:rPr>
          <w:rFonts w:eastAsia="Times New Roman" w:cs="Calibri"/>
          <w:b/>
          <w:lang w:eastAsia="pl-PL"/>
        </w:rPr>
        <w:t>/25</w:t>
      </w:r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73DEF59E" w14:textId="08161F11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9343BB" w14:textId="77777777" w:rsidR="007226D4" w:rsidRDefault="007226D4" w:rsidP="0038231F">
      <w:pPr>
        <w:spacing w:after="0" w:line="240" w:lineRule="auto"/>
      </w:pPr>
      <w:r>
        <w:separator/>
      </w:r>
    </w:p>
  </w:endnote>
  <w:endnote w:type="continuationSeparator" w:id="0">
    <w:p w14:paraId="04A8F165" w14:textId="77777777" w:rsidR="007226D4" w:rsidRDefault="007226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2D5B0C" w14:textId="77777777" w:rsidR="007226D4" w:rsidRDefault="007226D4" w:rsidP="0038231F">
      <w:pPr>
        <w:spacing w:after="0" w:line="240" w:lineRule="auto"/>
      </w:pPr>
      <w:r>
        <w:separator/>
      </w:r>
    </w:p>
  </w:footnote>
  <w:footnote w:type="continuationSeparator" w:id="0">
    <w:p w14:paraId="3AD5B4AB" w14:textId="77777777" w:rsidR="007226D4" w:rsidRDefault="007226D4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3969"/>
    <w:rsid w:val="00005B20"/>
    <w:rsid w:val="000062D5"/>
    <w:rsid w:val="0002163C"/>
    <w:rsid w:val="00023477"/>
    <w:rsid w:val="000247FF"/>
    <w:rsid w:val="00025C8D"/>
    <w:rsid w:val="000303EE"/>
    <w:rsid w:val="000444DC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63909"/>
    <w:rsid w:val="001902D2"/>
    <w:rsid w:val="001C68F0"/>
    <w:rsid w:val="001C6945"/>
    <w:rsid w:val="001F027E"/>
    <w:rsid w:val="00203A40"/>
    <w:rsid w:val="002168A8"/>
    <w:rsid w:val="002426FF"/>
    <w:rsid w:val="00255142"/>
    <w:rsid w:val="00256CEC"/>
    <w:rsid w:val="00262D61"/>
    <w:rsid w:val="002729AF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00B7"/>
    <w:rsid w:val="0071082B"/>
    <w:rsid w:val="007118F0"/>
    <w:rsid w:val="007226D4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A7395"/>
    <w:rsid w:val="007B01C8"/>
    <w:rsid w:val="007B64BD"/>
    <w:rsid w:val="007D5B61"/>
    <w:rsid w:val="007E2222"/>
    <w:rsid w:val="007E2F69"/>
    <w:rsid w:val="00804F07"/>
    <w:rsid w:val="00825A09"/>
    <w:rsid w:val="00830AB1"/>
    <w:rsid w:val="00833FCD"/>
    <w:rsid w:val="00842991"/>
    <w:rsid w:val="00844C3E"/>
    <w:rsid w:val="008757E1"/>
    <w:rsid w:val="00881ACF"/>
    <w:rsid w:val="00892E48"/>
    <w:rsid w:val="00897842"/>
    <w:rsid w:val="008C2231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131D"/>
    <w:rsid w:val="009B79A7"/>
    <w:rsid w:val="009C7756"/>
    <w:rsid w:val="00A1585F"/>
    <w:rsid w:val="00A15F7E"/>
    <w:rsid w:val="00A166B0"/>
    <w:rsid w:val="00A22DCF"/>
    <w:rsid w:val="00A24C2D"/>
    <w:rsid w:val="00A276E4"/>
    <w:rsid w:val="00A3062E"/>
    <w:rsid w:val="00A347DE"/>
    <w:rsid w:val="00A47916"/>
    <w:rsid w:val="00A63A61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73E7E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15524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5DBB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83DBC-4C07-4B03-994E-6DD7A42CD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2025-12-18T06:48:00Z</dcterms:created>
  <dcterms:modified xsi:type="dcterms:W3CDTF">2025-12-18T06:48:00Z</dcterms:modified>
</cp:coreProperties>
</file>