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58076" w14:textId="75B4F9CE" w:rsidR="008D2AB8" w:rsidRPr="00341244" w:rsidRDefault="008D2AB8" w:rsidP="00341244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341244">
        <w:rPr>
          <w:rFonts w:ascii="Verdana" w:hAnsi="Verdana"/>
          <w:b w:val="0"/>
          <w:sz w:val="20"/>
          <w:szCs w:val="20"/>
        </w:rPr>
        <w:tab/>
      </w:r>
      <w:r w:rsidRPr="00341244">
        <w:rPr>
          <w:rFonts w:ascii="Verdana" w:hAnsi="Verdana"/>
          <w:b w:val="0"/>
          <w:sz w:val="20"/>
          <w:szCs w:val="20"/>
        </w:rPr>
        <w:tab/>
      </w:r>
      <w:r w:rsidRPr="00341244">
        <w:rPr>
          <w:rFonts w:ascii="Verdana" w:hAnsi="Verdana"/>
          <w:b w:val="0"/>
          <w:sz w:val="20"/>
          <w:szCs w:val="20"/>
        </w:rPr>
        <w:tab/>
      </w:r>
      <w:r w:rsidRPr="00341244">
        <w:rPr>
          <w:rFonts w:ascii="Verdana" w:hAnsi="Verdana"/>
          <w:b w:val="0"/>
          <w:sz w:val="20"/>
          <w:szCs w:val="20"/>
        </w:rPr>
        <w:tab/>
      </w:r>
      <w:r w:rsidRPr="00341244">
        <w:rPr>
          <w:rFonts w:ascii="Verdana" w:hAnsi="Verdana"/>
          <w:b w:val="0"/>
          <w:sz w:val="20"/>
          <w:szCs w:val="20"/>
        </w:rPr>
        <w:tab/>
      </w:r>
      <w:r w:rsidRPr="00341244">
        <w:rPr>
          <w:rFonts w:ascii="Verdana" w:hAnsi="Verdana"/>
          <w:b w:val="0"/>
          <w:sz w:val="20"/>
          <w:szCs w:val="20"/>
        </w:rPr>
        <w:tab/>
      </w:r>
      <w:r w:rsidRPr="00341244">
        <w:rPr>
          <w:rFonts w:ascii="Verdana" w:hAnsi="Verdana"/>
          <w:b w:val="0"/>
          <w:sz w:val="20"/>
          <w:szCs w:val="20"/>
        </w:rPr>
        <w:tab/>
      </w:r>
      <w:r w:rsidRPr="00341244">
        <w:rPr>
          <w:rFonts w:ascii="Verdana" w:hAnsi="Verdana"/>
          <w:sz w:val="20"/>
          <w:szCs w:val="20"/>
        </w:rPr>
        <w:t xml:space="preserve">Załącznik nr </w:t>
      </w:r>
      <w:r w:rsidR="00012286" w:rsidRPr="00341244">
        <w:rPr>
          <w:rFonts w:ascii="Verdana" w:hAnsi="Verdana"/>
          <w:sz w:val="20"/>
          <w:szCs w:val="20"/>
        </w:rPr>
        <w:t>1</w:t>
      </w:r>
    </w:p>
    <w:p w14:paraId="716E0F13" w14:textId="77777777" w:rsidR="008D2AB8" w:rsidRPr="00341244" w:rsidRDefault="008D2AB8" w:rsidP="0034124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26452E6F" w14:textId="77777777" w:rsidR="008D2AB8" w:rsidRPr="00341244" w:rsidRDefault="008D2AB8" w:rsidP="0034124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341244">
        <w:rPr>
          <w:rFonts w:ascii="Verdana" w:hAnsi="Verdana"/>
          <w:b/>
          <w:sz w:val="20"/>
          <w:szCs w:val="20"/>
        </w:rPr>
        <w:t>FORMULARZ OFERTY</w:t>
      </w:r>
    </w:p>
    <w:p w14:paraId="47132CC5" w14:textId="77777777" w:rsidR="008D2AB8" w:rsidRPr="00341244" w:rsidRDefault="008D2AB8" w:rsidP="00341244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5A9503E" w14:textId="77777777" w:rsidR="008D2AB8" w:rsidRPr="00341244" w:rsidRDefault="008D2AB8" w:rsidP="0034124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41244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0B7829BA" w14:textId="341AED51" w:rsidR="008D2AB8" w:rsidRPr="00341244" w:rsidRDefault="008D2AB8" w:rsidP="0034124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41244">
        <w:rPr>
          <w:rFonts w:ascii="Verdana" w:hAnsi="Verdana"/>
          <w:sz w:val="20"/>
          <w:szCs w:val="20"/>
        </w:rPr>
        <w:t>FORMA PROWADZONEJ DZIAŁALNOŚCI: .......................................................</w:t>
      </w:r>
    </w:p>
    <w:p w14:paraId="1BE577D3" w14:textId="77777777" w:rsidR="008D2AB8" w:rsidRPr="00341244" w:rsidRDefault="008D2AB8" w:rsidP="0034124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41244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4D32966B" w14:textId="77777777" w:rsidR="008D2AB8" w:rsidRPr="00341244" w:rsidRDefault="008D2AB8" w:rsidP="0034124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41244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28C16CA0" w14:textId="77777777" w:rsidR="008D2AB8" w:rsidRPr="00341244" w:rsidRDefault="008D2AB8" w:rsidP="00341244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41244">
        <w:rPr>
          <w:rFonts w:ascii="Verdana" w:hAnsi="Verdana"/>
          <w:sz w:val="20"/>
          <w:szCs w:val="20"/>
          <w:lang w:val="de-DE"/>
        </w:rPr>
        <w:t>TEL.</w:t>
      </w:r>
      <w:r w:rsidRPr="00341244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1F71033B" w14:textId="77777777" w:rsidR="008D2AB8" w:rsidRPr="00341244" w:rsidRDefault="008D2AB8" w:rsidP="00341244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41244">
        <w:rPr>
          <w:rFonts w:ascii="Verdana" w:hAnsi="Verdana"/>
          <w:sz w:val="20"/>
          <w:szCs w:val="20"/>
          <w:lang w:val="de-DE"/>
        </w:rPr>
        <w:t xml:space="preserve">FAX </w:t>
      </w:r>
      <w:r w:rsidRPr="00341244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4D959E63" w14:textId="77777777" w:rsidR="008D2AB8" w:rsidRPr="00341244" w:rsidRDefault="008D2AB8" w:rsidP="00341244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41244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7FEA1F64" w14:textId="77777777" w:rsidR="008D2AB8" w:rsidRPr="00341244" w:rsidRDefault="008D2AB8" w:rsidP="0034124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41244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341244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53C340F4" w14:textId="77777777" w:rsidR="008D2AB8" w:rsidRPr="00341244" w:rsidRDefault="008D2AB8" w:rsidP="0034124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41244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25DC856" w14:textId="77777777" w:rsidR="00341244" w:rsidRDefault="00341244" w:rsidP="00341244">
      <w:pPr>
        <w:rPr>
          <w:rFonts w:ascii="Verdana" w:hAnsi="Verdana"/>
          <w:sz w:val="20"/>
          <w:szCs w:val="20"/>
        </w:rPr>
      </w:pPr>
    </w:p>
    <w:p w14:paraId="049FB3C6" w14:textId="080EFF1E" w:rsidR="008D2AB8" w:rsidRPr="00341244" w:rsidRDefault="008D2AB8" w:rsidP="00341244">
      <w:pPr>
        <w:rPr>
          <w:rFonts w:ascii="Verdana" w:hAnsi="Verdana"/>
          <w:sz w:val="20"/>
          <w:szCs w:val="20"/>
        </w:rPr>
      </w:pPr>
      <w:r w:rsidRPr="00341244">
        <w:rPr>
          <w:rFonts w:ascii="Verdana" w:hAnsi="Verdana"/>
          <w:sz w:val="20"/>
          <w:szCs w:val="20"/>
        </w:rPr>
        <w:t>Do: Nazwa i siedziba Zamawiającego:</w:t>
      </w:r>
    </w:p>
    <w:p w14:paraId="5AEE80E4" w14:textId="1EC0BA8A" w:rsidR="008553A6" w:rsidRPr="00341244" w:rsidRDefault="008553A6" w:rsidP="00341244">
      <w:pPr>
        <w:ind w:right="-110"/>
        <w:rPr>
          <w:rFonts w:ascii="Verdana" w:hAnsi="Verdana"/>
          <w:b/>
          <w:sz w:val="20"/>
          <w:szCs w:val="20"/>
        </w:rPr>
      </w:pPr>
      <w:r w:rsidRPr="00341244">
        <w:rPr>
          <w:rFonts w:ascii="Verdana" w:hAnsi="Verdana"/>
          <w:b/>
          <w:sz w:val="20"/>
          <w:szCs w:val="20"/>
        </w:rPr>
        <w:t xml:space="preserve">Akademia Górniczo </w:t>
      </w:r>
      <w:r w:rsidR="00D44B30" w:rsidRPr="00341244">
        <w:rPr>
          <w:rFonts w:ascii="Verdana" w:hAnsi="Verdana"/>
          <w:b/>
          <w:sz w:val="20"/>
          <w:szCs w:val="20"/>
        </w:rPr>
        <w:t>–</w:t>
      </w:r>
      <w:r w:rsidRPr="00341244">
        <w:rPr>
          <w:rFonts w:ascii="Verdana" w:hAnsi="Verdana"/>
          <w:b/>
          <w:sz w:val="20"/>
          <w:szCs w:val="20"/>
        </w:rPr>
        <w:t xml:space="preserve"> Hutnicza</w:t>
      </w:r>
      <w:r w:rsidR="00D44B30" w:rsidRPr="00341244">
        <w:rPr>
          <w:rFonts w:ascii="Verdana" w:hAnsi="Verdana"/>
          <w:b/>
          <w:sz w:val="20"/>
          <w:szCs w:val="20"/>
        </w:rPr>
        <w:t xml:space="preserve"> </w:t>
      </w:r>
      <w:r w:rsidRPr="00341244">
        <w:rPr>
          <w:rFonts w:ascii="Verdana" w:hAnsi="Verdana"/>
          <w:b/>
          <w:sz w:val="20"/>
          <w:szCs w:val="20"/>
        </w:rPr>
        <w:t>im. Stanisława Staszica w Krakowie</w:t>
      </w:r>
    </w:p>
    <w:p w14:paraId="0AD38139" w14:textId="77777777" w:rsidR="008D2AB8" w:rsidRPr="00341244" w:rsidRDefault="008553A6" w:rsidP="00341244">
      <w:pPr>
        <w:ind w:right="-110"/>
        <w:rPr>
          <w:rFonts w:ascii="Verdana" w:hAnsi="Verdana"/>
          <w:b/>
          <w:sz w:val="20"/>
          <w:szCs w:val="20"/>
        </w:rPr>
      </w:pPr>
      <w:r w:rsidRPr="00341244">
        <w:rPr>
          <w:rFonts w:ascii="Verdana" w:hAnsi="Verdana"/>
          <w:b/>
          <w:sz w:val="20"/>
          <w:szCs w:val="20"/>
        </w:rPr>
        <w:t>Dział Zamówień Publicznych</w:t>
      </w:r>
      <w:r w:rsidR="008D2AB8" w:rsidRPr="00341244">
        <w:rPr>
          <w:rFonts w:ascii="Verdana" w:hAnsi="Verdana"/>
          <w:b/>
          <w:sz w:val="20"/>
          <w:szCs w:val="20"/>
        </w:rPr>
        <w:t xml:space="preserve">  </w:t>
      </w:r>
    </w:p>
    <w:p w14:paraId="00C7EF2B" w14:textId="1A6C352C" w:rsidR="008D2AB8" w:rsidRPr="00341244" w:rsidRDefault="008553A6" w:rsidP="00341244">
      <w:pPr>
        <w:ind w:right="-110"/>
        <w:rPr>
          <w:rFonts w:ascii="Verdana" w:hAnsi="Verdana"/>
          <w:b/>
          <w:sz w:val="20"/>
          <w:szCs w:val="20"/>
        </w:rPr>
      </w:pPr>
      <w:r w:rsidRPr="00341244">
        <w:rPr>
          <w:rFonts w:ascii="Verdana" w:hAnsi="Verdana"/>
          <w:b/>
          <w:sz w:val="20"/>
          <w:szCs w:val="20"/>
        </w:rPr>
        <w:t>Al. Mickiewicza</w:t>
      </w:r>
      <w:r w:rsidR="008D2AB8" w:rsidRPr="00341244">
        <w:rPr>
          <w:rFonts w:ascii="Verdana" w:hAnsi="Verdana"/>
          <w:b/>
          <w:sz w:val="20"/>
          <w:szCs w:val="20"/>
        </w:rPr>
        <w:t xml:space="preserve"> </w:t>
      </w:r>
      <w:r w:rsidRPr="00341244">
        <w:rPr>
          <w:rFonts w:ascii="Verdana" w:hAnsi="Verdana"/>
          <w:b/>
          <w:sz w:val="20"/>
          <w:szCs w:val="20"/>
        </w:rPr>
        <w:t>30</w:t>
      </w:r>
      <w:r w:rsidR="00D44B30" w:rsidRPr="00341244">
        <w:rPr>
          <w:rFonts w:ascii="Verdana" w:hAnsi="Verdana"/>
          <w:b/>
          <w:sz w:val="20"/>
          <w:szCs w:val="20"/>
        </w:rPr>
        <w:t xml:space="preserve">, </w:t>
      </w:r>
      <w:r w:rsidRPr="00341244">
        <w:rPr>
          <w:rFonts w:ascii="Verdana" w:hAnsi="Verdana"/>
          <w:b/>
          <w:sz w:val="20"/>
          <w:szCs w:val="20"/>
        </w:rPr>
        <w:t>30-059</w:t>
      </w:r>
      <w:r w:rsidR="008D2AB8" w:rsidRPr="00341244">
        <w:rPr>
          <w:rFonts w:ascii="Verdana" w:hAnsi="Verdana"/>
          <w:b/>
          <w:sz w:val="20"/>
          <w:szCs w:val="20"/>
        </w:rPr>
        <w:t xml:space="preserve"> </w:t>
      </w:r>
      <w:r w:rsidRPr="00341244">
        <w:rPr>
          <w:rFonts w:ascii="Verdana" w:hAnsi="Verdana"/>
          <w:b/>
          <w:sz w:val="20"/>
          <w:szCs w:val="20"/>
        </w:rPr>
        <w:t>Kraków</w:t>
      </w:r>
      <w:r w:rsidR="008D2AB8" w:rsidRPr="00341244">
        <w:rPr>
          <w:rFonts w:ascii="Verdana" w:hAnsi="Verdana"/>
          <w:b/>
          <w:sz w:val="20"/>
          <w:szCs w:val="20"/>
        </w:rPr>
        <w:t xml:space="preserve">,  </w:t>
      </w:r>
    </w:p>
    <w:p w14:paraId="112F01B1" w14:textId="77777777" w:rsidR="008D2AB8" w:rsidRPr="00341244" w:rsidRDefault="008D2AB8" w:rsidP="00341244">
      <w:pPr>
        <w:ind w:firstLine="3969"/>
        <w:rPr>
          <w:rFonts w:ascii="Verdana" w:hAnsi="Verdana"/>
          <w:b/>
          <w:sz w:val="20"/>
          <w:szCs w:val="20"/>
        </w:rPr>
      </w:pPr>
    </w:p>
    <w:p w14:paraId="53609833" w14:textId="7A44C156" w:rsidR="008D2AB8" w:rsidRPr="00341244" w:rsidRDefault="008D2AB8" w:rsidP="00341244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341244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8553A6" w:rsidRPr="00341244">
        <w:rPr>
          <w:rFonts w:ascii="Verdana" w:hAnsi="Verdana"/>
          <w:b/>
          <w:sz w:val="20"/>
          <w:szCs w:val="20"/>
        </w:rPr>
        <w:t xml:space="preserve">Dostawa przepływomierza elektromagnetycznego do wody dla </w:t>
      </w:r>
      <w:proofErr w:type="spellStart"/>
      <w:r w:rsidR="008553A6" w:rsidRPr="00341244">
        <w:rPr>
          <w:rFonts w:ascii="Verdana" w:hAnsi="Verdana"/>
          <w:b/>
          <w:sz w:val="20"/>
          <w:szCs w:val="20"/>
        </w:rPr>
        <w:t>WEiP</w:t>
      </w:r>
      <w:proofErr w:type="spellEnd"/>
      <w:r w:rsidR="008553A6" w:rsidRPr="00341244">
        <w:rPr>
          <w:rFonts w:ascii="Verdana" w:hAnsi="Verdana"/>
          <w:b/>
          <w:sz w:val="20"/>
          <w:szCs w:val="20"/>
        </w:rPr>
        <w:t xml:space="preserve"> - KC-DE-zp.272-756/25</w:t>
      </w:r>
      <w:r w:rsidRPr="00341244">
        <w:rPr>
          <w:rFonts w:ascii="Verdana" w:hAnsi="Verdana"/>
          <w:b/>
          <w:sz w:val="20"/>
          <w:szCs w:val="20"/>
        </w:rPr>
        <w:t xml:space="preserve">, </w:t>
      </w:r>
      <w:r w:rsidRPr="00341244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3BBBCB02" w14:textId="77777777" w:rsidR="008D2AB8" w:rsidRPr="00341244" w:rsidRDefault="008D2AB8" w:rsidP="00341244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2E67F23B" w14:textId="77777777" w:rsidR="008D2AB8" w:rsidRPr="00341244" w:rsidRDefault="008D2AB8" w:rsidP="00341244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341244">
        <w:rPr>
          <w:rFonts w:ascii="Verdana" w:hAnsi="Verdana"/>
          <w:b/>
          <w:sz w:val="20"/>
          <w:szCs w:val="20"/>
        </w:rPr>
        <w:t>Cena netto:   .........................................................................PLN</w:t>
      </w:r>
    </w:p>
    <w:p w14:paraId="64C4877D" w14:textId="77777777" w:rsidR="008D2AB8" w:rsidRPr="00341244" w:rsidRDefault="008D2AB8" w:rsidP="00341244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628EC03E" w14:textId="77777777" w:rsidR="008D2AB8" w:rsidRPr="00341244" w:rsidRDefault="008D2AB8" w:rsidP="00341244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341244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1971F1B4" w14:textId="77777777" w:rsidR="008D2AB8" w:rsidRPr="00341244" w:rsidRDefault="008D2AB8" w:rsidP="00341244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43523E70" w14:textId="22DB6C0D" w:rsidR="008D2AB8" w:rsidRPr="00341244" w:rsidRDefault="008D2AB8" w:rsidP="00341244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341244">
        <w:rPr>
          <w:rFonts w:ascii="Verdana" w:hAnsi="Verdana"/>
          <w:sz w:val="20"/>
          <w:szCs w:val="20"/>
        </w:rPr>
        <w:t>Słownie brutto :............................................................................</w:t>
      </w:r>
    </w:p>
    <w:p w14:paraId="4532236E" w14:textId="77777777" w:rsidR="008D2AB8" w:rsidRPr="00341244" w:rsidRDefault="008D2AB8" w:rsidP="00341244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F861D83" w14:textId="6A76BFDE" w:rsidR="008D2AB8" w:rsidRPr="00341244" w:rsidRDefault="008D2AB8" w:rsidP="00341244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341244">
        <w:rPr>
          <w:rFonts w:ascii="Verdana" w:hAnsi="Verdana"/>
          <w:sz w:val="20"/>
          <w:szCs w:val="20"/>
        </w:rPr>
        <w:t xml:space="preserve">Powyższa cena zawiera </w:t>
      </w:r>
      <w:r w:rsidR="00AA3D6D" w:rsidRPr="00341244">
        <w:rPr>
          <w:rFonts w:ascii="Verdana" w:hAnsi="Verdana"/>
          <w:sz w:val="20"/>
          <w:szCs w:val="20"/>
        </w:rPr>
        <w:t xml:space="preserve">23% </w:t>
      </w:r>
      <w:r w:rsidRPr="00341244">
        <w:rPr>
          <w:rFonts w:ascii="Verdana" w:hAnsi="Verdana"/>
          <w:sz w:val="20"/>
          <w:szCs w:val="20"/>
        </w:rPr>
        <w:t>podatek VAT w wysokości .......... % tj.…………PLN</w:t>
      </w:r>
    </w:p>
    <w:p w14:paraId="4726E94E" w14:textId="6CECBD15" w:rsidR="00FE545C" w:rsidRPr="00341244" w:rsidRDefault="00AA3D6D" w:rsidP="00341244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341244">
        <w:rPr>
          <w:rFonts w:ascii="Verdana" w:hAnsi="Verdana"/>
          <w:sz w:val="20"/>
          <w:szCs w:val="20"/>
        </w:rPr>
        <w:t>P</w:t>
      </w:r>
      <w:r w:rsidR="00FE545C" w:rsidRPr="00341244">
        <w:rPr>
          <w:rFonts w:ascii="Verdana" w:hAnsi="Verdana"/>
          <w:sz w:val="20"/>
          <w:szCs w:val="20"/>
        </w:rPr>
        <w:t xml:space="preserve">roducent/model zaoferowanego </w:t>
      </w:r>
      <w:r w:rsidR="001D4F26">
        <w:rPr>
          <w:rFonts w:ascii="Verdana" w:hAnsi="Verdana"/>
          <w:sz w:val="20"/>
          <w:szCs w:val="20"/>
        </w:rPr>
        <w:t>urządzenia</w:t>
      </w:r>
      <w:r w:rsidR="00FE545C" w:rsidRPr="00341244">
        <w:rPr>
          <w:rFonts w:ascii="Verdana" w:hAnsi="Verdana"/>
          <w:sz w:val="20"/>
          <w:szCs w:val="20"/>
        </w:rPr>
        <w:t xml:space="preserve"> </w:t>
      </w:r>
      <w:r w:rsidR="00FE545C" w:rsidRPr="00341244">
        <w:rPr>
          <w:rFonts w:ascii="Verdana" w:hAnsi="Verdana"/>
          <w:b w:val="0"/>
          <w:sz w:val="20"/>
          <w:szCs w:val="20"/>
        </w:rPr>
        <w:t>…………………………………………..</w:t>
      </w:r>
    </w:p>
    <w:p w14:paraId="3AD13073" w14:textId="4CB58F01" w:rsidR="008D2AB8" w:rsidRPr="00341244" w:rsidRDefault="008D2AB8" w:rsidP="00341244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341244">
        <w:rPr>
          <w:rFonts w:ascii="Verdana" w:hAnsi="Verdana"/>
          <w:b/>
          <w:sz w:val="20"/>
          <w:szCs w:val="20"/>
        </w:rPr>
        <w:t xml:space="preserve">Termin realizacji umowy: </w:t>
      </w:r>
      <w:r w:rsidRPr="00341244">
        <w:rPr>
          <w:rFonts w:ascii="Verdana" w:hAnsi="Verdana"/>
          <w:sz w:val="20"/>
          <w:szCs w:val="20"/>
        </w:rPr>
        <w:t>…………</w:t>
      </w:r>
      <w:r w:rsidR="00D44B30" w:rsidRPr="00341244">
        <w:rPr>
          <w:rFonts w:ascii="Verdana" w:hAnsi="Verdana"/>
          <w:sz w:val="20"/>
          <w:szCs w:val="20"/>
        </w:rPr>
        <w:t xml:space="preserve"> dni od daty podpisania umowy </w:t>
      </w:r>
      <w:r w:rsidRPr="00341244">
        <w:rPr>
          <w:rFonts w:ascii="Verdana" w:hAnsi="Verdana"/>
          <w:i/>
          <w:sz w:val="20"/>
          <w:szCs w:val="20"/>
          <w:highlight w:val="yellow"/>
        </w:rPr>
        <w:t>(kryterium oceny ofert)</w:t>
      </w:r>
    </w:p>
    <w:p w14:paraId="063C80D3" w14:textId="7A436404" w:rsidR="008D2AB8" w:rsidRPr="00341244" w:rsidRDefault="008D2AB8" w:rsidP="00341244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341244">
        <w:rPr>
          <w:rFonts w:ascii="Verdana" w:hAnsi="Verdana"/>
          <w:b/>
          <w:sz w:val="20"/>
          <w:szCs w:val="20"/>
        </w:rPr>
        <w:t>Okres udzielonej gwarancji wynosi:</w:t>
      </w:r>
      <w:r w:rsidRPr="00341244">
        <w:rPr>
          <w:rFonts w:ascii="Verdana" w:hAnsi="Verdana"/>
          <w:sz w:val="20"/>
          <w:szCs w:val="20"/>
        </w:rPr>
        <w:t xml:space="preserve"> …………</w:t>
      </w:r>
      <w:r w:rsidR="00D44B30" w:rsidRPr="00341244">
        <w:rPr>
          <w:rFonts w:ascii="Verdana" w:hAnsi="Verdana"/>
          <w:sz w:val="20"/>
          <w:szCs w:val="20"/>
        </w:rPr>
        <w:t xml:space="preserve"> miesięcy </w:t>
      </w:r>
      <w:r w:rsidRPr="00341244">
        <w:rPr>
          <w:rFonts w:ascii="Verdana" w:hAnsi="Verdana"/>
          <w:sz w:val="20"/>
          <w:szCs w:val="20"/>
        </w:rPr>
        <w:t>(</w:t>
      </w:r>
      <w:r w:rsidRPr="00341244">
        <w:rPr>
          <w:rFonts w:ascii="Verdana" w:hAnsi="Verdana"/>
          <w:i/>
          <w:sz w:val="20"/>
          <w:szCs w:val="20"/>
          <w:highlight w:val="yellow"/>
        </w:rPr>
        <w:t>kryterium oceny ofert)</w:t>
      </w:r>
    </w:p>
    <w:p w14:paraId="172043BF" w14:textId="77777777" w:rsidR="00341244" w:rsidRDefault="00341244" w:rsidP="00341244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5A26D859" w14:textId="68AB8528" w:rsidR="008D2AB8" w:rsidRPr="00341244" w:rsidRDefault="008D2AB8" w:rsidP="00341244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341244">
        <w:rPr>
          <w:rFonts w:ascii="Verdana" w:hAnsi="Verdana"/>
          <w:sz w:val="20"/>
          <w:szCs w:val="20"/>
        </w:rPr>
        <w:t xml:space="preserve">Oświadczamy, że zgodnie z ustawą z dnia </w:t>
      </w:r>
      <w:r w:rsidR="00A0022B" w:rsidRPr="00341244">
        <w:rPr>
          <w:rFonts w:ascii="Verdana" w:hAnsi="Verdana"/>
          <w:sz w:val="20"/>
          <w:szCs w:val="20"/>
        </w:rPr>
        <w:t>6 marca 2018 r</w:t>
      </w:r>
      <w:r w:rsidRPr="00341244">
        <w:rPr>
          <w:rFonts w:ascii="Verdana" w:hAnsi="Verdana"/>
          <w:sz w:val="20"/>
          <w:szCs w:val="20"/>
        </w:rPr>
        <w:t>.</w:t>
      </w:r>
      <w:r w:rsidR="00A0022B" w:rsidRPr="00341244">
        <w:rPr>
          <w:rFonts w:ascii="Verdana" w:hAnsi="Verdana"/>
          <w:sz w:val="20"/>
          <w:szCs w:val="20"/>
        </w:rPr>
        <w:t xml:space="preserve"> Prawo przedsiębiorców, </w:t>
      </w:r>
      <w:r w:rsidRPr="00341244">
        <w:rPr>
          <w:rFonts w:ascii="Verdana" w:hAnsi="Verdana"/>
          <w:sz w:val="20"/>
          <w:szCs w:val="20"/>
        </w:rPr>
        <w:t>należymy do małych lub średnich przedsiębiorców:</w:t>
      </w:r>
      <w:r w:rsidRPr="00341244">
        <w:rPr>
          <w:rFonts w:ascii="Verdana" w:hAnsi="Verdana"/>
          <w:b/>
          <w:sz w:val="20"/>
          <w:szCs w:val="20"/>
        </w:rPr>
        <w:t xml:space="preserve"> TAK/NIE</w:t>
      </w:r>
    </w:p>
    <w:p w14:paraId="1652C4FB" w14:textId="77777777" w:rsidR="00341244" w:rsidRDefault="00341244" w:rsidP="00341244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40ED396F" w14:textId="4BD3C5A9" w:rsidR="00AA3D6D" w:rsidRPr="00341244" w:rsidRDefault="00AA3D6D" w:rsidP="00341244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341244">
        <w:rPr>
          <w:rFonts w:ascii="Verdana" w:hAnsi="Verdana"/>
          <w:b/>
          <w:sz w:val="20"/>
          <w:szCs w:val="20"/>
        </w:rPr>
        <w:t xml:space="preserve">Termin płatności: </w:t>
      </w:r>
      <w:r w:rsidRPr="00341244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7C13655" w14:textId="77777777" w:rsidR="00AA3D6D" w:rsidRPr="00341244" w:rsidRDefault="00AA3D6D" w:rsidP="00341244">
      <w:pPr>
        <w:rPr>
          <w:rFonts w:ascii="Verdana" w:hAnsi="Verdana"/>
          <w:b/>
          <w:sz w:val="20"/>
          <w:szCs w:val="20"/>
          <w:u w:val="single"/>
        </w:rPr>
      </w:pPr>
    </w:p>
    <w:p w14:paraId="7A4E4101" w14:textId="77777777" w:rsidR="00AA3D6D" w:rsidRPr="00341244" w:rsidRDefault="00AA3D6D" w:rsidP="00341244">
      <w:pPr>
        <w:rPr>
          <w:rFonts w:ascii="Verdana" w:hAnsi="Verdana"/>
          <w:b/>
          <w:sz w:val="20"/>
          <w:szCs w:val="20"/>
          <w:u w:val="single"/>
        </w:rPr>
      </w:pPr>
      <w:r w:rsidRPr="00341244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2720B34F" w14:textId="77777777" w:rsidR="00AA3D6D" w:rsidRPr="00341244" w:rsidRDefault="00AA3D6D" w:rsidP="0034124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341244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2C8B9F90" w14:textId="77777777" w:rsidR="00AA3D6D" w:rsidRPr="00341244" w:rsidRDefault="00AA3D6D" w:rsidP="0034124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341244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 i terminie wyznaczonym przez zamawiającego</w:t>
      </w:r>
      <w:r w:rsidRPr="00341244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03752431" w14:textId="77777777" w:rsidR="00AA3D6D" w:rsidRPr="00341244" w:rsidRDefault="00AA3D6D" w:rsidP="0034124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341244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341244">
        <w:rPr>
          <w:rFonts w:ascii="Verdana" w:hAnsi="Verdana"/>
          <w:sz w:val="20"/>
          <w:szCs w:val="20"/>
          <w:vertAlign w:val="superscript"/>
        </w:rPr>
        <w:t>1</w:t>
      </w:r>
      <w:r w:rsidRPr="00341244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 niniejszym postępowaniu</w:t>
      </w:r>
      <w:r w:rsidRPr="00341244">
        <w:rPr>
          <w:rFonts w:ascii="Verdana" w:hAnsi="Verdana"/>
          <w:sz w:val="20"/>
          <w:szCs w:val="20"/>
          <w:vertAlign w:val="superscript"/>
        </w:rPr>
        <w:t>2</w:t>
      </w:r>
      <w:r w:rsidRPr="00341244">
        <w:rPr>
          <w:rFonts w:ascii="Verdana" w:hAnsi="Verdana"/>
          <w:sz w:val="20"/>
          <w:szCs w:val="20"/>
        </w:rPr>
        <w:t xml:space="preserve"> </w:t>
      </w:r>
    </w:p>
    <w:p w14:paraId="3FFA2D37" w14:textId="77777777" w:rsidR="00AA3D6D" w:rsidRPr="00341244" w:rsidRDefault="00AA3D6D" w:rsidP="00341244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341244">
        <w:rPr>
          <w:rFonts w:ascii="Verdana" w:hAnsi="Verdana"/>
          <w:i/>
          <w:sz w:val="16"/>
          <w:szCs w:val="16"/>
          <w:vertAlign w:val="superscript"/>
        </w:rPr>
        <w:t>1</w:t>
      </w:r>
      <w:r w:rsidRPr="00341244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A56068" w14:textId="77777777" w:rsidR="00AA3D6D" w:rsidRPr="00341244" w:rsidRDefault="00AA3D6D" w:rsidP="00341244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341244">
        <w:rPr>
          <w:rFonts w:ascii="Verdana" w:hAnsi="Verdana"/>
          <w:i/>
          <w:sz w:val="16"/>
          <w:szCs w:val="16"/>
          <w:vertAlign w:val="superscript"/>
        </w:rPr>
        <w:lastRenderedPageBreak/>
        <w:t>2</w:t>
      </w:r>
      <w:r w:rsidRPr="00341244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2707649" w14:textId="77777777" w:rsidR="00AA3D6D" w:rsidRPr="00341244" w:rsidRDefault="00AA3D6D" w:rsidP="0034124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341244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630" w:type="dxa"/>
        <w:tblLayout w:type="fixed"/>
        <w:tblLook w:val="00A0" w:firstRow="1" w:lastRow="0" w:firstColumn="1" w:lastColumn="0" w:noHBand="0" w:noVBand="0"/>
      </w:tblPr>
      <w:tblGrid>
        <w:gridCol w:w="681"/>
        <w:gridCol w:w="5689"/>
        <w:gridCol w:w="3260"/>
      </w:tblGrid>
      <w:tr w:rsidR="00AA3D6D" w:rsidRPr="00341244" w14:paraId="382CF614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7695C6" w14:textId="77777777" w:rsidR="00AA3D6D" w:rsidRPr="00341244" w:rsidRDefault="00AA3D6D" w:rsidP="0034124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41244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5CC32C" w14:textId="77777777" w:rsidR="00AA3D6D" w:rsidRPr="00341244" w:rsidRDefault="00AA3D6D" w:rsidP="0034124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41244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18B81460" w14:textId="77777777" w:rsidR="00AA3D6D" w:rsidRPr="00341244" w:rsidRDefault="00AA3D6D" w:rsidP="0034124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41244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F272DA" w14:textId="77777777" w:rsidR="00AA3D6D" w:rsidRPr="00341244" w:rsidRDefault="00AA3D6D" w:rsidP="0034124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41244">
              <w:rPr>
                <w:rFonts w:ascii="Verdana" w:hAnsi="Verdana"/>
                <w:sz w:val="20"/>
                <w:szCs w:val="20"/>
              </w:rPr>
              <w:t>Nazwa podwykonawcy</w:t>
            </w:r>
            <w:r w:rsidRPr="00341244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AA3D6D" w:rsidRPr="00341244" w14:paraId="3DDF28BB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931C9" w14:textId="77777777" w:rsidR="00AA3D6D" w:rsidRPr="00341244" w:rsidRDefault="00AA3D6D" w:rsidP="00341244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7C1AA" w14:textId="77777777" w:rsidR="00AA3D6D" w:rsidRPr="00341244" w:rsidRDefault="00AA3D6D" w:rsidP="0034124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D61D6" w14:textId="77777777" w:rsidR="00AA3D6D" w:rsidRPr="00341244" w:rsidRDefault="00AA3D6D" w:rsidP="0034124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AA3D6D" w:rsidRPr="00341244" w14:paraId="4F3A1214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A6D8B" w14:textId="77777777" w:rsidR="00AA3D6D" w:rsidRPr="00341244" w:rsidRDefault="00AA3D6D" w:rsidP="00341244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B93EA5" w14:textId="77777777" w:rsidR="00AA3D6D" w:rsidRPr="00341244" w:rsidRDefault="00AA3D6D" w:rsidP="0034124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50EEA" w14:textId="77777777" w:rsidR="00AA3D6D" w:rsidRPr="00341244" w:rsidRDefault="00AA3D6D" w:rsidP="0034124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1D478C3" w14:textId="77777777" w:rsidR="00AA3D6D" w:rsidRPr="00341244" w:rsidRDefault="00AA3D6D" w:rsidP="00341244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41244">
        <w:rPr>
          <w:rFonts w:ascii="Verdana" w:hAnsi="Verdana"/>
          <w:sz w:val="20"/>
          <w:szCs w:val="20"/>
        </w:rPr>
        <w:t xml:space="preserve">Oświadczenie, w przypadku </w:t>
      </w:r>
      <w:r w:rsidRPr="00341244">
        <w:rPr>
          <w:rFonts w:ascii="Verdana" w:hAnsi="Verdana"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645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4"/>
        <w:gridCol w:w="3022"/>
        <w:gridCol w:w="5949"/>
      </w:tblGrid>
      <w:tr w:rsidR="00AA3D6D" w:rsidRPr="00341244" w14:paraId="0A7EAEAE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F298F1B" w14:textId="77777777" w:rsidR="00AA3D6D" w:rsidRPr="00341244" w:rsidRDefault="00AA3D6D" w:rsidP="0034124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41244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863D67B" w14:textId="77777777" w:rsidR="00AA3D6D" w:rsidRPr="00341244" w:rsidRDefault="00AA3D6D" w:rsidP="0034124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41244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27E4BA" w14:textId="77777777" w:rsidR="00AA3D6D" w:rsidRPr="00341244" w:rsidRDefault="00AA3D6D" w:rsidP="0034124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41244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AA3D6D" w:rsidRPr="00341244" w14:paraId="586CD875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9000D79" w14:textId="77777777" w:rsidR="00AA3D6D" w:rsidRPr="00341244" w:rsidRDefault="00AA3D6D" w:rsidP="0034124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341244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211A0A4" w14:textId="77777777" w:rsidR="00AA3D6D" w:rsidRPr="00341244" w:rsidRDefault="00AA3D6D" w:rsidP="0034124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C8A93" w14:textId="77777777" w:rsidR="00AA3D6D" w:rsidRPr="00341244" w:rsidRDefault="00AA3D6D" w:rsidP="0034124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AA3D6D" w:rsidRPr="00341244" w14:paraId="3BA1869E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2B8DD0A" w14:textId="77777777" w:rsidR="00AA3D6D" w:rsidRPr="00341244" w:rsidRDefault="00AA3D6D" w:rsidP="0034124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341244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904AEFC" w14:textId="77777777" w:rsidR="00AA3D6D" w:rsidRPr="00341244" w:rsidRDefault="00AA3D6D" w:rsidP="0034124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9D807" w14:textId="77777777" w:rsidR="00AA3D6D" w:rsidRPr="00341244" w:rsidRDefault="00AA3D6D" w:rsidP="0034124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EB641D3" w14:textId="77777777" w:rsidR="00AA3D6D" w:rsidRPr="00341244" w:rsidRDefault="00AA3D6D" w:rsidP="00341244">
      <w:pPr>
        <w:ind w:left="360"/>
        <w:jc w:val="both"/>
        <w:rPr>
          <w:rFonts w:ascii="Verdana" w:hAnsi="Verdana"/>
          <w:sz w:val="20"/>
          <w:szCs w:val="20"/>
        </w:rPr>
      </w:pPr>
    </w:p>
    <w:p w14:paraId="7108211A" w14:textId="77777777" w:rsidR="00AA3D6D" w:rsidRPr="00341244" w:rsidRDefault="00AA3D6D" w:rsidP="0034124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341244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5FEAE066" w14:textId="77777777" w:rsidR="00AA3D6D" w:rsidRPr="00341244" w:rsidRDefault="00AA3D6D" w:rsidP="00341244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341244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341244">
        <w:rPr>
          <w:rFonts w:ascii="Verdana" w:hAnsi="Verdana"/>
          <w:b/>
          <w:bCs/>
          <w:kern w:val="32"/>
          <w:sz w:val="20"/>
          <w:szCs w:val="20"/>
        </w:rPr>
        <w:tab/>
      </w:r>
      <w:r w:rsidRPr="00341244">
        <w:rPr>
          <w:rFonts w:ascii="Verdana" w:hAnsi="Verdana"/>
          <w:b/>
          <w:bCs/>
          <w:kern w:val="32"/>
          <w:sz w:val="20"/>
          <w:szCs w:val="20"/>
        </w:rPr>
        <w:tab/>
      </w:r>
      <w:r w:rsidRPr="00341244">
        <w:rPr>
          <w:rFonts w:ascii="Verdana" w:hAnsi="Verdana"/>
          <w:b/>
          <w:bCs/>
          <w:kern w:val="32"/>
          <w:sz w:val="20"/>
          <w:szCs w:val="20"/>
        </w:rPr>
        <w:tab/>
      </w:r>
      <w:r w:rsidRPr="00341244">
        <w:rPr>
          <w:rFonts w:ascii="Verdana" w:hAnsi="Verdana"/>
          <w:b/>
          <w:bCs/>
          <w:kern w:val="32"/>
          <w:sz w:val="20"/>
          <w:szCs w:val="20"/>
        </w:rPr>
        <w:tab/>
      </w:r>
      <w:r w:rsidRPr="00341244">
        <w:rPr>
          <w:rFonts w:ascii="Verdana" w:hAnsi="Verdana"/>
          <w:b/>
          <w:bCs/>
          <w:kern w:val="32"/>
          <w:sz w:val="20"/>
          <w:szCs w:val="20"/>
        </w:rPr>
        <w:tab/>
      </w:r>
      <w:r w:rsidRPr="00341244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50AF8FEE" w14:textId="77777777" w:rsidR="00AA3D6D" w:rsidRPr="00341244" w:rsidRDefault="00AA3D6D" w:rsidP="00341244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7A31865B" w14:textId="77777777" w:rsidR="00AA3D6D" w:rsidRPr="00341244" w:rsidRDefault="00AA3D6D" w:rsidP="00341244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341244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341244">
        <w:rPr>
          <w:rFonts w:ascii="Verdana" w:hAnsi="Verdana"/>
          <w:sz w:val="20"/>
          <w:szCs w:val="20"/>
        </w:rPr>
        <w:tab/>
      </w:r>
      <w:r w:rsidRPr="00341244">
        <w:rPr>
          <w:rFonts w:ascii="Verdana" w:hAnsi="Verdana"/>
          <w:sz w:val="20"/>
          <w:szCs w:val="20"/>
        </w:rPr>
        <w:tab/>
        <w:t xml:space="preserve"> </w:t>
      </w:r>
    </w:p>
    <w:p w14:paraId="58FC5CA6" w14:textId="77777777" w:rsidR="00AA3D6D" w:rsidRPr="00341244" w:rsidRDefault="00AA3D6D" w:rsidP="0034124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341244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341244">
        <w:rPr>
          <w:rFonts w:ascii="Verdana" w:hAnsi="Verdana"/>
          <w:sz w:val="20"/>
          <w:szCs w:val="20"/>
        </w:rPr>
        <w:t>ych</w:t>
      </w:r>
      <w:proofErr w:type="spellEnd"/>
      <w:r w:rsidRPr="00341244">
        <w:rPr>
          <w:rFonts w:ascii="Verdana" w:hAnsi="Verdana"/>
          <w:sz w:val="20"/>
          <w:szCs w:val="20"/>
        </w:rPr>
        <w:t>) dokumentu(ów)</w:t>
      </w:r>
    </w:p>
    <w:p w14:paraId="647B356D" w14:textId="77777777" w:rsidR="00AA3D6D" w:rsidRPr="00341244" w:rsidRDefault="00AA3D6D" w:rsidP="00341244">
      <w:pPr>
        <w:jc w:val="both"/>
        <w:rPr>
          <w:rFonts w:ascii="Verdana" w:hAnsi="Verdana"/>
          <w:sz w:val="20"/>
          <w:szCs w:val="20"/>
        </w:rPr>
      </w:pPr>
      <w:r w:rsidRPr="00341244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65BD90BB" w14:textId="77777777" w:rsidR="00AA3D6D" w:rsidRPr="00341244" w:rsidRDefault="00AA3D6D" w:rsidP="00341244">
      <w:pPr>
        <w:jc w:val="both"/>
        <w:rPr>
          <w:rFonts w:ascii="Verdana" w:hAnsi="Verdana"/>
          <w:sz w:val="20"/>
          <w:szCs w:val="20"/>
        </w:rPr>
      </w:pPr>
    </w:p>
    <w:p w14:paraId="3466329F" w14:textId="77777777" w:rsidR="00AA3D6D" w:rsidRPr="00341244" w:rsidRDefault="00AA3D6D" w:rsidP="00341244">
      <w:pPr>
        <w:jc w:val="right"/>
        <w:rPr>
          <w:rFonts w:ascii="Verdana" w:hAnsi="Verdana"/>
          <w:sz w:val="20"/>
          <w:szCs w:val="20"/>
        </w:rPr>
      </w:pPr>
    </w:p>
    <w:p w14:paraId="4FB0CBB0" w14:textId="77777777" w:rsidR="00AA3D6D" w:rsidRPr="00341244" w:rsidRDefault="00AA3D6D" w:rsidP="00341244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</w:pPr>
      <w:r w:rsidRPr="00341244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Oferta</w:t>
      </w:r>
      <w:r w:rsidRPr="00341244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 w:rsidRPr="00341244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powinna</w:t>
      </w:r>
      <w:r w:rsidRPr="00341244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 w:rsidRPr="00341244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341244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 w:rsidRPr="00341244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341244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>.</w:t>
      </w:r>
    </w:p>
    <w:p w14:paraId="4C82F52E" w14:textId="77777777" w:rsidR="00AA3D6D" w:rsidRPr="00341244" w:rsidRDefault="00AA3D6D" w:rsidP="00341244">
      <w:pPr>
        <w:tabs>
          <w:tab w:val="left" w:pos="540"/>
          <w:tab w:val="left" w:pos="780"/>
        </w:tabs>
        <w:suppressAutoHyphens/>
        <w:rPr>
          <w:rFonts w:ascii="Verdana" w:hAnsi="Verdana"/>
          <w:sz w:val="20"/>
          <w:szCs w:val="20"/>
        </w:rPr>
      </w:pPr>
    </w:p>
    <w:p w14:paraId="5704C22C" w14:textId="77777777" w:rsidR="00AA3D6D" w:rsidRPr="00341244" w:rsidRDefault="00AA3D6D" w:rsidP="00341244">
      <w:pPr>
        <w:rPr>
          <w:rFonts w:ascii="Verdana" w:hAnsi="Verdana"/>
          <w:sz w:val="20"/>
          <w:szCs w:val="20"/>
        </w:rPr>
      </w:pPr>
      <w:r w:rsidRPr="00341244">
        <w:rPr>
          <w:rFonts w:ascii="Verdana" w:hAnsi="Verdana"/>
          <w:sz w:val="20"/>
          <w:szCs w:val="20"/>
        </w:rPr>
        <w:t>*niepotrzebne skreślić</w:t>
      </w:r>
    </w:p>
    <w:p w14:paraId="6C99F15E" w14:textId="77777777" w:rsidR="00AA3D6D" w:rsidRPr="00341244" w:rsidRDefault="00AA3D6D" w:rsidP="00341244">
      <w:pPr>
        <w:rPr>
          <w:rFonts w:ascii="Verdana" w:hAnsi="Verdana"/>
          <w:sz w:val="20"/>
          <w:szCs w:val="20"/>
        </w:rPr>
      </w:pPr>
      <w:r w:rsidRPr="00341244">
        <w:rPr>
          <w:rFonts w:ascii="Verdana" w:hAnsi="Verdana"/>
          <w:sz w:val="20"/>
          <w:szCs w:val="20"/>
        </w:rPr>
        <w:t>**jeżeli dotyczy</w:t>
      </w:r>
    </w:p>
    <w:p w14:paraId="68CD85C0" w14:textId="77777777" w:rsidR="00AA3D6D" w:rsidRPr="00341244" w:rsidRDefault="00AA3D6D" w:rsidP="00341244">
      <w:pPr>
        <w:rPr>
          <w:rFonts w:ascii="Verdana" w:hAnsi="Verdana"/>
          <w:sz w:val="20"/>
          <w:szCs w:val="20"/>
        </w:rPr>
      </w:pPr>
    </w:p>
    <w:p w14:paraId="2F911874" w14:textId="77777777" w:rsidR="00AA3D6D" w:rsidRPr="00341244" w:rsidRDefault="00AA3D6D" w:rsidP="00341244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6C63DDB9" w14:textId="77777777" w:rsidR="00AA3D6D" w:rsidRPr="00341244" w:rsidRDefault="00AA3D6D" w:rsidP="00341244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4846816D" w14:textId="77777777" w:rsidR="00FE545C" w:rsidRPr="00341244" w:rsidRDefault="00FE545C" w:rsidP="00341244">
      <w:pPr>
        <w:jc w:val="right"/>
        <w:rPr>
          <w:rFonts w:ascii="Verdana" w:hAnsi="Verdana"/>
          <w:sz w:val="20"/>
          <w:szCs w:val="20"/>
        </w:rPr>
      </w:pPr>
    </w:p>
    <w:sectPr w:rsidR="00FE545C" w:rsidRPr="00341244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53689" w14:textId="77777777" w:rsidR="00DF610C" w:rsidRDefault="00DF610C">
      <w:r>
        <w:separator/>
      </w:r>
    </w:p>
  </w:endnote>
  <w:endnote w:type="continuationSeparator" w:id="0">
    <w:p w14:paraId="470ED22F" w14:textId="77777777" w:rsidR="00DF610C" w:rsidRDefault="00DF6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1A5D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5D6EE" w14:textId="77777777" w:rsidR="00DF610C" w:rsidRDefault="00DF610C">
      <w:r>
        <w:separator/>
      </w:r>
    </w:p>
  </w:footnote>
  <w:footnote w:type="continuationSeparator" w:id="0">
    <w:p w14:paraId="1210697A" w14:textId="77777777" w:rsidR="00DF610C" w:rsidRDefault="00DF61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31E0E" w14:textId="6E046F41" w:rsidR="00191AB3" w:rsidRDefault="001D4F26" w:rsidP="00191AB3">
    <w:r>
      <w:rPr>
        <w:noProof/>
      </w:rPr>
      <w:pict w14:anchorId="1B9D56F9">
        <v:group id="Grupa 6" o:spid="_x0000_s2049" style="position:absolute;margin-left:0;margin-top:0;width:364.5pt;height:36.75pt;z-index:251659264;mso-width-relative:margin;mso-height-relative:margin" coordsize="87774,90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">
          <v:group id="Grupa 2" o:spid="_x0000_s2050" style="position:absolute;top:888;width:40805;height:8186" coordorigin=",888" coordsize="40805,8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az 4" o:spid="_x0000_s2051" type="#_x0000_t75" style="position:absolute;top:2323;width:26454;height:67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">
              <v:imagedata r:id="rId1" o:title=""/>
            </v:shape>
            <v:shape id="Obraz 5" o:spid="_x0000_s2052" type="#_x0000_t75" style="position:absolute;left:32612;top:888;width:8193;height:8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">
              <v:imagedata r:id="rId2" o:title="" croptop="1555f" cropbottom="541f" cropleft="6185f"/>
            </v:shape>
          </v:group>
          <v:shape id="Obraz 3" o:spid="_x0000_s2053" type="#_x0000_t75" style="position:absolute;left:49238;width:38536;height:90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">
            <v:imagedata r:id="rId3" o:title=""/>
          </v:shape>
        </v:group>
      </w:pict>
    </w:r>
  </w:p>
  <w:p w14:paraId="33D87311" w14:textId="77777777" w:rsidR="00191AB3" w:rsidRPr="00191AB3" w:rsidRDefault="00191AB3" w:rsidP="00191A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104659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27085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94335648">
    <w:abstractNumId w:val="0"/>
  </w:num>
  <w:num w:numId="4" w16cid:durableId="1213807197">
    <w:abstractNumId w:val="3"/>
  </w:num>
  <w:num w:numId="5" w16cid:durableId="151918340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610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91AB3"/>
    <w:rsid w:val="001D4612"/>
    <w:rsid w:val="001D4F26"/>
    <w:rsid w:val="00207E98"/>
    <w:rsid w:val="002723B0"/>
    <w:rsid w:val="00315A4A"/>
    <w:rsid w:val="00341244"/>
    <w:rsid w:val="00426E7A"/>
    <w:rsid w:val="004B7300"/>
    <w:rsid w:val="004C6753"/>
    <w:rsid w:val="00567BC6"/>
    <w:rsid w:val="00595C87"/>
    <w:rsid w:val="005A6660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553A6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A3D6D"/>
    <w:rsid w:val="00B774DC"/>
    <w:rsid w:val="00C969A6"/>
    <w:rsid w:val="00CA7D36"/>
    <w:rsid w:val="00D24208"/>
    <w:rsid w:val="00D44B30"/>
    <w:rsid w:val="00D60C38"/>
    <w:rsid w:val="00D66893"/>
    <w:rsid w:val="00D90ACB"/>
    <w:rsid w:val="00DC1500"/>
    <w:rsid w:val="00DF610C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4051AC19"/>
  <w15:chartTrackingRefBased/>
  <w15:docId w15:val="{30F8AA1B-4942-48AF-887A-D3190BBCC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619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2025-12-17T12:01:00Z</cp:lastPrinted>
  <dcterms:created xsi:type="dcterms:W3CDTF">2025-12-17T12:01:00Z</dcterms:created>
  <dcterms:modified xsi:type="dcterms:W3CDTF">2025-12-17T12:01:00Z</dcterms:modified>
</cp:coreProperties>
</file>