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550C99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b w:val="0"/>
          <w:sz w:val="18"/>
          <w:szCs w:val="18"/>
        </w:rPr>
        <w:tab/>
      </w:r>
      <w:r w:rsidRPr="00550C99">
        <w:rPr>
          <w:rFonts w:ascii="Verdana" w:hAnsi="Verdana"/>
          <w:b w:val="0"/>
          <w:sz w:val="18"/>
          <w:szCs w:val="18"/>
        </w:rPr>
        <w:tab/>
      </w:r>
      <w:r w:rsidRPr="00550C99">
        <w:rPr>
          <w:rFonts w:ascii="Verdana" w:hAnsi="Verdana"/>
          <w:b w:val="0"/>
          <w:sz w:val="18"/>
          <w:szCs w:val="18"/>
        </w:rPr>
        <w:tab/>
      </w:r>
      <w:r w:rsidRPr="00550C99">
        <w:rPr>
          <w:rFonts w:ascii="Verdana" w:hAnsi="Verdana"/>
          <w:b w:val="0"/>
          <w:sz w:val="18"/>
          <w:szCs w:val="18"/>
        </w:rPr>
        <w:tab/>
      </w:r>
      <w:r w:rsidRPr="00550C99">
        <w:rPr>
          <w:rFonts w:ascii="Verdana" w:hAnsi="Verdana"/>
          <w:b w:val="0"/>
          <w:sz w:val="18"/>
          <w:szCs w:val="18"/>
        </w:rPr>
        <w:tab/>
      </w:r>
      <w:r w:rsidRPr="00550C99">
        <w:rPr>
          <w:rFonts w:ascii="Verdana" w:hAnsi="Verdana"/>
          <w:b w:val="0"/>
          <w:sz w:val="18"/>
          <w:szCs w:val="18"/>
        </w:rPr>
        <w:tab/>
      </w:r>
      <w:r w:rsidRPr="00550C99">
        <w:rPr>
          <w:rFonts w:ascii="Verdana" w:hAnsi="Verdana"/>
          <w:b w:val="0"/>
          <w:sz w:val="18"/>
          <w:szCs w:val="18"/>
        </w:rPr>
        <w:tab/>
      </w:r>
      <w:r w:rsidRPr="00550C99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550C99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550C99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50C99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550C99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77777777" w:rsidR="004A4F37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77777777" w:rsidR="004A4F37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42FF8484" w14:textId="77777777" w:rsidR="004A4F37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550C99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550C99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550C99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550C99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550C99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550C99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550C99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550C99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031BC043" w:rsidR="00C9110A" w:rsidRPr="00B2716B" w:rsidRDefault="00C9110A" w:rsidP="00B2716B">
      <w:pPr>
        <w:rPr>
          <w:rFonts w:ascii="Verdana" w:hAnsi="Verdana"/>
          <w:b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B2716B">
        <w:rPr>
          <w:rFonts w:ascii="Verdana" w:hAnsi="Verdana"/>
          <w:b/>
          <w:sz w:val="18"/>
          <w:szCs w:val="18"/>
        </w:rPr>
        <w:t>Dostawa tabletu 13" z akcesoriami na potrzeby CR KC-DE-zp.272-7</w:t>
      </w:r>
      <w:r w:rsidR="005B1DF3">
        <w:rPr>
          <w:rFonts w:ascii="Verdana" w:hAnsi="Verdana"/>
          <w:b/>
          <w:sz w:val="18"/>
          <w:szCs w:val="18"/>
        </w:rPr>
        <w:t>7</w:t>
      </w:r>
      <w:r w:rsidR="00B2716B">
        <w:rPr>
          <w:rFonts w:ascii="Verdana" w:hAnsi="Verdana"/>
          <w:b/>
          <w:sz w:val="18"/>
          <w:szCs w:val="18"/>
        </w:rPr>
        <w:t>3/25</w:t>
      </w:r>
      <w:r w:rsidRPr="00550C99">
        <w:rPr>
          <w:rFonts w:ascii="Verdana" w:hAnsi="Verdana"/>
          <w:b/>
          <w:sz w:val="18"/>
          <w:szCs w:val="18"/>
        </w:rPr>
        <w:t xml:space="preserve">, </w:t>
      </w:r>
      <w:r w:rsidRPr="00550C99">
        <w:rPr>
          <w:rFonts w:ascii="Verdana" w:hAnsi="Verdana"/>
          <w:sz w:val="18"/>
          <w:szCs w:val="18"/>
        </w:rPr>
        <w:t>oferuję realizację przedmiotu</w:t>
      </w:r>
      <w:r w:rsidR="00B2716B">
        <w:rPr>
          <w:rFonts w:ascii="Verdana" w:hAnsi="Verdana"/>
          <w:sz w:val="18"/>
          <w:szCs w:val="18"/>
        </w:rPr>
        <w:t xml:space="preserve"> </w:t>
      </w:r>
      <w:r w:rsidRPr="00550C99">
        <w:rPr>
          <w:rFonts w:ascii="Verdana" w:hAnsi="Verdana"/>
          <w:sz w:val="18"/>
          <w:szCs w:val="18"/>
        </w:rPr>
        <w:t>zamówienia, zgodnie z zasadami określonymi w specyfikacji warunków zamówienia.</w:t>
      </w:r>
    </w:p>
    <w:p w14:paraId="2E9DC337" w14:textId="77777777" w:rsidR="00C9110A" w:rsidRPr="00550C99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1983"/>
        <w:gridCol w:w="1985"/>
        <w:gridCol w:w="850"/>
        <w:gridCol w:w="1418"/>
        <w:gridCol w:w="992"/>
        <w:gridCol w:w="715"/>
        <w:gridCol w:w="1418"/>
      </w:tblGrid>
      <w:tr w:rsidR="00FF4CB7" w:rsidRPr="00B464D4" w14:paraId="6EB7AEED" w14:textId="77777777" w:rsidTr="007B044D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F86397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L.p.</w:t>
            </w:r>
          </w:p>
        </w:tc>
        <w:tc>
          <w:tcPr>
            <w:tcW w:w="198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116EB2" w14:textId="5DF34ACD" w:rsidR="00FF4CB7" w:rsidRPr="00B464D4" w:rsidRDefault="00FF4CB7" w:rsidP="00550C9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 xml:space="preserve">Nazwa </w:t>
            </w:r>
          </w:p>
          <w:p w14:paraId="5BD09082" w14:textId="2CEB67A1" w:rsidR="00FF4CB7" w:rsidRPr="00B464D4" w:rsidRDefault="00FF4CB7" w:rsidP="00550C9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44B027" w14:textId="285AA973" w:rsidR="00FF4CB7" w:rsidRPr="007C2402" w:rsidRDefault="00373E62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C2402">
              <w:rPr>
                <w:rFonts w:ascii="Verdana" w:hAnsi="Verdana"/>
                <w:b/>
                <w:sz w:val="16"/>
                <w:szCs w:val="16"/>
              </w:rPr>
              <w:t>Nazwa p</w:t>
            </w:r>
            <w:r w:rsidR="00FF4CB7" w:rsidRPr="007C2402">
              <w:rPr>
                <w:rFonts w:ascii="Verdana" w:hAnsi="Verdana"/>
                <w:b/>
                <w:sz w:val="16"/>
                <w:szCs w:val="16"/>
              </w:rPr>
              <w:t>roducent</w:t>
            </w:r>
            <w:r w:rsidRPr="007C2402">
              <w:rPr>
                <w:rFonts w:ascii="Verdana" w:hAnsi="Verdana"/>
                <w:b/>
                <w:sz w:val="16"/>
                <w:szCs w:val="16"/>
              </w:rPr>
              <w:t>a</w:t>
            </w:r>
          </w:p>
          <w:p w14:paraId="4526BBB5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C2402">
              <w:rPr>
                <w:rFonts w:ascii="Verdana" w:hAnsi="Verdana"/>
                <w:b/>
                <w:sz w:val="16"/>
                <w:szCs w:val="16"/>
              </w:rPr>
              <w:t>/model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FBEC30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A0DAAF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 xml:space="preserve">Cena jednostkowa netto </w:t>
            </w:r>
            <w:r w:rsidRPr="00B464D4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F23F1F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Wartość netto</w:t>
            </w:r>
          </w:p>
          <w:p w14:paraId="796C500A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71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B479049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VAT</w:t>
            </w:r>
          </w:p>
          <w:p w14:paraId="137715B7" w14:textId="5DE3952E" w:rsidR="00FF4CB7" w:rsidRPr="00B464D4" w:rsidRDefault="00FF4CB7" w:rsidP="00FA04A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464D4">
              <w:rPr>
                <w:rFonts w:ascii="Verdana" w:hAnsi="Verdana"/>
                <w:sz w:val="16"/>
                <w:szCs w:val="16"/>
              </w:rPr>
              <w:t>[</w:t>
            </w:r>
            <w:r w:rsidR="007B044D">
              <w:rPr>
                <w:rFonts w:ascii="Verdana" w:hAnsi="Verdana"/>
                <w:sz w:val="16"/>
                <w:szCs w:val="16"/>
              </w:rPr>
              <w:t>23</w:t>
            </w:r>
            <w:r w:rsidRPr="00B464D4">
              <w:rPr>
                <w:rFonts w:ascii="Verdana" w:hAnsi="Verdana"/>
                <w:sz w:val="16"/>
                <w:szCs w:val="16"/>
              </w:rPr>
              <w:t>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A88D51C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 xml:space="preserve">Wartość brutto </w:t>
            </w:r>
          </w:p>
          <w:p w14:paraId="4E6485E3" w14:textId="77777777" w:rsidR="00FF4CB7" w:rsidRPr="00B464D4" w:rsidRDefault="00FF4CB7" w:rsidP="00FA04A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464D4">
              <w:rPr>
                <w:rFonts w:ascii="Verdana" w:hAnsi="Verdana"/>
                <w:sz w:val="16"/>
                <w:szCs w:val="16"/>
              </w:rPr>
              <w:t>[PLN]</w:t>
            </w:r>
          </w:p>
          <w:p w14:paraId="017132D4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B464D4">
              <w:rPr>
                <w:rFonts w:ascii="Verdana" w:hAnsi="Verdana"/>
                <w:b/>
                <w:sz w:val="16"/>
                <w:szCs w:val="16"/>
              </w:rPr>
              <w:t>VAT)</w:t>
            </w:r>
          </w:p>
        </w:tc>
      </w:tr>
      <w:tr w:rsidR="00FF4CB7" w:rsidRPr="00B464D4" w14:paraId="1CC2F0A6" w14:textId="77777777" w:rsidTr="007B044D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BEB7FB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A4DD32" w14:textId="77777777" w:rsidR="00FF4CB7" w:rsidRPr="00B464D4" w:rsidRDefault="00FF4CB7" w:rsidP="00550C9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C685CD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0803FA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8D8D6D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774EE3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6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F1A2E76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753019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8</w:t>
            </w:r>
          </w:p>
        </w:tc>
      </w:tr>
      <w:tr w:rsidR="00FF4CB7" w:rsidRPr="00B464D4" w14:paraId="03F826DD" w14:textId="77777777" w:rsidTr="007B044D">
        <w:trPr>
          <w:trHeight w:val="171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6C14E" w14:textId="77777777" w:rsidR="00FF4CB7" w:rsidRPr="00B464D4" w:rsidRDefault="00FF4CB7" w:rsidP="00FF4CB7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6"/>
                <w:szCs w:val="16"/>
              </w:rPr>
            </w:pPr>
            <w:r w:rsidRPr="00B464D4"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2C599" w14:textId="33FD5827" w:rsidR="00FF4CB7" w:rsidRPr="00B464D4" w:rsidRDefault="00B2716B" w:rsidP="00550C99">
            <w:pPr>
              <w:ind w:right="72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Tablet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A43B3" w14:textId="5C4BDE23" w:rsidR="00FF4CB7" w:rsidRPr="00B464D4" w:rsidRDefault="00FF4CB7" w:rsidP="00FF4CB7">
            <w:pPr>
              <w:ind w:right="71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3DC74" w14:textId="77777777" w:rsidR="00FF4CB7" w:rsidRPr="00B464D4" w:rsidRDefault="00FF4CB7" w:rsidP="00FF4CB7">
            <w:pPr>
              <w:rPr>
                <w:rFonts w:ascii="Verdana" w:hAnsi="Verdana"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1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D3159" w14:textId="77777777" w:rsidR="00FF4CB7" w:rsidRPr="00B464D4" w:rsidRDefault="00FF4CB7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B00B1" w14:textId="77777777" w:rsidR="00FF4CB7" w:rsidRPr="00B464D4" w:rsidRDefault="00FF4CB7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A66C94" w14:textId="77777777" w:rsidR="00FF4CB7" w:rsidRPr="00B464D4" w:rsidRDefault="00FF4CB7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A0415C" w14:textId="77777777" w:rsidR="00FF4CB7" w:rsidRPr="00B464D4" w:rsidRDefault="00FF4CB7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E81D59" w:rsidRPr="00B464D4" w14:paraId="4F9B25F5" w14:textId="77777777" w:rsidTr="007B044D">
        <w:trPr>
          <w:trHeight w:val="171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34209F" w14:textId="7F13FD1A" w:rsidR="00E81D59" w:rsidRPr="00B464D4" w:rsidRDefault="00E81D59" w:rsidP="00FF4CB7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6"/>
                <w:szCs w:val="16"/>
              </w:rPr>
            </w:pPr>
            <w:r w:rsidRPr="00B464D4">
              <w:rPr>
                <w:rFonts w:ascii="Verdana" w:hAnsi="Verdana"/>
                <w:sz w:val="16"/>
                <w:szCs w:val="16"/>
              </w:rPr>
              <w:t>2.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442F6" w14:textId="563E4BD5" w:rsidR="00C80A75" w:rsidRPr="00B464D4" w:rsidRDefault="00B2716B" w:rsidP="00550C99">
            <w:pPr>
              <w:ind w:right="72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Piórko do tabletu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B0FB" w14:textId="6595C30C" w:rsidR="00E81D59" w:rsidRPr="00B464D4" w:rsidRDefault="00E81D59" w:rsidP="00E81D59">
            <w:pPr>
              <w:ind w:right="71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77051" w14:textId="3762EBB9" w:rsidR="00E81D59" w:rsidRPr="00B464D4" w:rsidRDefault="00B2716B" w:rsidP="00FF4CB7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1</w:t>
            </w:r>
            <w:r w:rsidR="00E81D59" w:rsidRPr="00B464D4">
              <w:rPr>
                <w:rFonts w:ascii="Verdana" w:hAnsi="Verdana"/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C92D0" w14:textId="77777777" w:rsidR="00E81D59" w:rsidRPr="00B464D4" w:rsidRDefault="00E81D59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92908" w14:textId="77777777" w:rsidR="00E81D59" w:rsidRPr="00B464D4" w:rsidRDefault="00E81D59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D7C7DC" w14:textId="77777777" w:rsidR="00E81D59" w:rsidRPr="00B464D4" w:rsidRDefault="00E81D59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1B2659" w14:textId="77777777" w:rsidR="00E81D59" w:rsidRPr="00B464D4" w:rsidRDefault="00E81D59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B2716B" w:rsidRPr="00B464D4" w14:paraId="11B5F5E8" w14:textId="77777777" w:rsidTr="007B044D">
        <w:trPr>
          <w:trHeight w:val="171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714300" w14:textId="1C372F34" w:rsidR="00B2716B" w:rsidRPr="00B464D4" w:rsidRDefault="0059391D" w:rsidP="00FF4CB7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43663" w14:textId="4CE4116C" w:rsidR="00B2716B" w:rsidRDefault="00B2716B" w:rsidP="00550C99">
            <w:pPr>
              <w:ind w:right="72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Klawiatura do tabletu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73035" w14:textId="77777777" w:rsidR="00B2716B" w:rsidRPr="00B464D4" w:rsidRDefault="00B2716B" w:rsidP="00E81D59">
            <w:pPr>
              <w:ind w:right="71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13C97" w14:textId="30911374" w:rsidR="00B2716B" w:rsidRDefault="00B2716B" w:rsidP="00FF4CB7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1 szt</w:t>
            </w:r>
            <w:r w:rsidR="0059391D">
              <w:rPr>
                <w:rFonts w:ascii="Verdana" w:hAnsi="Verdana"/>
                <w:b/>
                <w:sz w:val="16"/>
                <w:szCs w:val="16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E6244" w14:textId="77777777" w:rsidR="00B2716B" w:rsidRPr="00B464D4" w:rsidRDefault="00B2716B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CBCD2" w14:textId="77777777" w:rsidR="00B2716B" w:rsidRPr="00B464D4" w:rsidRDefault="00B2716B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849058" w14:textId="77777777" w:rsidR="00B2716B" w:rsidRPr="00B464D4" w:rsidRDefault="00B2716B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EA24174" w14:textId="77777777" w:rsidR="00B2716B" w:rsidRPr="00B464D4" w:rsidRDefault="00B2716B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FF4CB7" w:rsidRPr="00B464D4" w14:paraId="0EDE7F23" w14:textId="77777777" w:rsidTr="007B044D">
        <w:trPr>
          <w:trHeight w:val="163"/>
        </w:trPr>
        <w:tc>
          <w:tcPr>
            <w:tcW w:w="680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D2EA6" w14:textId="651733CB" w:rsidR="00FF4CB7" w:rsidRPr="00B464D4" w:rsidRDefault="00FF4CB7" w:rsidP="00550C99">
            <w:pPr>
              <w:ind w:right="425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RAZEM:</w:t>
            </w:r>
          </w:p>
          <w:p w14:paraId="24634A62" w14:textId="77777777" w:rsidR="00FF4CB7" w:rsidRPr="00B464D4" w:rsidRDefault="00FF4CB7" w:rsidP="00550C99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  <w:p w14:paraId="10294E4C" w14:textId="77777777" w:rsidR="00FF4CB7" w:rsidRPr="00B464D4" w:rsidRDefault="00FF4CB7" w:rsidP="00550C99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B464D4">
              <w:rPr>
                <w:rFonts w:ascii="Verdana" w:hAnsi="Verdana"/>
                <w:sz w:val="16"/>
                <w:szCs w:val="16"/>
              </w:rPr>
              <w:t>Słownie netto za całość zamówienia /słownie: ……………………………/</w:t>
            </w:r>
          </w:p>
          <w:p w14:paraId="1BAD7208" w14:textId="7468E778" w:rsidR="00FF4CB7" w:rsidRPr="00B464D4" w:rsidRDefault="00C80A75" w:rsidP="00550C99">
            <w:pPr>
              <w:ind w:right="42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Vat:…………………………………………………………………………………………………</w:t>
            </w:r>
          </w:p>
          <w:p w14:paraId="67FC6E20" w14:textId="77777777" w:rsidR="00FF4CB7" w:rsidRPr="00B464D4" w:rsidRDefault="00FF4CB7" w:rsidP="00550C99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B464D4">
              <w:rPr>
                <w:rFonts w:ascii="Verdana" w:hAnsi="Verdana"/>
                <w:sz w:val="16"/>
                <w:szCs w:val="16"/>
              </w:rPr>
              <w:t>Słownie brutto za całość zamówienia /słownie: ……………………………/</w:t>
            </w:r>
          </w:p>
          <w:p w14:paraId="5A19BDEE" w14:textId="77777777" w:rsidR="00FF4CB7" w:rsidRPr="00B464D4" w:rsidRDefault="00FF4CB7" w:rsidP="00550C99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  <w:p w14:paraId="28983A6A" w14:textId="77777777" w:rsidR="00FF4CB7" w:rsidRPr="00B464D4" w:rsidRDefault="00FF4CB7" w:rsidP="00550C99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BE02" w14:textId="77777777" w:rsidR="00FF4CB7" w:rsidRPr="00B464D4" w:rsidRDefault="00FF4CB7" w:rsidP="00FA04A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575A33" w14:textId="77777777" w:rsidR="00FF4CB7" w:rsidRPr="00B464D4" w:rsidRDefault="00FF4CB7" w:rsidP="00FA04A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2C1997" w14:textId="77777777" w:rsidR="00FF4CB7" w:rsidRPr="00B464D4" w:rsidRDefault="00FF4CB7" w:rsidP="00FA04A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08C02DEC" w14:textId="77777777" w:rsidR="00FF4CB7" w:rsidRPr="00B464D4" w:rsidRDefault="00FF4CB7" w:rsidP="00FF4CB7">
      <w:pPr>
        <w:widowControl w:val="0"/>
        <w:ind w:right="1"/>
        <w:jc w:val="both"/>
        <w:rPr>
          <w:rFonts w:ascii="Verdana" w:hAnsi="Verdana"/>
          <w:sz w:val="16"/>
          <w:szCs w:val="16"/>
        </w:rPr>
      </w:pPr>
    </w:p>
    <w:p w14:paraId="7EE23211" w14:textId="77777777" w:rsidR="007E0E0B" w:rsidRPr="00B464D4" w:rsidRDefault="007E0E0B" w:rsidP="00FF4CB7">
      <w:pPr>
        <w:rPr>
          <w:rFonts w:ascii="Verdana" w:hAnsi="Verdana"/>
          <w:b/>
          <w:sz w:val="16"/>
          <w:szCs w:val="16"/>
        </w:rPr>
      </w:pPr>
    </w:p>
    <w:p w14:paraId="602325C0" w14:textId="322A0F4B" w:rsidR="005A5322" w:rsidRPr="00B464D4" w:rsidRDefault="005A5322" w:rsidP="005A5322">
      <w:pPr>
        <w:pStyle w:val="Tekstpodstawowy"/>
        <w:spacing w:line="240" w:lineRule="auto"/>
        <w:rPr>
          <w:rFonts w:ascii="Verdana" w:hAnsi="Verdana"/>
          <w:bCs/>
          <w:sz w:val="16"/>
          <w:szCs w:val="16"/>
        </w:rPr>
      </w:pPr>
    </w:p>
    <w:p w14:paraId="22CFBB84" w14:textId="77777777" w:rsidR="00B2716B" w:rsidRPr="00DF30A6" w:rsidRDefault="00B2716B" w:rsidP="00B2716B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 xml:space="preserve">Okres udzielonej gwarancji  wynosi: ……… miesięcy*) </w:t>
      </w:r>
      <w:r w:rsidRPr="00DF30A6">
        <w:rPr>
          <w:rFonts w:ascii="Verdana" w:hAnsi="Verdana"/>
          <w:b/>
          <w:i/>
          <w:iCs/>
          <w:sz w:val="18"/>
          <w:szCs w:val="18"/>
          <w:highlight w:val="yellow"/>
        </w:rPr>
        <w:t>/kryterium oceny ofert/</w:t>
      </w:r>
    </w:p>
    <w:p w14:paraId="16596DBB" w14:textId="77777777" w:rsidR="00B2716B" w:rsidRPr="00DF30A6" w:rsidRDefault="00B2716B" w:rsidP="00B2716B">
      <w:pPr>
        <w:widowControl w:val="0"/>
        <w:ind w:right="1"/>
        <w:jc w:val="both"/>
        <w:rPr>
          <w:rFonts w:ascii="Verdana" w:hAnsi="Verdana"/>
          <w:bCs/>
          <w:i/>
          <w:iCs/>
          <w:sz w:val="18"/>
          <w:szCs w:val="18"/>
        </w:rPr>
      </w:pPr>
      <w:r w:rsidRPr="00DF30A6">
        <w:rPr>
          <w:rFonts w:ascii="Verdana" w:hAnsi="Verdana"/>
          <w:bCs/>
          <w:i/>
          <w:iCs/>
          <w:sz w:val="18"/>
          <w:szCs w:val="18"/>
        </w:rPr>
        <w:t xml:space="preserve">*)W przypadku nie podania okresu gwarancji, Zamawiający przyjmie minimalny okres gwarancji wskazany w </w:t>
      </w:r>
      <w:r>
        <w:rPr>
          <w:rFonts w:ascii="Verdana" w:hAnsi="Verdana"/>
          <w:bCs/>
          <w:i/>
          <w:iCs/>
          <w:sz w:val="18"/>
          <w:szCs w:val="18"/>
        </w:rPr>
        <w:t>SWZ</w:t>
      </w:r>
      <w:r w:rsidRPr="00DF30A6">
        <w:rPr>
          <w:rFonts w:ascii="Verdana" w:hAnsi="Verdana"/>
          <w:bCs/>
          <w:i/>
          <w:iCs/>
          <w:sz w:val="18"/>
          <w:szCs w:val="18"/>
        </w:rPr>
        <w:t>.</w:t>
      </w:r>
    </w:p>
    <w:p w14:paraId="713AFFD0" w14:textId="77777777" w:rsidR="00E47C31" w:rsidRPr="00550C99" w:rsidRDefault="00E47C31" w:rsidP="005A5322">
      <w:pPr>
        <w:pStyle w:val="Tekstpodstawowy"/>
        <w:spacing w:line="240" w:lineRule="auto"/>
        <w:rPr>
          <w:rFonts w:ascii="Verdana" w:hAnsi="Verdana"/>
          <w:sz w:val="18"/>
          <w:szCs w:val="18"/>
          <w:highlight w:val="yellow"/>
        </w:rPr>
      </w:pPr>
    </w:p>
    <w:p w14:paraId="16C7D767" w14:textId="50FD4E0B" w:rsidR="000E4E20" w:rsidRPr="00550C99" w:rsidRDefault="000E4E20" w:rsidP="000E4E20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  <w:r w:rsidRPr="00550C99">
        <w:rPr>
          <w:rFonts w:ascii="Verdana" w:hAnsi="Verdana"/>
          <w:b/>
          <w:sz w:val="18"/>
          <w:szCs w:val="18"/>
        </w:rPr>
        <w:t xml:space="preserve">Termin realizacji zamówienia:  </w:t>
      </w:r>
      <w:r w:rsidR="000267C3" w:rsidRPr="00550C99">
        <w:rPr>
          <w:rFonts w:ascii="Verdana" w:hAnsi="Verdana"/>
          <w:b/>
          <w:sz w:val="18"/>
          <w:szCs w:val="18"/>
        </w:rPr>
        <w:t>………</w:t>
      </w:r>
      <w:r w:rsidRPr="00550C99">
        <w:rPr>
          <w:rFonts w:ascii="Verdana" w:hAnsi="Verdana"/>
          <w:b/>
          <w:sz w:val="18"/>
          <w:szCs w:val="18"/>
        </w:rPr>
        <w:t xml:space="preserve"> dn</w:t>
      </w:r>
      <w:r w:rsidR="00B464D4">
        <w:rPr>
          <w:rFonts w:ascii="Verdana" w:hAnsi="Verdana"/>
          <w:b/>
          <w:sz w:val="18"/>
          <w:szCs w:val="18"/>
        </w:rPr>
        <w:t>i</w:t>
      </w:r>
      <w:r w:rsidR="000267C3" w:rsidRPr="00550C99">
        <w:rPr>
          <w:rFonts w:ascii="Verdana" w:hAnsi="Verdana"/>
          <w:b/>
          <w:sz w:val="18"/>
          <w:szCs w:val="18"/>
        </w:rPr>
        <w:t xml:space="preserve"> </w:t>
      </w:r>
      <w:r w:rsidRPr="00550C99">
        <w:rPr>
          <w:rFonts w:ascii="Verdana" w:hAnsi="Verdana"/>
          <w:bCs/>
          <w:sz w:val="18"/>
          <w:szCs w:val="18"/>
        </w:rPr>
        <w:t>od daty podpisania umowy</w:t>
      </w:r>
      <w:r w:rsidR="000267C3" w:rsidRPr="00815024">
        <w:rPr>
          <w:rFonts w:ascii="Verdana" w:hAnsi="Verdana"/>
          <w:bCs/>
          <w:sz w:val="18"/>
          <w:szCs w:val="18"/>
        </w:rPr>
        <w:t>*)</w:t>
      </w:r>
      <w:r w:rsidR="00815024">
        <w:rPr>
          <w:rFonts w:ascii="Verdana" w:hAnsi="Verdana"/>
          <w:bCs/>
          <w:sz w:val="18"/>
          <w:szCs w:val="18"/>
          <w:highlight w:val="yellow"/>
        </w:rPr>
        <w:t xml:space="preserve"> </w:t>
      </w:r>
      <w:r w:rsidR="00815024" w:rsidRPr="00815024">
        <w:rPr>
          <w:rFonts w:ascii="Verdana" w:hAnsi="Verdana"/>
          <w:b/>
          <w:sz w:val="18"/>
          <w:szCs w:val="18"/>
          <w:highlight w:val="yellow"/>
        </w:rPr>
        <w:t>/</w:t>
      </w:r>
      <w:r w:rsidR="000267C3" w:rsidRPr="00815024">
        <w:rPr>
          <w:rFonts w:ascii="Verdana" w:hAnsi="Verdana"/>
          <w:b/>
          <w:i/>
          <w:iCs/>
          <w:sz w:val="18"/>
          <w:szCs w:val="18"/>
          <w:highlight w:val="yellow"/>
        </w:rPr>
        <w:t>kryterium oceny ofert</w:t>
      </w:r>
      <w:r w:rsidR="00815024" w:rsidRPr="00815024">
        <w:rPr>
          <w:rFonts w:ascii="Verdana" w:hAnsi="Verdana"/>
          <w:b/>
          <w:i/>
          <w:iCs/>
          <w:sz w:val="18"/>
          <w:szCs w:val="18"/>
          <w:highlight w:val="yellow"/>
        </w:rPr>
        <w:t>/</w:t>
      </w:r>
    </w:p>
    <w:p w14:paraId="4C9688AB" w14:textId="77777777" w:rsidR="00C80A75" w:rsidRPr="00C80A75" w:rsidRDefault="00C80A75" w:rsidP="00C80A75">
      <w:pPr>
        <w:rPr>
          <w:rFonts w:ascii="Verdana" w:hAnsi="Verdana"/>
          <w:i/>
          <w:sz w:val="18"/>
          <w:szCs w:val="18"/>
        </w:rPr>
      </w:pPr>
      <w:r w:rsidRPr="00C80A75">
        <w:rPr>
          <w:rFonts w:ascii="Verdana" w:hAnsi="Verdana"/>
          <w:i/>
          <w:sz w:val="18"/>
          <w:szCs w:val="18"/>
        </w:rPr>
        <w:t>*)W przypadku nie podania terminu realizacji przez Wykonawcę, Zamawiający przyjmie maksymalny termin wskazany w SWZ</w:t>
      </w:r>
    </w:p>
    <w:p w14:paraId="0B051211" w14:textId="77777777" w:rsidR="00C9110A" w:rsidRDefault="00C9110A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64ECA2C" w14:textId="77777777" w:rsidR="00550C99" w:rsidRPr="00550C99" w:rsidRDefault="00550C99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C92D557" w14:textId="77777777" w:rsidR="00C9110A" w:rsidRPr="00550C99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50C99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550C99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550C99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b/>
          <w:sz w:val="18"/>
          <w:szCs w:val="18"/>
        </w:rPr>
        <w:t xml:space="preserve">Termin płatności: </w:t>
      </w:r>
      <w:r w:rsidRPr="00550C99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550C99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1114BDD" w14:textId="77777777" w:rsidR="00D74507" w:rsidRPr="00550C99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550C99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550C99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550C99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550C99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50C9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50C99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</w:t>
      </w:r>
      <w:r w:rsidRPr="00550C99">
        <w:rPr>
          <w:rFonts w:ascii="Verdana" w:hAnsi="Verdana"/>
          <w:color w:val="000000"/>
          <w:sz w:val="18"/>
          <w:szCs w:val="18"/>
          <w:lang w:eastAsia="ar-SA"/>
        </w:rPr>
        <w:lastRenderedPageBreak/>
        <w:t>umowy zgodnej z niniejszą ofertą, na warunkach określonych w Specyfikacji Warunków Zamówienia, w miejscu i terminie wyznaczonym przez zamawiającego</w:t>
      </w:r>
      <w:r w:rsidRPr="00550C9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61E37AA" w14:textId="297DDB3B" w:rsidR="00511117" w:rsidRPr="00511117" w:rsidRDefault="00511117" w:rsidP="00511117">
      <w:pPr>
        <w:numPr>
          <w:ilvl w:val="0"/>
          <w:numId w:val="1"/>
        </w:numPr>
        <w:jc w:val="both"/>
        <w:rPr>
          <w:rFonts w:ascii="Verdana" w:hAnsi="Verdana"/>
          <w:color w:val="000000"/>
          <w:sz w:val="18"/>
          <w:szCs w:val="18"/>
          <w:highlight w:val="yellow"/>
        </w:rPr>
      </w:pPr>
      <w:r>
        <w:rPr>
          <w:rFonts w:ascii="Verdana" w:hAnsi="Verdana"/>
          <w:color w:val="000000"/>
          <w:sz w:val="18"/>
          <w:szCs w:val="18"/>
          <w:highlight w:val="yellow"/>
        </w:rPr>
        <w:t>Oświadczamy, że obsługa gwarancyjna świadczona będzie przez producenta lub autoryzowanego partnera serwisowego producenta tj. ………………………(należy wpisać)</w:t>
      </w:r>
    </w:p>
    <w:p w14:paraId="75FFF5D9" w14:textId="57AFBDBB" w:rsidR="00773B3A" w:rsidRPr="00550C99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550C99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550C99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550C99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50C9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550C99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50C99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550C99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747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917"/>
      </w:tblGrid>
      <w:tr w:rsidR="00C9110A" w:rsidRPr="00550C99" w14:paraId="24AACC6D" w14:textId="77777777" w:rsidTr="00550C9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550C99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550C99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550C99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550C99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Nazwa podwykonawcy</w:t>
            </w:r>
            <w:r w:rsidRPr="00550C9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550C99" w14:paraId="3F984EAB" w14:textId="77777777" w:rsidTr="00550C9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550C99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550C99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550C99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550C99" w14:paraId="34FFF00D" w14:textId="77777777" w:rsidTr="00550C9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550C99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550C99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550C99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550C99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550C99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550C99">
        <w:rPr>
          <w:rFonts w:ascii="Verdana" w:hAnsi="Verdana" w:cs="Times New Roman"/>
          <w:sz w:val="18"/>
          <w:szCs w:val="18"/>
        </w:rPr>
        <w:tab/>
        <w:t>Imię i Nazwisko</w:t>
      </w:r>
      <w:r w:rsidRPr="00550C99">
        <w:rPr>
          <w:rFonts w:ascii="Verdana" w:hAnsi="Verdana" w:cs="Times New Roman"/>
          <w:sz w:val="18"/>
          <w:szCs w:val="18"/>
        </w:rPr>
        <w:tab/>
      </w:r>
      <w:r w:rsidRPr="00550C99">
        <w:rPr>
          <w:rFonts w:ascii="Verdana" w:hAnsi="Verdana" w:cs="Times New Roman"/>
          <w:sz w:val="18"/>
          <w:szCs w:val="18"/>
        </w:rPr>
        <w:tab/>
      </w:r>
      <w:r w:rsidRPr="00550C99">
        <w:rPr>
          <w:rFonts w:ascii="Verdana" w:hAnsi="Verdana" w:cs="Times New Roman"/>
          <w:sz w:val="18"/>
          <w:szCs w:val="18"/>
        </w:rPr>
        <w:tab/>
      </w:r>
      <w:r w:rsidRPr="00550C99">
        <w:rPr>
          <w:rFonts w:ascii="Verdana" w:hAnsi="Verdana" w:cs="Times New Roman"/>
          <w:sz w:val="18"/>
          <w:szCs w:val="18"/>
        </w:rPr>
        <w:tab/>
      </w:r>
      <w:r w:rsidRPr="00550C99">
        <w:rPr>
          <w:rFonts w:ascii="Verdana" w:hAnsi="Verdana" w:cs="Times New Roman"/>
          <w:sz w:val="18"/>
          <w:szCs w:val="18"/>
        </w:rPr>
        <w:tab/>
      </w:r>
      <w:r w:rsidRPr="00550C99">
        <w:rPr>
          <w:rFonts w:ascii="Verdana" w:hAnsi="Verdana" w:cs="Times New Roman"/>
          <w:sz w:val="18"/>
          <w:szCs w:val="18"/>
        </w:rPr>
        <w:tab/>
      </w:r>
      <w:r w:rsidRPr="00550C99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550C99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50C99">
        <w:rPr>
          <w:rFonts w:ascii="Verdana" w:hAnsi="Verdana"/>
          <w:sz w:val="18"/>
          <w:szCs w:val="18"/>
        </w:rPr>
        <w:tab/>
      </w:r>
      <w:r w:rsidRPr="00550C99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550C99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550C99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50C99">
        <w:rPr>
          <w:rFonts w:ascii="Verdana" w:hAnsi="Verdana"/>
          <w:sz w:val="18"/>
          <w:szCs w:val="18"/>
        </w:rPr>
        <w:tab/>
      </w:r>
      <w:r w:rsidRPr="00550C99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550C99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50C99">
        <w:rPr>
          <w:rFonts w:ascii="Verdana" w:hAnsi="Verdana"/>
          <w:sz w:val="18"/>
          <w:szCs w:val="18"/>
        </w:rPr>
        <w:t>ych</w:t>
      </w:r>
      <w:proofErr w:type="spellEnd"/>
      <w:r w:rsidRPr="00550C99">
        <w:rPr>
          <w:rFonts w:ascii="Verdana" w:hAnsi="Verdana"/>
          <w:sz w:val="18"/>
          <w:szCs w:val="18"/>
        </w:rPr>
        <w:t>) dokumentu(ów)</w:t>
      </w:r>
    </w:p>
    <w:p w14:paraId="6BF1A064" w14:textId="77777777" w:rsidR="00C9110A" w:rsidRPr="00550C99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550C99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550C99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550C99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2C49839A" w:rsidR="00C9110A" w:rsidRPr="00550C99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...........................................................................</w:t>
      </w:r>
      <w:r w:rsidR="000267C3" w:rsidRPr="00550C99">
        <w:rPr>
          <w:rFonts w:ascii="Verdana" w:hAnsi="Verdana"/>
          <w:sz w:val="18"/>
          <w:szCs w:val="18"/>
        </w:rPr>
        <w:t>...</w:t>
      </w:r>
    </w:p>
    <w:p w14:paraId="57972B5C" w14:textId="77777777" w:rsidR="00C9110A" w:rsidRPr="00550C99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550C99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550C99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550C99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550C99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550C99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550C99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550C99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550C99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550C99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550C99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550C99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550C99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550C99" w:rsidSect="00550C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49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5BCFD" w14:textId="77777777" w:rsidR="00C76DCE" w:rsidRDefault="00C76DCE">
      <w:r>
        <w:separator/>
      </w:r>
    </w:p>
  </w:endnote>
  <w:endnote w:type="continuationSeparator" w:id="0">
    <w:p w14:paraId="69B3F8B8" w14:textId="77777777" w:rsidR="00C76DCE" w:rsidRDefault="00C76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1E73B" w14:textId="77777777" w:rsidR="00C76DCE" w:rsidRDefault="00C76DCE">
      <w:r>
        <w:separator/>
      </w:r>
    </w:p>
  </w:footnote>
  <w:footnote w:type="continuationSeparator" w:id="0">
    <w:p w14:paraId="5E7B4CF2" w14:textId="77777777" w:rsidR="00C76DCE" w:rsidRDefault="00C76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267C3"/>
    <w:rsid w:val="000363B7"/>
    <w:rsid w:val="00050C9D"/>
    <w:rsid w:val="00051311"/>
    <w:rsid w:val="000704FC"/>
    <w:rsid w:val="00071CCC"/>
    <w:rsid w:val="00081341"/>
    <w:rsid w:val="00086F84"/>
    <w:rsid w:val="000B731D"/>
    <w:rsid w:val="000C3FA2"/>
    <w:rsid w:val="000D008B"/>
    <w:rsid w:val="000D6134"/>
    <w:rsid w:val="000E01BC"/>
    <w:rsid w:val="000E09C7"/>
    <w:rsid w:val="000E3B4F"/>
    <w:rsid w:val="000E4E20"/>
    <w:rsid w:val="000E5437"/>
    <w:rsid w:val="000F6589"/>
    <w:rsid w:val="00105B5B"/>
    <w:rsid w:val="00105EE6"/>
    <w:rsid w:val="00106636"/>
    <w:rsid w:val="0011297C"/>
    <w:rsid w:val="00112EF8"/>
    <w:rsid w:val="00116EC6"/>
    <w:rsid w:val="001330C2"/>
    <w:rsid w:val="0013475E"/>
    <w:rsid w:val="001524A2"/>
    <w:rsid w:val="00157BC4"/>
    <w:rsid w:val="00164B09"/>
    <w:rsid w:val="00175481"/>
    <w:rsid w:val="001801DD"/>
    <w:rsid w:val="0018064E"/>
    <w:rsid w:val="00185405"/>
    <w:rsid w:val="001C0AF0"/>
    <w:rsid w:val="001D4612"/>
    <w:rsid w:val="001F0E4A"/>
    <w:rsid w:val="00207E98"/>
    <w:rsid w:val="0021193A"/>
    <w:rsid w:val="002133B1"/>
    <w:rsid w:val="00217478"/>
    <w:rsid w:val="00224CB0"/>
    <w:rsid w:val="00237474"/>
    <w:rsid w:val="00270D33"/>
    <w:rsid w:val="002723B0"/>
    <w:rsid w:val="002908E0"/>
    <w:rsid w:val="00291A94"/>
    <w:rsid w:val="002A664C"/>
    <w:rsid w:val="002A772B"/>
    <w:rsid w:val="002C5B9B"/>
    <w:rsid w:val="002E07FF"/>
    <w:rsid w:val="002E362C"/>
    <w:rsid w:val="00315A4A"/>
    <w:rsid w:val="00333590"/>
    <w:rsid w:val="00333C8A"/>
    <w:rsid w:val="00335B1B"/>
    <w:rsid w:val="00351DCD"/>
    <w:rsid w:val="003556A2"/>
    <w:rsid w:val="00355971"/>
    <w:rsid w:val="003571ED"/>
    <w:rsid w:val="003573BA"/>
    <w:rsid w:val="00373E62"/>
    <w:rsid w:val="00382315"/>
    <w:rsid w:val="003831B5"/>
    <w:rsid w:val="003862BF"/>
    <w:rsid w:val="00396BBB"/>
    <w:rsid w:val="003A222C"/>
    <w:rsid w:val="003B130C"/>
    <w:rsid w:val="003B3017"/>
    <w:rsid w:val="003C2643"/>
    <w:rsid w:val="003D2C4D"/>
    <w:rsid w:val="003D4E15"/>
    <w:rsid w:val="00400BD5"/>
    <w:rsid w:val="00410116"/>
    <w:rsid w:val="00415804"/>
    <w:rsid w:val="00417C3D"/>
    <w:rsid w:val="00422B23"/>
    <w:rsid w:val="00427698"/>
    <w:rsid w:val="00427FE6"/>
    <w:rsid w:val="0044388A"/>
    <w:rsid w:val="00443EE5"/>
    <w:rsid w:val="00474217"/>
    <w:rsid w:val="00486480"/>
    <w:rsid w:val="00495345"/>
    <w:rsid w:val="004A1F00"/>
    <w:rsid w:val="004A4F37"/>
    <w:rsid w:val="004B7300"/>
    <w:rsid w:val="004C19D7"/>
    <w:rsid w:val="004C6753"/>
    <w:rsid w:val="004E5131"/>
    <w:rsid w:val="004F1C3C"/>
    <w:rsid w:val="004F3CA4"/>
    <w:rsid w:val="00511117"/>
    <w:rsid w:val="0052767D"/>
    <w:rsid w:val="005303EF"/>
    <w:rsid w:val="00550C99"/>
    <w:rsid w:val="00555CAF"/>
    <w:rsid w:val="005615F4"/>
    <w:rsid w:val="00561ADF"/>
    <w:rsid w:val="00562023"/>
    <w:rsid w:val="0059391D"/>
    <w:rsid w:val="00595C87"/>
    <w:rsid w:val="005A0E0C"/>
    <w:rsid w:val="005A5322"/>
    <w:rsid w:val="005B1DF3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91143"/>
    <w:rsid w:val="00691505"/>
    <w:rsid w:val="0069317E"/>
    <w:rsid w:val="006933DF"/>
    <w:rsid w:val="00696539"/>
    <w:rsid w:val="006975E1"/>
    <w:rsid w:val="006A51C3"/>
    <w:rsid w:val="006A5839"/>
    <w:rsid w:val="006B733B"/>
    <w:rsid w:val="006C6C41"/>
    <w:rsid w:val="006D37DF"/>
    <w:rsid w:val="006D557D"/>
    <w:rsid w:val="00704274"/>
    <w:rsid w:val="00733037"/>
    <w:rsid w:val="00734025"/>
    <w:rsid w:val="00773B3A"/>
    <w:rsid w:val="007748F0"/>
    <w:rsid w:val="0078125D"/>
    <w:rsid w:val="0078277E"/>
    <w:rsid w:val="00785E2B"/>
    <w:rsid w:val="007A4321"/>
    <w:rsid w:val="007B044D"/>
    <w:rsid w:val="007B2D91"/>
    <w:rsid w:val="007B42CD"/>
    <w:rsid w:val="007C05C9"/>
    <w:rsid w:val="007C2402"/>
    <w:rsid w:val="007D501F"/>
    <w:rsid w:val="007E0E0B"/>
    <w:rsid w:val="007E5C28"/>
    <w:rsid w:val="007E7ECE"/>
    <w:rsid w:val="007F395D"/>
    <w:rsid w:val="007F6C81"/>
    <w:rsid w:val="008015A1"/>
    <w:rsid w:val="00815024"/>
    <w:rsid w:val="00820C6F"/>
    <w:rsid w:val="008273CE"/>
    <w:rsid w:val="00833933"/>
    <w:rsid w:val="00844B18"/>
    <w:rsid w:val="00853083"/>
    <w:rsid w:val="00860328"/>
    <w:rsid w:val="008B2F0C"/>
    <w:rsid w:val="008B4928"/>
    <w:rsid w:val="008C04A5"/>
    <w:rsid w:val="008C219E"/>
    <w:rsid w:val="008C3106"/>
    <w:rsid w:val="008D2AB8"/>
    <w:rsid w:val="008D36E7"/>
    <w:rsid w:val="008D3742"/>
    <w:rsid w:val="008E4683"/>
    <w:rsid w:val="008F1C66"/>
    <w:rsid w:val="00904823"/>
    <w:rsid w:val="0090584B"/>
    <w:rsid w:val="00905B2B"/>
    <w:rsid w:val="00907B61"/>
    <w:rsid w:val="0091645D"/>
    <w:rsid w:val="00920A3F"/>
    <w:rsid w:val="00945017"/>
    <w:rsid w:val="0096498C"/>
    <w:rsid w:val="00970FE4"/>
    <w:rsid w:val="009751E8"/>
    <w:rsid w:val="009842BA"/>
    <w:rsid w:val="009A3387"/>
    <w:rsid w:val="009B2AE7"/>
    <w:rsid w:val="009C1D18"/>
    <w:rsid w:val="009C3357"/>
    <w:rsid w:val="009E3ACD"/>
    <w:rsid w:val="00A0022B"/>
    <w:rsid w:val="00A14312"/>
    <w:rsid w:val="00A24377"/>
    <w:rsid w:val="00A346FE"/>
    <w:rsid w:val="00A47B4D"/>
    <w:rsid w:val="00A5227F"/>
    <w:rsid w:val="00A530C6"/>
    <w:rsid w:val="00A557A1"/>
    <w:rsid w:val="00A83018"/>
    <w:rsid w:val="00A83495"/>
    <w:rsid w:val="00AA1BD1"/>
    <w:rsid w:val="00AB0FCA"/>
    <w:rsid w:val="00AB6E39"/>
    <w:rsid w:val="00AC0551"/>
    <w:rsid w:val="00AD63E6"/>
    <w:rsid w:val="00AE10DF"/>
    <w:rsid w:val="00AF45E7"/>
    <w:rsid w:val="00B1361F"/>
    <w:rsid w:val="00B1747C"/>
    <w:rsid w:val="00B2716B"/>
    <w:rsid w:val="00B33EE5"/>
    <w:rsid w:val="00B464D4"/>
    <w:rsid w:val="00B629A2"/>
    <w:rsid w:val="00B718A7"/>
    <w:rsid w:val="00B774DC"/>
    <w:rsid w:val="00B92379"/>
    <w:rsid w:val="00BB2AC8"/>
    <w:rsid w:val="00BC1940"/>
    <w:rsid w:val="00BD4AE2"/>
    <w:rsid w:val="00BF0255"/>
    <w:rsid w:val="00C075A3"/>
    <w:rsid w:val="00C16C38"/>
    <w:rsid w:val="00C21793"/>
    <w:rsid w:val="00C43C78"/>
    <w:rsid w:val="00C460D4"/>
    <w:rsid w:val="00C71B45"/>
    <w:rsid w:val="00C76DCE"/>
    <w:rsid w:val="00C80A75"/>
    <w:rsid w:val="00C85399"/>
    <w:rsid w:val="00C9110A"/>
    <w:rsid w:val="00C92CEB"/>
    <w:rsid w:val="00C969A6"/>
    <w:rsid w:val="00CA7D36"/>
    <w:rsid w:val="00CC70FB"/>
    <w:rsid w:val="00CC750A"/>
    <w:rsid w:val="00CD6853"/>
    <w:rsid w:val="00CF5F1A"/>
    <w:rsid w:val="00D02926"/>
    <w:rsid w:val="00D24208"/>
    <w:rsid w:val="00D2468E"/>
    <w:rsid w:val="00D34E03"/>
    <w:rsid w:val="00D60C38"/>
    <w:rsid w:val="00D639EA"/>
    <w:rsid w:val="00D66893"/>
    <w:rsid w:val="00D74507"/>
    <w:rsid w:val="00D90ACB"/>
    <w:rsid w:val="00DA273F"/>
    <w:rsid w:val="00DA5A50"/>
    <w:rsid w:val="00DA61D6"/>
    <w:rsid w:val="00DB6E60"/>
    <w:rsid w:val="00DC1500"/>
    <w:rsid w:val="00DC6ACD"/>
    <w:rsid w:val="00DD4C46"/>
    <w:rsid w:val="00E21113"/>
    <w:rsid w:val="00E27F92"/>
    <w:rsid w:val="00E430B3"/>
    <w:rsid w:val="00E44371"/>
    <w:rsid w:val="00E47C31"/>
    <w:rsid w:val="00E65464"/>
    <w:rsid w:val="00E65AEA"/>
    <w:rsid w:val="00E81D59"/>
    <w:rsid w:val="00E949B0"/>
    <w:rsid w:val="00EA1159"/>
    <w:rsid w:val="00EC0BEA"/>
    <w:rsid w:val="00EC2604"/>
    <w:rsid w:val="00F00591"/>
    <w:rsid w:val="00F00D1F"/>
    <w:rsid w:val="00F31B40"/>
    <w:rsid w:val="00F459D2"/>
    <w:rsid w:val="00F51688"/>
    <w:rsid w:val="00F53146"/>
    <w:rsid w:val="00F54742"/>
    <w:rsid w:val="00F65E18"/>
    <w:rsid w:val="00F85907"/>
    <w:rsid w:val="00F91018"/>
    <w:rsid w:val="00F94271"/>
    <w:rsid w:val="00FA0F30"/>
    <w:rsid w:val="00FA213B"/>
    <w:rsid w:val="00FA2EFA"/>
    <w:rsid w:val="00FA4E20"/>
    <w:rsid w:val="00FA51A4"/>
    <w:rsid w:val="00FA5770"/>
    <w:rsid w:val="00FB00CB"/>
    <w:rsid w:val="00FB2F2A"/>
    <w:rsid w:val="00FC26F1"/>
    <w:rsid w:val="00FC4326"/>
    <w:rsid w:val="00FD3090"/>
    <w:rsid w:val="00FD6C60"/>
    <w:rsid w:val="00FD7728"/>
    <w:rsid w:val="00FE545C"/>
    <w:rsid w:val="00FE6335"/>
    <w:rsid w:val="00FF0AE1"/>
    <w:rsid w:val="00FF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787</Words>
  <Characters>4724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7</cp:revision>
  <cp:lastPrinted>2025-05-08T07:47:00Z</cp:lastPrinted>
  <dcterms:created xsi:type="dcterms:W3CDTF">2025-12-23T11:15:00Z</dcterms:created>
  <dcterms:modified xsi:type="dcterms:W3CDTF">2025-12-29T11:09:00Z</dcterms:modified>
</cp:coreProperties>
</file>