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299280AC" w:rsidR="00C24737" w:rsidRPr="00B111AA" w:rsidRDefault="000B1561">
            <w:pPr>
              <w:spacing w:before="120" w:after="120" w:line="254" w:lineRule="auto"/>
              <w:ind w:left="0" w:right="0" w:firstLine="0"/>
              <w:jc w:val="left"/>
              <w:rPr>
                <w:rFonts w:ascii="Arial" w:hAnsi="Arial" w:cs="Arial"/>
                <w:bCs/>
                <w:sz w:val="18"/>
                <w:szCs w:val="18"/>
                <w:lang w:eastAsia="en-US"/>
              </w:rPr>
            </w:pPr>
            <w:r w:rsidRPr="000B1561">
              <w:rPr>
                <w:rFonts w:ascii="Arial" w:hAnsi="Arial" w:cs="Arial"/>
                <w:bCs/>
                <w:szCs w:val="20"/>
              </w:rPr>
              <w:t>Dostawa tabletu 13" z akcesoriami na potrzeby CR KC-DE-zp.272-7</w:t>
            </w:r>
            <w:r w:rsidR="00F11A65">
              <w:rPr>
                <w:rFonts w:ascii="Arial" w:hAnsi="Arial" w:cs="Arial"/>
                <w:bCs/>
                <w:szCs w:val="20"/>
              </w:rPr>
              <w:t>7</w:t>
            </w:r>
            <w:r w:rsidRPr="000B1561">
              <w:rPr>
                <w:rFonts w:ascii="Arial" w:hAnsi="Arial" w:cs="Arial"/>
                <w:bCs/>
                <w:szCs w:val="20"/>
              </w:rPr>
              <w:t>3/25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38244569"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-zp.272-</w:t>
            </w:r>
            <w:r w:rsidR="001827B8">
              <w:rPr>
                <w:rFonts w:ascii="Arial" w:hAnsi="Arial" w:cs="Arial"/>
                <w:b/>
                <w:bCs/>
                <w:sz w:val="18"/>
                <w:szCs w:val="18"/>
                <w:lang w:eastAsia="en-US"/>
              </w:rPr>
              <w:t>7</w:t>
            </w:r>
            <w:r w:rsidR="000B1561">
              <w:rPr>
                <w:rFonts w:ascii="Arial" w:hAnsi="Arial" w:cs="Arial"/>
                <w:b/>
                <w:bCs/>
                <w:sz w:val="18"/>
                <w:szCs w:val="18"/>
                <w:lang w:eastAsia="en-US"/>
              </w:rPr>
              <w:t>7</w:t>
            </w:r>
            <w:r w:rsidR="001827B8">
              <w:rPr>
                <w:rFonts w:ascii="Arial" w:hAnsi="Arial" w:cs="Arial"/>
                <w:b/>
                <w:bCs/>
                <w:sz w:val="18"/>
                <w:szCs w:val="18"/>
                <w:lang w:eastAsia="en-US"/>
              </w:rPr>
              <w:t>3</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E150D" w14:textId="77777777" w:rsidR="00CA47BB" w:rsidRDefault="00CA47BB">
      <w:pPr>
        <w:spacing w:after="0" w:line="240" w:lineRule="auto"/>
      </w:pPr>
      <w:r>
        <w:separator/>
      </w:r>
    </w:p>
  </w:endnote>
  <w:endnote w:type="continuationSeparator" w:id="0">
    <w:p w14:paraId="4EF92B96" w14:textId="77777777" w:rsidR="00CA47BB" w:rsidRDefault="00CA4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91CDA" w14:textId="77777777" w:rsidR="00CA47BB" w:rsidRDefault="00CA47BB">
      <w:pPr>
        <w:spacing w:after="0" w:line="244" w:lineRule="auto"/>
        <w:ind w:left="0" w:right="69" w:firstLine="0"/>
      </w:pPr>
      <w:r>
        <w:separator/>
      </w:r>
    </w:p>
  </w:footnote>
  <w:footnote w:type="continuationSeparator" w:id="0">
    <w:p w14:paraId="59D86323" w14:textId="77777777" w:rsidR="00CA47BB" w:rsidRDefault="00CA47BB">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1391"/>
    <w:rsid w:val="000607D0"/>
    <w:rsid w:val="000663DA"/>
    <w:rsid w:val="000679C4"/>
    <w:rsid w:val="00067E83"/>
    <w:rsid w:val="0008187F"/>
    <w:rsid w:val="00082A14"/>
    <w:rsid w:val="000955B3"/>
    <w:rsid w:val="0009613B"/>
    <w:rsid w:val="000A5A19"/>
    <w:rsid w:val="000A5E2C"/>
    <w:rsid w:val="000B02E5"/>
    <w:rsid w:val="000B1561"/>
    <w:rsid w:val="000C42B7"/>
    <w:rsid w:val="000D3F83"/>
    <w:rsid w:val="000E0FBD"/>
    <w:rsid w:val="000E51DF"/>
    <w:rsid w:val="000E738F"/>
    <w:rsid w:val="000F070D"/>
    <w:rsid w:val="000F7DE5"/>
    <w:rsid w:val="00105EE6"/>
    <w:rsid w:val="00106883"/>
    <w:rsid w:val="00115FBE"/>
    <w:rsid w:val="00122CD4"/>
    <w:rsid w:val="00123A79"/>
    <w:rsid w:val="0015263A"/>
    <w:rsid w:val="001576CC"/>
    <w:rsid w:val="001612F3"/>
    <w:rsid w:val="001726B7"/>
    <w:rsid w:val="00181106"/>
    <w:rsid w:val="001827B8"/>
    <w:rsid w:val="0018744C"/>
    <w:rsid w:val="0019214B"/>
    <w:rsid w:val="001A3D9B"/>
    <w:rsid w:val="001A7706"/>
    <w:rsid w:val="001C6E04"/>
    <w:rsid w:val="001D39E3"/>
    <w:rsid w:val="001D5C52"/>
    <w:rsid w:val="001D7DC7"/>
    <w:rsid w:val="001E3C0F"/>
    <w:rsid w:val="001F04EC"/>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97077"/>
    <w:rsid w:val="002A6AAA"/>
    <w:rsid w:val="002A770C"/>
    <w:rsid w:val="002B4F0C"/>
    <w:rsid w:val="002B52BC"/>
    <w:rsid w:val="002B57CB"/>
    <w:rsid w:val="002D120A"/>
    <w:rsid w:val="002E14D6"/>
    <w:rsid w:val="002E36DA"/>
    <w:rsid w:val="002E4E6F"/>
    <w:rsid w:val="002E533B"/>
    <w:rsid w:val="002F1DA1"/>
    <w:rsid w:val="002F2528"/>
    <w:rsid w:val="002F4F22"/>
    <w:rsid w:val="00301D55"/>
    <w:rsid w:val="00302734"/>
    <w:rsid w:val="003074EB"/>
    <w:rsid w:val="00314036"/>
    <w:rsid w:val="00320956"/>
    <w:rsid w:val="00322147"/>
    <w:rsid w:val="0032217C"/>
    <w:rsid w:val="003235AF"/>
    <w:rsid w:val="003328D5"/>
    <w:rsid w:val="00367230"/>
    <w:rsid w:val="00372B07"/>
    <w:rsid w:val="00373976"/>
    <w:rsid w:val="0038272C"/>
    <w:rsid w:val="00387216"/>
    <w:rsid w:val="00394033"/>
    <w:rsid w:val="003A42F0"/>
    <w:rsid w:val="003A5C9C"/>
    <w:rsid w:val="003B1778"/>
    <w:rsid w:val="003B5FBF"/>
    <w:rsid w:val="003C4628"/>
    <w:rsid w:val="003C644B"/>
    <w:rsid w:val="003E0D1B"/>
    <w:rsid w:val="003E365E"/>
    <w:rsid w:val="003E7EB0"/>
    <w:rsid w:val="003F3739"/>
    <w:rsid w:val="00400D57"/>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C5898"/>
    <w:rsid w:val="004D404B"/>
    <w:rsid w:val="004E4C96"/>
    <w:rsid w:val="004F7EEE"/>
    <w:rsid w:val="00502570"/>
    <w:rsid w:val="00513F84"/>
    <w:rsid w:val="0051431A"/>
    <w:rsid w:val="005204F0"/>
    <w:rsid w:val="0053420F"/>
    <w:rsid w:val="00534A44"/>
    <w:rsid w:val="0054053A"/>
    <w:rsid w:val="00541643"/>
    <w:rsid w:val="00561A9E"/>
    <w:rsid w:val="00562023"/>
    <w:rsid w:val="00572DB0"/>
    <w:rsid w:val="005768CD"/>
    <w:rsid w:val="0058444E"/>
    <w:rsid w:val="00585A0D"/>
    <w:rsid w:val="005867FE"/>
    <w:rsid w:val="005A2351"/>
    <w:rsid w:val="005A2481"/>
    <w:rsid w:val="005A4077"/>
    <w:rsid w:val="005B3D0B"/>
    <w:rsid w:val="005C5B43"/>
    <w:rsid w:val="005C69E6"/>
    <w:rsid w:val="005D4E36"/>
    <w:rsid w:val="005E7EB3"/>
    <w:rsid w:val="005F73BA"/>
    <w:rsid w:val="00600F5C"/>
    <w:rsid w:val="006040C0"/>
    <w:rsid w:val="006060EF"/>
    <w:rsid w:val="00606527"/>
    <w:rsid w:val="00620AD2"/>
    <w:rsid w:val="00632060"/>
    <w:rsid w:val="00642C91"/>
    <w:rsid w:val="00647816"/>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6F79C5"/>
    <w:rsid w:val="00701BB8"/>
    <w:rsid w:val="00710F64"/>
    <w:rsid w:val="00715408"/>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23B26"/>
    <w:rsid w:val="0083018C"/>
    <w:rsid w:val="00830502"/>
    <w:rsid w:val="00833023"/>
    <w:rsid w:val="0083363A"/>
    <w:rsid w:val="0085206F"/>
    <w:rsid w:val="00863D89"/>
    <w:rsid w:val="008729D1"/>
    <w:rsid w:val="008731FB"/>
    <w:rsid w:val="00876FF8"/>
    <w:rsid w:val="00887514"/>
    <w:rsid w:val="0089287E"/>
    <w:rsid w:val="00896C2B"/>
    <w:rsid w:val="00896E5B"/>
    <w:rsid w:val="008C1B72"/>
    <w:rsid w:val="008D2667"/>
    <w:rsid w:val="008D2A28"/>
    <w:rsid w:val="008D2EB6"/>
    <w:rsid w:val="008D7633"/>
    <w:rsid w:val="008F4A90"/>
    <w:rsid w:val="00900A9B"/>
    <w:rsid w:val="009038A8"/>
    <w:rsid w:val="0090594D"/>
    <w:rsid w:val="0091592A"/>
    <w:rsid w:val="0092291C"/>
    <w:rsid w:val="009243E0"/>
    <w:rsid w:val="00927896"/>
    <w:rsid w:val="00931538"/>
    <w:rsid w:val="00951D43"/>
    <w:rsid w:val="0097126C"/>
    <w:rsid w:val="00971DC5"/>
    <w:rsid w:val="009807B2"/>
    <w:rsid w:val="00980833"/>
    <w:rsid w:val="00982D23"/>
    <w:rsid w:val="0098635A"/>
    <w:rsid w:val="00996F7D"/>
    <w:rsid w:val="009B0916"/>
    <w:rsid w:val="009B3BF9"/>
    <w:rsid w:val="009B7370"/>
    <w:rsid w:val="009D1723"/>
    <w:rsid w:val="009D4F8B"/>
    <w:rsid w:val="009E1CF4"/>
    <w:rsid w:val="009E6F52"/>
    <w:rsid w:val="009F5958"/>
    <w:rsid w:val="00A0013F"/>
    <w:rsid w:val="00A05D67"/>
    <w:rsid w:val="00A10F53"/>
    <w:rsid w:val="00A26F07"/>
    <w:rsid w:val="00A31ECE"/>
    <w:rsid w:val="00A343B1"/>
    <w:rsid w:val="00A41F91"/>
    <w:rsid w:val="00A61BD3"/>
    <w:rsid w:val="00A65C15"/>
    <w:rsid w:val="00A67D85"/>
    <w:rsid w:val="00A70749"/>
    <w:rsid w:val="00A83194"/>
    <w:rsid w:val="00AA1F95"/>
    <w:rsid w:val="00AB1FEF"/>
    <w:rsid w:val="00AB4178"/>
    <w:rsid w:val="00AC20D8"/>
    <w:rsid w:val="00AE25F4"/>
    <w:rsid w:val="00AF1D8D"/>
    <w:rsid w:val="00AF2FB7"/>
    <w:rsid w:val="00AF3C65"/>
    <w:rsid w:val="00AF4C62"/>
    <w:rsid w:val="00B0346A"/>
    <w:rsid w:val="00B04303"/>
    <w:rsid w:val="00B058FA"/>
    <w:rsid w:val="00B111AA"/>
    <w:rsid w:val="00B22ED7"/>
    <w:rsid w:val="00B24DC2"/>
    <w:rsid w:val="00B3331E"/>
    <w:rsid w:val="00B3457D"/>
    <w:rsid w:val="00B444FE"/>
    <w:rsid w:val="00B6472C"/>
    <w:rsid w:val="00B65FD4"/>
    <w:rsid w:val="00B67957"/>
    <w:rsid w:val="00B73EA7"/>
    <w:rsid w:val="00B77B5F"/>
    <w:rsid w:val="00B91712"/>
    <w:rsid w:val="00B97922"/>
    <w:rsid w:val="00BA5922"/>
    <w:rsid w:val="00BA725D"/>
    <w:rsid w:val="00BC5FC0"/>
    <w:rsid w:val="00BC65D8"/>
    <w:rsid w:val="00BD0E86"/>
    <w:rsid w:val="00BD0E87"/>
    <w:rsid w:val="00BD4557"/>
    <w:rsid w:val="00BE4C2F"/>
    <w:rsid w:val="00BE6869"/>
    <w:rsid w:val="00BF2AE8"/>
    <w:rsid w:val="00C01365"/>
    <w:rsid w:val="00C102ED"/>
    <w:rsid w:val="00C128BE"/>
    <w:rsid w:val="00C13E15"/>
    <w:rsid w:val="00C17863"/>
    <w:rsid w:val="00C24737"/>
    <w:rsid w:val="00C32858"/>
    <w:rsid w:val="00C44977"/>
    <w:rsid w:val="00C57126"/>
    <w:rsid w:val="00C67281"/>
    <w:rsid w:val="00C708E8"/>
    <w:rsid w:val="00C721E3"/>
    <w:rsid w:val="00C73371"/>
    <w:rsid w:val="00C80EE8"/>
    <w:rsid w:val="00C92CEB"/>
    <w:rsid w:val="00CA47BB"/>
    <w:rsid w:val="00CA5AC4"/>
    <w:rsid w:val="00CB4489"/>
    <w:rsid w:val="00CD3FD5"/>
    <w:rsid w:val="00CE1C35"/>
    <w:rsid w:val="00CE34AD"/>
    <w:rsid w:val="00CE73B4"/>
    <w:rsid w:val="00D068AA"/>
    <w:rsid w:val="00D163D3"/>
    <w:rsid w:val="00D167E9"/>
    <w:rsid w:val="00D37811"/>
    <w:rsid w:val="00D54590"/>
    <w:rsid w:val="00D56BFF"/>
    <w:rsid w:val="00D74105"/>
    <w:rsid w:val="00D8062F"/>
    <w:rsid w:val="00D80ADB"/>
    <w:rsid w:val="00D849E3"/>
    <w:rsid w:val="00D858D2"/>
    <w:rsid w:val="00D90946"/>
    <w:rsid w:val="00D92344"/>
    <w:rsid w:val="00DA52BF"/>
    <w:rsid w:val="00DB4EDA"/>
    <w:rsid w:val="00DE0147"/>
    <w:rsid w:val="00DE2AA0"/>
    <w:rsid w:val="00DF0942"/>
    <w:rsid w:val="00E03B12"/>
    <w:rsid w:val="00E03B23"/>
    <w:rsid w:val="00E03B6A"/>
    <w:rsid w:val="00E17FE3"/>
    <w:rsid w:val="00E20BEA"/>
    <w:rsid w:val="00E50882"/>
    <w:rsid w:val="00E70158"/>
    <w:rsid w:val="00E7498D"/>
    <w:rsid w:val="00E76BD7"/>
    <w:rsid w:val="00E823A7"/>
    <w:rsid w:val="00E87D61"/>
    <w:rsid w:val="00E95396"/>
    <w:rsid w:val="00E97CF9"/>
    <w:rsid w:val="00EB4A0D"/>
    <w:rsid w:val="00EC13C1"/>
    <w:rsid w:val="00EC1AAE"/>
    <w:rsid w:val="00F0017D"/>
    <w:rsid w:val="00F023B5"/>
    <w:rsid w:val="00F11A65"/>
    <w:rsid w:val="00F2192A"/>
    <w:rsid w:val="00F22BB5"/>
    <w:rsid w:val="00F42082"/>
    <w:rsid w:val="00F57275"/>
    <w:rsid w:val="00F577C1"/>
    <w:rsid w:val="00F8174A"/>
    <w:rsid w:val="00F84D59"/>
    <w:rsid w:val="00F90714"/>
    <w:rsid w:val="00F910E4"/>
    <w:rsid w:val="00FA2A61"/>
    <w:rsid w:val="00FB6EF8"/>
    <w:rsid w:val="00FB7395"/>
    <w:rsid w:val="00FC35A3"/>
    <w:rsid w:val="00FC3738"/>
    <w:rsid w:val="00FC4FF1"/>
    <w:rsid w:val="00FC5F01"/>
    <w:rsid w:val="00FC68F1"/>
    <w:rsid w:val="00FD18EF"/>
    <w:rsid w:val="00FD3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4285</Words>
  <Characters>25712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5</cp:revision>
  <cp:lastPrinted>2025-09-03T09:17:00Z</cp:lastPrinted>
  <dcterms:created xsi:type="dcterms:W3CDTF">2025-12-23T08:51:00Z</dcterms:created>
  <dcterms:modified xsi:type="dcterms:W3CDTF">2025-12-23T13:12:00Z</dcterms:modified>
</cp:coreProperties>
</file>