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6D88280F" w14:textId="721CB6BD" w:rsidR="00CE1382" w:rsidRPr="00BB00A5" w:rsidRDefault="00410148" w:rsidP="00BB00A5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>W odpowiedzi na ogłoszenie o zamówieniu dotyczące przetargu nieograniczonego, którego przedmiotem jest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BB00A5" w:rsidRPr="00BB00A5">
        <w:rPr>
          <w:b/>
          <w:sz w:val="20"/>
          <w:szCs w:val="20"/>
          <w:lang w:eastAsia="zh-CN"/>
        </w:rPr>
        <w:t>Sukcesywna realizacja usług poligraficznych - druk i dostawa materiałów promocyjnych na potrzeby Wydziału Technologii Kosmicznych - KC-DE-zp.272-717/25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36551CC2" w14:textId="77777777" w:rsidR="00D7676B" w:rsidRPr="007319DC" w:rsidRDefault="00D7676B" w:rsidP="00D7676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7319DC">
        <w:rPr>
          <w:b/>
          <w:sz w:val="20"/>
          <w:szCs w:val="20"/>
        </w:rPr>
        <w:t>Cena brutto za całość przedmiotu zamówienia: ....................................................PLN</w:t>
      </w:r>
    </w:p>
    <w:p w14:paraId="7A3D00EF" w14:textId="77777777" w:rsidR="00D7676B" w:rsidRPr="007319DC" w:rsidRDefault="00D7676B" w:rsidP="00D7676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7319DC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159D573" w14:textId="77777777" w:rsidR="00D7676B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Powyższa cena zawiera właściwą stawkę podatku VAT.</w:t>
      </w:r>
    </w:p>
    <w:p w14:paraId="7B402937" w14:textId="4DA26DFD" w:rsidR="00737334" w:rsidRPr="007319DC" w:rsidRDefault="00737334" w:rsidP="00D7676B">
      <w:pPr>
        <w:pStyle w:val="Tekstpodstawowy"/>
        <w:spacing w:before="120"/>
        <w:rPr>
          <w:sz w:val="20"/>
          <w:szCs w:val="20"/>
        </w:rPr>
      </w:pPr>
      <w:r>
        <w:rPr>
          <w:sz w:val="20"/>
          <w:szCs w:val="20"/>
        </w:rPr>
        <w:t xml:space="preserve">Cena netto </w:t>
      </w:r>
      <w:r w:rsidRPr="007319DC">
        <w:rPr>
          <w:sz w:val="20"/>
          <w:szCs w:val="20"/>
        </w:rPr>
        <w:t>za całość przedmiotu zamówienia: ....................................................PLN</w:t>
      </w:r>
    </w:p>
    <w:p w14:paraId="2925B594" w14:textId="77777777" w:rsidR="0088416F" w:rsidRPr="007319DC" w:rsidRDefault="00D7676B" w:rsidP="00D7676B">
      <w:pPr>
        <w:pStyle w:val="Tekstpodstawowy"/>
        <w:spacing w:before="120"/>
        <w:rPr>
          <w:sz w:val="20"/>
          <w:szCs w:val="20"/>
          <w:u w:val="single"/>
        </w:rPr>
      </w:pPr>
      <w:r w:rsidRPr="007319DC">
        <w:rPr>
          <w:sz w:val="20"/>
          <w:szCs w:val="20"/>
          <w:u w:val="single"/>
        </w:rPr>
        <w:t>w tym:</w:t>
      </w:r>
    </w:p>
    <w:p w14:paraId="1424187C" w14:textId="1887591D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7319DC">
        <w:rPr>
          <w:sz w:val="20"/>
          <w:szCs w:val="20"/>
        </w:rPr>
        <w:t xml:space="preserve"> za druk 1 sztuki </w:t>
      </w:r>
      <w:r w:rsidR="00BB00A5" w:rsidRPr="00BB00A5">
        <w:rPr>
          <w:sz w:val="20"/>
          <w:szCs w:val="20"/>
        </w:rPr>
        <w:t xml:space="preserve">naklejek opisanych w pkt 4.1 SWZ  </w:t>
      </w:r>
      <w:proofErr w:type="spellStart"/>
      <w:r w:rsidR="00BB00A5" w:rsidRPr="00BB00A5">
        <w:rPr>
          <w:sz w:val="20"/>
          <w:szCs w:val="20"/>
        </w:rPr>
        <w:t>ppkt</w:t>
      </w:r>
      <w:proofErr w:type="spellEnd"/>
      <w:r w:rsidR="00BB00A5"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1</w:t>
      </w:r>
      <w:r w:rsidRPr="007319DC">
        <w:rPr>
          <w:sz w:val="20"/>
          <w:szCs w:val="20"/>
        </w:rPr>
        <w:t>: …………… PLN</w:t>
      </w:r>
    </w:p>
    <w:p w14:paraId="47CC0997" w14:textId="0D3FEA6E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7319DC">
        <w:rPr>
          <w:sz w:val="20"/>
          <w:szCs w:val="20"/>
        </w:rPr>
        <w:t xml:space="preserve"> za druk 1 sztuki </w:t>
      </w:r>
      <w:r w:rsidR="00BB00A5" w:rsidRPr="00BB00A5">
        <w:rPr>
          <w:sz w:val="20"/>
          <w:szCs w:val="20"/>
        </w:rPr>
        <w:t xml:space="preserve">plakatów opisanych w pkt 4.1 SWZ </w:t>
      </w:r>
      <w:proofErr w:type="spellStart"/>
      <w:r w:rsidR="00BB00A5" w:rsidRPr="00BB00A5">
        <w:rPr>
          <w:sz w:val="20"/>
          <w:szCs w:val="20"/>
        </w:rPr>
        <w:t>ppkt</w:t>
      </w:r>
      <w:proofErr w:type="spellEnd"/>
      <w:r w:rsidR="00BB00A5"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2</w:t>
      </w:r>
      <w:r w:rsidRPr="007319DC">
        <w:rPr>
          <w:sz w:val="20"/>
          <w:szCs w:val="20"/>
        </w:rPr>
        <w:t>: …………… PLN</w:t>
      </w:r>
    </w:p>
    <w:p w14:paraId="50FD1E06" w14:textId="77B37B12" w:rsidR="0088416F" w:rsidRDefault="0088416F" w:rsidP="0088416F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7319DC">
        <w:rPr>
          <w:sz w:val="20"/>
          <w:szCs w:val="20"/>
        </w:rPr>
        <w:t xml:space="preserve"> za druk 1 sztuki </w:t>
      </w:r>
      <w:r w:rsidR="00BB00A5" w:rsidRPr="00BB00A5">
        <w:rPr>
          <w:sz w:val="20"/>
          <w:szCs w:val="20"/>
        </w:rPr>
        <w:t xml:space="preserve">ścianki reklamowej tekstylnej opisanej w pkt 4.1 SWZ </w:t>
      </w:r>
      <w:proofErr w:type="spellStart"/>
      <w:r w:rsidR="00BB00A5" w:rsidRPr="00BB00A5">
        <w:rPr>
          <w:sz w:val="20"/>
          <w:szCs w:val="20"/>
        </w:rPr>
        <w:t>ppkt</w:t>
      </w:r>
      <w:proofErr w:type="spellEnd"/>
      <w:r w:rsidR="00BB00A5"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3</w:t>
      </w:r>
      <w:r w:rsidRPr="007319DC">
        <w:rPr>
          <w:sz w:val="20"/>
          <w:szCs w:val="20"/>
        </w:rPr>
        <w:t>: ……………</w:t>
      </w:r>
      <w:r w:rsidR="00BB00A5">
        <w:rPr>
          <w:sz w:val="20"/>
          <w:szCs w:val="20"/>
        </w:rPr>
        <w:t xml:space="preserve"> </w:t>
      </w:r>
      <w:r w:rsidRPr="007319DC">
        <w:rPr>
          <w:sz w:val="20"/>
          <w:szCs w:val="20"/>
        </w:rPr>
        <w:t>PLN</w:t>
      </w:r>
    </w:p>
    <w:p w14:paraId="5B0FA9F3" w14:textId="05C4760E" w:rsidR="00BB00A5" w:rsidRDefault="00BB00A5" w:rsidP="0088416F">
      <w:pPr>
        <w:pStyle w:val="Tekstpodstawowy"/>
        <w:spacing w:before="120"/>
        <w:rPr>
          <w:sz w:val="20"/>
          <w:szCs w:val="20"/>
        </w:rPr>
      </w:pPr>
      <w:r w:rsidRPr="00BB00A5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BB00A5">
        <w:rPr>
          <w:sz w:val="20"/>
          <w:szCs w:val="20"/>
        </w:rPr>
        <w:t xml:space="preserve"> za druk 1 sztuki </w:t>
      </w:r>
      <w:proofErr w:type="spellStart"/>
      <w:r w:rsidRPr="00BB00A5">
        <w:rPr>
          <w:sz w:val="20"/>
          <w:szCs w:val="20"/>
        </w:rPr>
        <w:t>Roll-upów</w:t>
      </w:r>
      <w:proofErr w:type="spellEnd"/>
      <w:r w:rsidRPr="00BB00A5">
        <w:rPr>
          <w:sz w:val="20"/>
          <w:szCs w:val="20"/>
        </w:rPr>
        <w:t xml:space="preserve"> opisanych w pkt 4.1 SWZ </w:t>
      </w:r>
      <w:proofErr w:type="spellStart"/>
      <w:r w:rsidRPr="00BB00A5">
        <w:rPr>
          <w:sz w:val="20"/>
          <w:szCs w:val="20"/>
        </w:rPr>
        <w:t>ppkt</w:t>
      </w:r>
      <w:proofErr w:type="spellEnd"/>
      <w:r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4</w:t>
      </w:r>
      <w:r w:rsidRPr="00BB00A5">
        <w:rPr>
          <w:sz w:val="20"/>
          <w:szCs w:val="20"/>
        </w:rPr>
        <w:t>: …………… PLN</w:t>
      </w:r>
    </w:p>
    <w:p w14:paraId="068E6BDB" w14:textId="3DA7CDCE" w:rsidR="00BB00A5" w:rsidRDefault="00BB00A5" w:rsidP="0088416F">
      <w:pPr>
        <w:pStyle w:val="Tekstpodstawowy"/>
        <w:spacing w:before="120"/>
        <w:rPr>
          <w:sz w:val="20"/>
          <w:szCs w:val="20"/>
        </w:rPr>
      </w:pPr>
      <w:r w:rsidRPr="00BB00A5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BB00A5">
        <w:rPr>
          <w:sz w:val="20"/>
          <w:szCs w:val="20"/>
        </w:rPr>
        <w:t xml:space="preserve"> za druk 1 sztuki ulotki A5 druk offsetowy opisanej w pkt 4.1.SWZ </w:t>
      </w:r>
      <w:proofErr w:type="spellStart"/>
      <w:r w:rsidRPr="00BB00A5">
        <w:rPr>
          <w:sz w:val="20"/>
          <w:szCs w:val="20"/>
        </w:rPr>
        <w:t>ppkt</w:t>
      </w:r>
      <w:proofErr w:type="spellEnd"/>
      <w:r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5</w:t>
      </w:r>
      <w:r w:rsidRPr="00BB00A5">
        <w:rPr>
          <w:sz w:val="20"/>
          <w:szCs w:val="20"/>
        </w:rPr>
        <w:t>: …………… PLN</w:t>
      </w:r>
    </w:p>
    <w:p w14:paraId="734EE450" w14:textId="346BF74A" w:rsidR="00BB00A5" w:rsidRPr="007319DC" w:rsidRDefault="00BB00A5" w:rsidP="0088416F">
      <w:pPr>
        <w:pStyle w:val="Tekstpodstawowy"/>
        <w:spacing w:before="120"/>
        <w:rPr>
          <w:sz w:val="20"/>
          <w:szCs w:val="20"/>
        </w:rPr>
      </w:pPr>
      <w:r w:rsidRPr="00BB00A5">
        <w:rPr>
          <w:sz w:val="20"/>
          <w:szCs w:val="20"/>
        </w:rPr>
        <w:t xml:space="preserve">Cena </w:t>
      </w:r>
      <w:r w:rsidR="00737334">
        <w:rPr>
          <w:sz w:val="20"/>
          <w:szCs w:val="20"/>
        </w:rPr>
        <w:t>netto</w:t>
      </w:r>
      <w:r w:rsidRPr="00BB00A5">
        <w:rPr>
          <w:sz w:val="20"/>
          <w:szCs w:val="20"/>
        </w:rPr>
        <w:t xml:space="preserve"> za druk 1 sztuki ulotki A5 książeczka opisanej w pkt 4.1.SWZ </w:t>
      </w:r>
      <w:proofErr w:type="spellStart"/>
      <w:r w:rsidRPr="00BB00A5">
        <w:rPr>
          <w:sz w:val="20"/>
          <w:szCs w:val="20"/>
        </w:rPr>
        <w:t>ppkt</w:t>
      </w:r>
      <w:proofErr w:type="spellEnd"/>
      <w:r w:rsidRPr="00BB00A5">
        <w:rPr>
          <w:sz w:val="20"/>
          <w:szCs w:val="20"/>
        </w:rPr>
        <w:t xml:space="preserve"> </w:t>
      </w:r>
      <w:r w:rsidR="0045687D">
        <w:rPr>
          <w:sz w:val="20"/>
          <w:szCs w:val="20"/>
        </w:rPr>
        <w:t>6</w:t>
      </w:r>
      <w:r w:rsidRPr="00BB00A5">
        <w:rPr>
          <w:sz w:val="20"/>
          <w:szCs w:val="20"/>
        </w:rPr>
        <w:t>: …………… PLN</w:t>
      </w:r>
    </w:p>
    <w:p w14:paraId="7998B6B3" w14:textId="5759E7F4" w:rsidR="00D7676B" w:rsidRPr="008566B1" w:rsidRDefault="00D7676B" w:rsidP="00D7676B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7319DC">
        <w:rPr>
          <w:b/>
          <w:sz w:val="20"/>
          <w:szCs w:val="20"/>
        </w:rPr>
        <w:t xml:space="preserve">Termin realizacji umowy: </w:t>
      </w:r>
      <w:r w:rsidR="00370DB9" w:rsidRPr="00370DB9">
        <w:rPr>
          <w:sz w:val="20"/>
          <w:szCs w:val="20"/>
        </w:rPr>
        <w:t>do 12 miesięcy od daty podpisania umowy lub do wyczerpania wartości umowy, w zależności od tego, które zdarzenie nastąpi pierwsze.</w:t>
      </w:r>
      <w:r w:rsidRPr="007319DC">
        <w:rPr>
          <w:sz w:val="20"/>
          <w:szCs w:val="20"/>
        </w:rPr>
        <w:t>.</w:t>
      </w:r>
    </w:p>
    <w:p w14:paraId="29BC9407" w14:textId="58831094" w:rsidR="00C1240A" w:rsidRPr="007B52EE" w:rsidRDefault="00D7676B" w:rsidP="007B52EE">
      <w:pPr>
        <w:widowControl w:val="0"/>
        <w:spacing w:before="120"/>
        <w:ind w:right="1"/>
        <w:jc w:val="both"/>
        <w:rPr>
          <w:sz w:val="20"/>
          <w:szCs w:val="20"/>
        </w:rPr>
      </w:pPr>
      <w:r w:rsidRPr="008566B1">
        <w:rPr>
          <w:b/>
          <w:sz w:val="20"/>
          <w:szCs w:val="20"/>
        </w:rPr>
        <w:lastRenderedPageBreak/>
        <w:t>Termin płatności:</w:t>
      </w:r>
      <w:r w:rsidR="00E01BE1">
        <w:rPr>
          <w:b/>
          <w:sz w:val="20"/>
          <w:szCs w:val="20"/>
        </w:rPr>
        <w:t xml:space="preserve"> </w:t>
      </w:r>
      <w:r w:rsidRPr="008566B1">
        <w:rPr>
          <w:b/>
          <w:sz w:val="20"/>
          <w:szCs w:val="20"/>
        </w:rPr>
        <w:t xml:space="preserve"> </w:t>
      </w:r>
      <w:r w:rsidR="00245480" w:rsidRPr="00245480">
        <w:rPr>
          <w:sz w:val="20"/>
          <w:szCs w:val="20"/>
        </w:rPr>
        <w:t>po każdym zamówieniu cząstkowym,</w:t>
      </w:r>
      <w:r w:rsidR="00245480" w:rsidRPr="00245480">
        <w:rPr>
          <w:b/>
          <w:sz w:val="20"/>
          <w:szCs w:val="20"/>
        </w:rPr>
        <w:t xml:space="preserve"> </w:t>
      </w:r>
      <w:r w:rsidRPr="008566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="007B52EE">
        <w:rPr>
          <w:sz w:val="20"/>
          <w:szCs w:val="20"/>
        </w:rPr>
        <w:t>.</w:t>
      </w:r>
    </w:p>
    <w:p w14:paraId="2BF2F1E6" w14:textId="77777777" w:rsidR="00BB00A5" w:rsidRDefault="00BB00A5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t>Jednocześnie Oświadczam/my, że:</w:t>
      </w:r>
    </w:p>
    <w:p w14:paraId="153A6AD7" w14:textId="2D16961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 xml:space="preserve">związani niniejszą ofertą przez </w:t>
      </w:r>
      <w:r w:rsidR="00D7676B">
        <w:rPr>
          <w:sz w:val="20"/>
          <w:szCs w:val="20"/>
          <w:lang w:eastAsia="ar-SA"/>
        </w:rPr>
        <w:t>okres wskazany w SWZ.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375CD8E4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</w:t>
      </w:r>
      <w:r w:rsidRPr="001A794E">
        <w:rPr>
          <w:sz w:val="20"/>
          <w:szCs w:val="20"/>
        </w:rPr>
        <w:t>pkt. 8.</w:t>
      </w:r>
      <w:r w:rsidR="00D7676B" w:rsidRPr="001A794E">
        <w:rPr>
          <w:sz w:val="20"/>
          <w:szCs w:val="20"/>
        </w:rPr>
        <w:t>2</w:t>
      </w:r>
      <w:r w:rsidR="00C1240A" w:rsidRPr="001A794E">
        <w:rPr>
          <w:sz w:val="20"/>
          <w:szCs w:val="20"/>
        </w:rPr>
        <w:t>.</w:t>
      </w:r>
      <w:r w:rsidR="001A794E" w:rsidRPr="001A794E">
        <w:rPr>
          <w:sz w:val="20"/>
          <w:szCs w:val="20"/>
        </w:rPr>
        <w:t>3</w:t>
      </w:r>
      <w:r w:rsidRPr="001A794E">
        <w:rPr>
          <w:sz w:val="20"/>
          <w:szCs w:val="20"/>
        </w:rPr>
        <w:t xml:space="preserve"> SWZ spełniamy osobiście / powołujemy się na zasoby podmiotu trzeciego* w następującym zakresie …………………………………………………………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0A313" w14:textId="77777777" w:rsidR="0008537A" w:rsidRDefault="0008537A" w:rsidP="009C75FF">
      <w:pPr>
        <w:jc w:val="both"/>
        <w:rPr>
          <w:sz w:val="20"/>
          <w:szCs w:val="20"/>
        </w:rPr>
      </w:pPr>
    </w:p>
    <w:p w14:paraId="12EE1EF9" w14:textId="18CD8E10" w:rsidR="009C75FF" w:rsidRPr="009C75FF" w:rsidRDefault="009C75FF" w:rsidP="009C75F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9C75FF">
        <w:rPr>
          <w:b/>
          <w:sz w:val="20"/>
          <w:szCs w:val="20"/>
        </w:rPr>
        <w:t xml:space="preserve">Oświadczenie, w przypadku </w:t>
      </w:r>
      <w:r w:rsidRPr="009C75F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C75FF">
        <w:rPr>
          <w:sz w:val="20"/>
          <w:szCs w:val="20"/>
        </w:rPr>
        <w:t xml:space="preserve">zgodne z pkt </w:t>
      </w:r>
      <w:r w:rsidRPr="001A794E">
        <w:rPr>
          <w:sz w:val="20"/>
          <w:szCs w:val="20"/>
        </w:rPr>
        <w:t>1</w:t>
      </w:r>
      <w:r w:rsidR="0015088B">
        <w:rPr>
          <w:sz w:val="20"/>
          <w:szCs w:val="20"/>
        </w:rPr>
        <w:t>3</w:t>
      </w:r>
      <w:r w:rsidRPr="009C75FF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5FF" w:rsidRPr="009C75FF" w14:paraId="5E4B7471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26F56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A113B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DF5CC" w14:textId="6AA0BDC3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9C75FF" w:rsidRPr="009C75FF" w14:paraId="6B7226FB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BEEB05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ADBBC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88A0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9C75FF" w:rsidRPr="009C75FF" w14:paraId="0DB8E8F7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E689E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102B91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6665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14:paraId="74555733" w14:textId="77777777" w:rsidR="009C75FF" w:rsidRDefault="009C75FF" w:rsidP="009C75FF">
      <w:pPr>
        <w:jc w:val="both"/>
        <w:rPr>
          <w:sz w:val="20"/>
          <w:szCs w:val="20"/>
        </w:rPr>
      </w:pPr>
    </w:p>
    <w:p w14:paraId="16505DA7" w14:textId="6676BD9F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086ED1" w:rsidRDefault="00410148" w:rsidP="00410148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086ED1">
        <w:rPr>
          <w:rFonts w:ascii="Times New Roman" w:hAnsi="Times New Roman" w:cs="Times New Roman"/>
          <w:sz w:val="18"/>
          <w:szCs w:val="18"/>
        </w:rPr>
        <w:t>Imię i Nazwisko</w:t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253EDE9D" w14:textId="3335E5FB" w:rsidR="00410148" w:rsidRPr="009C75FF" w:rsidRDefault="00410148" w:rsidP="009C75FF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77EEFB42" w14:textId="77777777" w:rsidR="00410148" w:rsidRPr="001A794E" w:rsidRDefault="00410148" w:rsidP="00410148">
      <w:pPr>
        <w:jc w:val="center"/>
        <w:rPr>
          <w:i/>
          <w:color w:val="FF0000"/>
          <w:sz w:val="18"/>
          <w:szCs w:val="18"/>
        </w:rPr>
      </w:pPr>
    </w:p>
    <w:p w14:paraId="19A4DBE7" w14:textId="77777777" w:rsidR="001A794E" w:rsidRPr="001A794E" w:rsidRDefault="001A794E" w:rsidP="001A794E">
      <w:pPr>
        <w:jc w:val="center"/>
        <w:rPr>
          <w:rFonts w:ascii="Verdana" w:eastAsia="Calibri" w:hAnsi="Verdana"/>
          <w:sz w:val="18"/>
          <w:szCs w:val="18"/>
        </w:rPr>
      </w:pPr>
      <w:r w:rsidRPr="001A794E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1A794E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62A1C19" w14:textId="222251B2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 w:rsidRPr="00E07EFD">
        <w:rPr>
          <w:i/>
          <w:color w:val="FF0000"/>
          <w:sz w:val="20"/>
          <w:szCs w:val="20"/>
        </w:rPr>
        <w:t>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F266898" w:rsidR="00410148" w:rsidRDefault="00410148" w:rsidP="00410148"/>
    <w:p w14:paraId="7F877CD6" w14:textId="0BCD140F" w:rsidR="00086ED1" w:rsidRDefault="00086ED1" w:rsidP="00410148"/>
    <w:p w14:paraId="55872FBB" w14:textId="77777777" w:rsidR="00086ED1" w:rsidRPr="00C573D1" w:rsidRDefault="00086ED1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lastRenderedPageBreak/>
        <w:t>*niepotrzebne skreślić</w:t>
      </w:r>
    </w:p>
    <w:p w14:paraId="4FEBA769" w14:textId="35C4A6E6" w:rsidR="00FE545C" w:rsidRPr="009C75FF" w:rsidRDefault="00CE1382" w:rsidP="00410148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9C75FF" w:rsidSect="00C1240A">
      <w:headerReference w:type="default" r:id="rId8"/>
      <w:footerReference w:type="default" r:id="rId9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736D1" w14:textId="77777777" w:rsidR="001C7F9C" w:rsidRDefault="001C7F9C">
      <w:r>
        <w:separator/>
      </w:r>
    </w:p>
  </w:endnote>
  <w:endnote w:type="continuationSeparator" w:id="0">
    <w:p w14:paraId="1468E4F4" w14:textId="77777777" w:rsidR="001C7F9C" w:rsidRDefault="001C7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F42DB" w14:textId="77777777" w:rsidR="001C7F9C" w:rsidRDefault="001C7F9C">
      <w:r>
        <w:separator/>
      </w:r>
    </w:p>
  </w:footnote>
  <w:footnote w:type="continuationSeparator" w:id="0">
    <w:p w14:paraId="26300162" w14:textId="77777777" w:rsidR="001C7F9C" w:rsidRDefault="001C7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D42C" w14:textId="5754C61B" w:rsidR="007B52EE" w:rsidRDefault="007B52EE">
    <w:pPr>
      <w:pStyle w:val="Nagwek"/>
    </w:pPr>
  </w:p>
  <w:p w14:paraId="6A40E0FC" w14:textId="560401F5" w:rsidR="007B52EE" w:rsidRDefault="007B52EE">
    <w:pPr>
      <w:pStyle w:val="Nagwek"/>
    </w:pPr>
  </w:p>
  <w:p w14:paraId="72CBE8BF" w14:textId="13ACD1F0" w:rsidR="007B52EE" w:rsidRDefault="007B52EE">
    <w:pPr>
      <w:pStyle w:val="Nagwek"/>
    </w:pPr>
  </w:p>
  <w:p w14:paraId="67FEA30D" w14:textId="77777777" w:rsidR="007B52EE" w:rsidRDefault="007B5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96784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092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2874287">
    <w:abstractNumId w:val="0"/>
  </w:num>
  <w:num w:numId="4" w16cid:durableId="703604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86ED1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5088B"/>
    <w:rsid w:val="001801DD"/>
    <w:rsid w:val="001A794E"/>
    <w:rsid w:val="001C7F9C"/>
    <w:rsid w:val="001D4612"/>
    <w:rsid w:val="00207E98"/>
    <w:rsid w:val="0022706E"/>
    <w:rsid w:val="00233394"/>
    <w:rsid w:val="00245480"/>
    <w:rsid w:val="002723B0"/>
    <w:rsid w:val="00315A4A"/>
    <w:rsid w:val="003264A8"/>
    <w:rsid w:val="00370DB9"/>
    <w:rsid w:val="00410148"/>
    <w:rsid w:val="0045687D"/>
    <w:rsid w:val="00461A96"/>
    <w:rsid w:val="004837C3"/>
    <w:rsid w:val="004B7300"/>
    <w:rsid w:val="004C6753"/>
    <w:rsid w:val="005462C6"/>
    <w:rsid w:val="00595C87"/>
    <w:rsid w:val="005C07CF"/>
    <w:rsid w:val="005D2C65"/>
    <w:rsid w:val="005E6D94"/>
    <w:rsid w:val="006050F1"/>
    <w:rsid w:val="0063384F"/>
    <w:rsid w:val="00633891"/>
    <w:rsid w:val="00643C6F"/>
    <w:rsid w:val="00646202"/>
    <w:rsid w:val="0065290F"/>
    <w:rsid w:val="006815F6"/>
    <w:rsid w:val="007319DC"/>
    <w:rsid w:val="007352B8"/>
    <w:rsid w:val="00737334"/>
    <w:rsid w:val="007748F0"/>
    <w:rsid w:val="007A4321"/>
    <w:rsid w:val="007B52EE"/>
    <w:rsid w:val="00833933"/>
    <w:rsid w:val="00853083"/>
    <w:rsid w:val="008566B1"/>
    <w:rsid w:val="0088416F"/>
    <w:rsid w:val="008B2F0C"/>
    <w:rsid w:val="008B4928"/>
    <w:rsid w:val="008C639F"/>
    <w:rsid w:val="008D2AB8"/>
    <w:rsid w:val="008F1C66"/>
    <w:rsid w:val="009343BB"/>
    <w:rsid w:val="00954788"/>
    <w:rsid w:val="00970FE4"/>
    <w:rsid w:val="009C75FF"/>
    <w:rsid w:val="00A0022B"/>
    <w:rsid w:val="00A16530"/>
    <w:rsid w:val="00A346FE"/>
    <w:rsid w:val="00A47B4D"/>
    <w:rsid w:val="00A83018"/>
    <w:rsid w:val="00A8343E"/>
    <w:rsid w:val="00B774DC"/>
    <w:rsid w:val="00BB00A5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7676B"/>
    <w:rsid w:val="00D90ACB"/>
    <w:rsid w:val="00DA5F36"/>
    <w:rsid w:val="00DC1500"/>
    <w:rsid w:val="00E01BE1"/>
    <w:rsid w:val="00E07EFD"/>
    <w:rsid w:val="00E44371"/>
    <w:rsid w:val="00E6473C"/>
    <w:rsid w:val="00E8548D"/>
    <w:rsid w:val="00E949B0"/>
    <w:rsid w:val="00F00591"/>
    <w:rsid w:val="00F04297"/>
    <w:rsid w:val="00F23F1F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AD39F-7519-42D8-8A49-E06BAEC53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620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Maria Lepa</cp:lastModifiedBy>
  <cp:revision>4</cp:revision>
  <cp:lastPrinted>2025-12-19T08:49:00Z</cp:lastPrinted>
  <dcterms:created xsi:type="dcterms:W3CDTF">2025-12-22T12:56:00Z</dcterms:created>
  <dcterms:modified xsi:type="dcterms:W3CDTF">2025-12-30T12:12:00Z</dcterms:modified>
</cp:coreProperties>
</file>