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75EC2" w:rsidRPr="00B75EC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75EC2" w:rsidRPr="00B75EC2">
        <w:rPr>
          <w:rFonts w:eastAsia="Times New Roman" w:cs="Calibri"/>
          <w:b/>
          <w:lang w:eastAsia="pl-PL"/>
        </w:rPr>
        <w:t>Dostawa 2 szt. miniaturowego komputera - KC-DE-zp.272-775/25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41B" w:rsidRDefault="00C9641B" w:rsidP="0038231F">
      <w:pPr>
        <w:spacing w:after="0" w:line="240" w:lineRule="auto"/>
      </w:pPr>
      <w:r>
        <w:separator/>
      </w:r>
    </w:p>
  </w:endnote>
  <w:endnote w:type="continuationSeparator" w:id="0">
    <w:p w:rsidR="00C9641B" w:rsidRDefault="00C964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EC2" w:rsidRDefault="00B75E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EC2" w:rsidRDefault="00B75E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41B" w:rsidRDefault="00C9641B" w:rsidP="0038231F">
      <w:pPr>
        <w:spacing w:after="0" w:line="240" w:lineRule="auto"/>
      </w:pPr>
      <w:r>
        <w:separator/>
      </w:r>
    </w:p>
  </w:footnote>
  <w:footnote w:type="continuationSeparator" w:id="0">
    <w:p w:rsidR="00C9641B" w:rsidRDefault="00C9641B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EC2" w:rsidRDefault="00B75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EC2" w:rsidRDefault="00B75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5EC2" w:rsidRDefault="00B75E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41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5EC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9641B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F6416E2-3954-47A5-813C-BD53B2C46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63AE2-0232-4201-A614-CE6CD76D9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2025-12-30T10:11:00Z</dcterms:created>
  <dcterms:modified xsi:type="dcterms:W3CDTF">2025-12-30T10:11:00Z</dcterms:modified>
</cp:coreProperties>
</file>