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99A32" w14:textId="00DCC95A" w:rsidR="00025386" w:rsidRPr="0013186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31868">
        <w:rPr>
          <w:bCs/>
          <w:i w:val="0"/>
          <w:sz w:val="20"/>
        </w:rPr>
        <w:t xml:space="preserve">Załącznik nr </w:t>
      </w:r>
      <w:r w:rsidR="00D44A89">
        <w:rPr>
          <w:bCs/>
          <w:i w:val="0"/>
          <w:sz w:val="20"/>
        </w:rPr>
        <w:t>4</w:t>
      </w:r>
      <w:r w:rsidR="007666D6" w:rsidRPr="0013186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131868" w14:paraId="42AAC29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DD48E2" w14:textId="77777777" w:rsidR="008D442B" w:rsidRPr="001318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18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941BBFB" w14:textId="77777777" w:rsidR="00053927" w:rsidRPr="001318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18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318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9D5304D" w14:textId="77777777" w:rsidR="00053927" w:rsidRPr="001318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3186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3186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BF781FB" w14:textId="77777777" w:rsidR="00A137C9" w:rsidRPr="00131868" w:rsidRDefault="00A137C9" w:rsidP="0013186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3186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31868" w14:paraId="36826CA4" w14:textId="77777777" w:rsidTr="004F10A0">
        <w:tc>
          <w:tcPr>
            <w:tcW w:w="2269" w:type="dxa"/>
          </w:tcPr>
          <w:p w14:paraId="51424855" w14:textId="77777777" w:rsidR="00A137C9" w:rsidRPr="0013186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DDD006" w14:textId="40AAEF49" w:rsidR="00A137C9" w:rsidRPr="00131868" w:rsidRDefault="00972BB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72B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węzła przesiadkowego w Zabierzowie Bocheńskim w Gminie Niepołomice.</w:t>
            </w:r>
          </w:p>
        </w:tc>
      </w:tr>
      <w:tr w:rsidR="007B061E" w:rsidRPr="00131868" w14:paraId="3F81CB0C" w14:textId="77777777" w:rsidTr="007F2B36">
        <w:tc>
          <w:tcPr>
            <w:tcW w:w="2269" w:type="dxa"/>
          </w:tcPr>
          <w:p w14:paraId="448EB029" w14:textId="77777777" w:rsidR="007B061E" w:rsidRPr="00131868" w:rsidRDefault="007B061E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108F3E8" w14:textId="54ECF794" w:rsidR="007B061E" w:rsidRPr="00131868" w:rsidRDefault="007B061E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972B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1318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.2026</w:t>
            </w:r>
          </w:p>
        </w:tc>
      </w:tr>
    </w:tbl>
    <w:p w14:paraId="715754F0" w14:textId="77777777" w:rsidR="00A137C9" w:rsidRPr="0013186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626343" w14:textId="77777777" w:rsidR="003A486D" w:rsidRPr="0013186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31868">
        <w:rPr>
          <w:rFonts w:ascii="Times New Roman" w:hAnsi="Times New Roman"/>
          <w:sz w:val="20"/>
          <w:szCs w:val="20"/>
        </w:rPr>
        <w:t xml:space="preserve">prowadzonego przez </w:t>
      </w:r>
      <w:r w:rsidR="007B061E" w:rsidRPr="00131868">
        <w:rPr>
          <w:rFonts w:ascii="Times New Roman" w:hAnsi="Times New Roman"/>
          <w:b/>
          <w:sz w:val="20"/>
          <w:szCs w:val="20"/>
        </w:rPr>
        <w:t>GMINA NIEPOŁOMICE</w:t>
      </w:r>
      <w:r w:rsidRPr="00131868">
        <w:rPr>
          <w:rFonts w:ascii="Times New Roman" w:hAnsi="Times New Roman"/>
          <w:b/>
          <w:sz w:val="20"/>
          <w:szCs w:val="20"/>
        </w:rPr>
        <w:t>,</w:t>
      </w:r>
      <w:r w:rsidRPr="00131868">
        <w:rPr>
          <w:rFonts w:ascii="Times New Roman" w:hAnsi="Times New Roman"/>
          <w:sz w:val="20"/>
          <w:szCs w:val="20"/>
        </w:rPr>
        <w:t xml:space="preserve"> d</w:t>
      </w:r>
      <w:r w:rsidR="008D442B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318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86E6B7" w14:textId="77777777" w:rsidR="00A137C9" w:rsidRPr="0013186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3186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131868" w14:paraId="291E5014" w14:textId="77777777" w:rsidTr="00A137C9">
        <w:tc>
          <w:tcPr>
            <w:tcW w:w="617" w:type="dxa"/>
            <w:vAlign w:val="center"/>
          </w:tcPr>
          <w:p w14:paraId="554DF177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A354D28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9DDB2B9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31868" w14:paraId="37A9A938" w14:textId="77777777" w:rsidTr="00A137C9">
        <w:tc>
          <w:tcPr>
            <w:tcW w:w="617" w:type="dxa"/>
            <w:vAlign w:val="center"/>
          </w:tcPr>
          <w:p w14:paraId="0AF2E630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23756787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A116056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31868" w14:paraId="26E960A0" w14:textId="77777777" w:rsidTr="00A137C9">
        <w:tc>
          <w:tcPr>
            <w:tcW w:w="617" w:type="dxa"/>
            <w:vAlign w:val="center"/>
          </w:tcPr>
          <w:p w14:paraId="02CDAB5B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273365A7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9CF75DC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22C9C96" w14:textId="77777777" w:rsidR="00DC652A" w:rsidRPr="0013186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318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318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318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B061E" w:rsidRPr="00131868">
        <w:rPr>
          <w:rFonts w:ascii="Times New Roman" w:hAnsi="Times New Roman"/>
          <w:sz w:val="20"/>
          <w:szCs w:val="20"/>
        </w:rPr>
        <w:t>(</w:t>
      </w:r>
      <w:proofErr w:type="spellStart"/>
      <w:r w:rsidR="007B061E" w:rsidRPr="00131868">
        <w:rPr>
          <w:rFonts w:ascii="Times New Roman" w:hAnsi="Times New Roman"/>
          <w:sz w:val="20"/>
          <w:szCs w:val="20"/>
        </w:rPr>
        <w:t>t.j</w:t>
      </w:r>
      <w:proofErr w:type="spellEnd"/>
      <w:r w:rsidR="007B061E" w:rsidRPr="00131868">
        <w:rPr>
          <w:rFonts w:ascii="Times New Roman" w:hAnsi="Times New Roman"/>
          <w:sz w:val="20"/>
          <w:szCs w:val="20"/>
        </w:rPr>
        <w:t>. Dz. U. z 2024 r. poz. 1320 z późn. zm.)</w:t>
      </w:r>
      <w:r w:rsidRPr="00131868">
        <w:rPr>
          <w:rFonts w:ascii="Times New Roman" w:hAnsi="Times New Roman"/>
          <w:sz w:val="20"/>
          <w:szCs w:val="20"/>
        </w:rPr>
        <w:t>, że w ramach zamówienia</w:t>
      </w:r>
      <w:r w:rsidR="00A137C9" w:rsidRPr="00131868">
        <w:rPr>
          <w:rFonts w:ascii="Times New Roman" w:hAnsi="Times New Roman"/>
          <w:sz w:val="20"/>
          <w:szCs w:val="20"/>
        </w:rPr>
        <w:t>,</w:t>
      </w:r>
      <w:r w:rsidR="00A137C9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318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318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318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131868" w14:paraId="51952139" w14:textId="77777777" w:rsidTr="00A137C9">
        <w:tc>
          <w:tcPr>
            <w:tcW w:w="617" w:type="dxa"/>
            <w:vAlign w:val="center"/>
          </w:tcPr>
          <w:p w14:paraId="648004C0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4326EC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138F82A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31868" w14:paraId="2CA749D8" w14:textId="77777777" w:rsidTr="00A137C9">
        <w:tc>
          <w:tcPr>
            <w:tcW w:w="617" w:type="dxa"/>
            <w:vAlign w:val="center"/>
          </w:tcPr>
          <w:p w14:paraId="612869DD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66721B2D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28969A9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31868" w14:paraId="06265C5C" w14:textId="77777777" w:rsidTr="00A137C9">
        <w:tc>
          <w:tcPr>
            <w:tcW w:w="617" w:type="dxa"/>
            <w:vAlign w:val="center"/>
          </w:tcPr>
          <w:p w14:paraId="28C8A7F4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4E0163B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3C1A011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8B1E109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ECF314B" w14:textId="77777777" w:rsidR="00131868" w:rsidRDefault="0013186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9CDF181" w14:textId="0389B6AA" w:rsidR="00131868" w:rsidRPr="00131868" w:rsidRDefault="0013186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131868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2B12BECF" w14:textId="77777777" w:rsidR="007A2C38" w:rsidRPr="001318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31868" w14:paraId="564C0C4D" w14:textId="77777777" w:rsidTr="004F10A0">
        <w:tc>
          <w:tcPr>
            <w:tcW w:w="2660" w:type="dxa"/>
          </w:tcPr>
          <w:p w14:paraId="092EC8F2" w14:textId="77777777" w:rsidR="00A137C9" w:rsidRPr="0013186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60FA6BA" w14:textId="7408AE6B" w:rsidR="00A137C9" w:rsidRPr="00131868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17C08C3" w14:textId="77777777" w:rsidR="00A137C9" w:rsidRPr="0013186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6F95558" w14:textId="795B4424" w:rsidR="00A137C9" w:rsidRPr="00131868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E80BF36" w14:textId="77777777" w:rsidR="00A137C9" w:rsidRPr="0013186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31868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FB5EA" w14:textId="77777777" w:rsidR="0054662D" w:rsidRDefault="0054662D" w:rsidP="00025386">
      <w:pPr>
        <w:spacing w:after="0" w:line="240" w:lineRule="auto"/>
      </w:pPr>
      <w:r>
        <w:separator/>
      </w:r>
    </w:p>
  </w:endnote>
  <w:endnote w:type="continuationSeparator" w:id="0">
    <w:p w14:paraId="49E1FC3B" w14:textId="77777777" w:rsidR="0054662D" w:rsidRDefault="005466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51286" w14:textId="77777777" w:rsidR="0054662D" w:rsidRDefault="0054662D" w:rsidP="00025386">
      <w:pPr>
        <w:spacing w:after="0" w:line="240" w:lineRule="auto"/>
      </w:pPr>
      <w:r>
        <w:separator/>
      </w:r>
    </w:p>
  </w:footnote>
  <w:footnote w:type="continuationSeparator" w:id="0">
    <w:p w14:paraId="43A9FAD6" w14:textId="77777777" w:rsidR="0054662D" w:rsidRDefault="005466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2A427" w14:textId="5563E9C7" w:rsidR="00D44A89" w:rsidRDefault="00D44A89">
    <w:pPr>
      <w:pStyle w:val="Nagwek"/>
    </w:pPr>
    <w:bookmarkStart w:id="1" w:name="_Hlk218841133"/>
    <w:r>
      <w:rPr>
        <w:noProof/>
      </w:rPr>
      <w:drawing>
        <wp:inline distT="0" distB="0" distL="0" distR="0" wp14:anchorId="75E94EA7" wp14:editId="02C6AD08">
          <wp:extent cx="5760720" cy="706120"/>
          <wp:effectExtent l="0" t="0" r="0" b="0"/>
          <wp:docPr id="96701223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384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2D"/>
    <w:rsid w:val="00025386"/>
    <w:rsid w:val="000423B9"/>
    <w:rsid w:val="00053927"/>
    <w:rsid w:val="00084786"/>
    <w:rsid w:val="00131868"/>
    <w:rsid w:val="0016158F"/>
    <w:rsid w:val="001A4B25"/>
    <w:rsid w:val="001C2314"/>
    <w:rsid w:val="00213980"/>
    <w:rsid w:val="0024648D"/>
    <w:rsid w:val="003A486D"/>
    <w:rsid w:val="004374F2"/>
    <w:rsid w:val="00460705"/>
    <w:rsid w:val="00485239"/>
    <w:rsid w:val="004A0686"/>
    <w:rsid w:val="004D6334"/>
    <w:rsid w:val="004E27D7"/>
    <w:rsid w:val="004F10A0"/>
    <w:rsid w:val="00534A5A"/>
    <w:rsid w:val="0054620E"/>
    <w:rsid w:val="0054662D"/>
    <w:rsid w:val="0055145C"/>
    <w:rsid w:val="005624D8"/>
    <w:rsid w:val="005A12E5"/>
    <w:rsid w:val="00620476"/>
    <w:rsid w:val="00657A47"/>
    <w:rsid w:val="00745A44"/>
    <w:rsid w:val="00751F41"/>
    <w:rsid w:val="007666D6"/>
    <w:rsid w:val="007A2C38"/>
    <w:rsid w:val="007B061E"/>
    <w:rsid w:val="00824D73"/>
    <w:rsid w:val="00830970"/>
    <w:rsid w:val="0087706D"/>
    <w:rsid w:val="008833CF"/>
    <w:rsid w:val="008B797E"/>
    <w:rsid w:val="008D442B"/>
    <w:rsid w:val="008F2498"/>
    <w:rsid w:val="0093388F"/>
    <w:rsid w:val="00972BB1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4A89"/>
    <w:rsid w:val="00D55FC4"/>
    <w:rsid w:val="00D629BD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C616B"/>
  <w15:chartTrackingRefBased/>
  <w15:docId w15:val="{A311D2F4-3127-4CB1-B926-D0CE1E46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2026-01-09T08:08:00Z</cp:lastPrinted>
  <dcterms:created xsi:type="dcterms:W3CDTF">2026-01-09T08:08:00Z</dcterms:created>
  <dcterms:modified xsi:type="dcterms:W3CDTF">2026-01-09T08:08:00Z</dcterms:modified>
</cp:coreProperties>
</file>