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9AF90" w14:textId="6633470D" w:rsidR="006676AE" w:rsidRPr="00B473F2" w:rsidRDefault="006676AE" w:rsidP="006676AE">
      <w:pPr>
        <w:pStyle w:val="Nagwek4"/>
        <w:rPr>
          <w:bCs/>
          <w:i w:val="0"/>
          <w:sz w:val="20"/>
        </w:rPr>
      </w:pPr>
      <w:r w:rsidRPr="00B473F2">
        <w:rPr>
          <w:bCs/>
          <w:i w:val="0"/>
          <w:sz w:val="20"/>
        </w:rPr>
        <w:t xml:space="preserve">Załącznik nr </w:t>
      </w:r>
      <w:r w:rsidR="0051506B">
        <w:rPr>
          <w:bCs/>
          <w:i w:val="0"/>
          <w:sz w:val="20"/>
        </w:rPr>
        <w:t>5</w:t>
      </w:r>
      <w:r w:rsidR="00B36ABD" w:rsidRPr="00B473F2">
        <w:rPr>
          <w:bCs/>
          <w:i w:val="0"/>
          <w:sz w:val="20"/>
        </w:rPr>
        <w:t xml:space="preserve"> do SWZ</w:t>
      </w:r>
    </w:p>
    <w:p w14:paraId="09412AF7" w14:textId="77777777" w:rsidR="005103B9" w:rsidRPr="00B473F2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419FEC1" w14:textId="77777777" w:rsidR="00C4103F" w:rsidRPr="00B473F2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473F2">
        <w:rPr>
          <w:rFonts w:ascii="Times New Roman" w:hAnsi="Times New Roman"/>
          <w:b/>
          <w:sz w:val="20"/>
          <w:szCs w:val="20"/>
        </w:rPr>
        <w:t>Zamawiający</w:t>
      </w:r>
      <w:r w:rsidR="007936D6" w:rsidRPr="00B473F2">
        <w:rPr>
          <w:rFonts w:ascii="Times New Roman" w:hAnsi="Times New Roman"/>
          <w:b/>
          <w:sz w:val="20"/>
          <w:szCs w:val="20"/>
        </w:rPr>
        <w:t>:</w:t>
      </w:r>
    </w:p>
    <w:p w14:paraId="144EEE5C" w14:textId="77777777" w:rsidR="006676AE" w:rsidRPr="00B473F2" w:rsidRDefault="000919A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473F2">
        <w:rPr>
          <w:sz w:val="20"/>
          <w:szCs w:val="20"/>
        </w:rPr>
        <w:t>GMINA NIEPOŁOMICE</w:t>
      </w:r>
    </w:p>
    <w:p w14:paraId="331AF466" w14:textId="77777777" w:rsidR="006676AE" w:rsidRPr="00B473F2" w:rsidRDefault="000919A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473F2">
        <w:rPr>
          <w:sz w:val="20"/>
          <w:szCs w:val="20"/>
        </w:rPr>
        <w:t>Pl. Zwycięstwa</w:t>
      </w:r>
      <w:r w:rsidR="006676AE" w:rsidRPr="00B473F2">
        <w:rPr>
          <w:sz w:val="20"/>
          <w:szCs w:val="20"/>
        </w:rPr>
        <w:t xml:space="preserve"> </w:t>
      </w:r>
      <w:r w:rsidRPr="00B473F2">
        <w:rPr>
          <w:sz w:val="20"/>
          <w:szCs w:val="20"/>
        </w:rPr>
        <w:t>13</w:t>
      </w:r>
      <w:r w:rsidR="006676AE" w:rsidRPr="00B473F2">
        <w:rPr>
          <w:sz w:val="20"/>
          <w:szCs w:val="20"/>
        </w:rPr>
        <w:t xml:space="preserve"> </w:t>
      </w:r>
    </w:p>
    <w:p w14:paraId="20FFEE26" w14:textId="341757A3" w:rsidR="00C4103F" w:rsidRPr="00B473F2" w:rsidRDefault="000919A8" w:rsidP="00B473F2">
      <w:pPr>
        <w:pStyle w:val="Tekstpodstawowy"/>
        <w:spacing w:after="0"/>
        <w:ind w:left="4111"/>
        <w:rPr>
          <w:sz w:val="20"/>
          <w:szCs w:val="20"/>
        </w:rPr>
      </w:pPr>
      <w:r w:rsidRPr="00B473F2">
        <w:rPr>
          <w:sz w:val="20"/>
          <w:szCs w:val="20"/>
        </w:rPr>
        <w:t>32-005</w:t>
      </w:r>
      <w:r w:rsidR="006676AE" w:rsidRPr="00B473F2">
        <w:rPr>
          <w:sz w:val="20"/>
          <w:szCs w:val="20"/>
        </w:rPr>
        <w:t xml:space="preserve"> </w:t>
      </w:r>
      <w:r w:rsidRPr="00B473F2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B473F2" w14:paraId="02278B09" w14:textId="77777777" w:rsidTr="00252642">
        <w:tc>
          <w:tcPr>
            <w:tcW w:w="2800" w:type="dxa"/>
          </w:tcPr>
          <w:p w14:paraId="155FF9DB" w14:textId="77777777" w:rsidR="006F0A84" w:rsidRPr="00B473F2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473F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E00F611" w14:textId="77777777" w:rsidR="006F0A84" w:rsidRPr="00B473F2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5ECA3CC" w14:textId="77777777" w:rsidR="006F0A84" w:rsidRPr="00B473F2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25496BD" w14:textId="77777777" w:rsidR="006F0A84" w:rsidRPr="00B473F2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473F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B473F2" w14:paraId="10273E2F" w14:textId="77777777" w:rsidTr="00252642">
        <w:tc>
          <w:tcPr>
            <w:tcW w:w="2800" w:type="dxa"/>
          </w:tcPr>
          <w:p w14:paraId="420D787E" w14:textId="77777777" w:rsidR="006F0A84" w:rsidRPr="00B473F2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473F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9D4484C" w14:textId="77777777" w:rsidR="006F0A84" w:rsidRPr="00B473F2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E6453A" w14:textId="77777777" w:rsidR="006F0A84" w:rsidRPr="00B473F2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FFAB60F" w14:textId="77777777" w:rsidR="006F0A84" w:rsidRPr="00B473F2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473F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C8957A8" w14:textId="77777777" w:rsidR="006F0A84" w:rsidRPr="00B473F2" w:rsidRDefault="006F0A84" w:rsidP="00B473F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919A8" w:rsidRPr="00B473F2" w14:paraId="015087E9" w14:textId="77777777" w:rsidTr="007F2B36">
        <w:tc>
          <w:tcPr>
            <w:tcW w:w="9104" w:type="dxa"/>
            <w:shd w:val="clear" w:color="auto" w:fill="D9D9D9"/>
          </w:tcPr>
          <w:p w14:paraId="4BF4A5EA" w14:textId="77777777" w:rsidR="000919A8" w:rsidRPr="00B473F2" w:rsidRDefault="000919A8" w:rsidP="007F2B3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38DF2B4" w14:textId="77777777" w:rsidR="000919A8" w:rsidRPr="00B473F2" w:rsidRDefault="000919A8" w:rsidP="007F2B36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B473F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473F2">
              <w:rPr>
                <w:rFonts w:ascii="Times New Roman" w:hAnsi="Times New Roman"/>
                <w:sz w:val="20"/>
                <w:szCs w:val="20"/>
              </w:rPr>
              <w:t xml:space="preserve">. Dz. U. z 2024 r. poz. 1320 z późn. zm.) (dalej jako: ustawa </w:t>
            </w:r>
            <w:proofErr w:type="spellStart"/>
            <w:r w:rsidRPr="00B473F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473F2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77A49E0E" w14:textId="77777777" w:rsidR="000919A8" w:rsidRPr="00B473F2" w:rsidRDefault="000919A8" w:rsidP="007F2B36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473F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473F2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B473F2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97A9CD6" w14:textId="77777777" w:rsidR="00766D1F" w:rsidRPr="00B473F2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Na potrzeby postę</w:t>
      </w:r>
      <w:r w:rsidR="008D0487" w:rsidRPr="00B473F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473F2">
        <w:rPr>
          <w:rFonts w:ascii="Times New Roman" w:hAnsi="Times New Roman"/>
          <w:sz w:val="20"/>
          <w:szCs w:val="20"/>
        </w:rPr>
        <w:t>zamówienia publiczn</w:t>
      </w:r>
      <w:r w:rsidR="00FB403C" w:rsidRPr="00B473F2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B473F2" w14:paraId="17159C24" w14:textId="77777777" w:rsidTr="00252642">
        <w:tc>
          <w:tcPr>
            <w:tcW w:w="2269" w:type="dxa"/>
          </w:tcPr>
          <w:p w14:paraId="3FDF7125" w14:textId="77777777" w:rsidR="00FB403C" w:rsidRPr="00B473F2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A046EA5" w14:textId="395B235D" w:rsidR="00FB403C" w:rsidRPr="00B473F2" w:rsidRDefault="00E62D6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62D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węzła przesiadkowego w Zabierzowie Bocheńskim w Gminie Niepołomice.</w:t>
            </w:r>
          </w:p>
        </w:tc>
      </w:tr>
      <w:tr w:rsidR="000919A8" w:rsidRPr="00B473F2" w14:paraId="351DEE2F" w14:textId="77777777" w:rsidTr="007F2B36">
        <w:tc>
          <w:tcPr>
            <w:tcW w:w="2269" w:type="dxa"/>
          </w:tcPr>
          <w:p w14:paraId="3313CFA5" w14:textId="77777777" w:rsidR="000919A8" w:rsidRPr="00B473F2" w:rsidRDefault="000919A8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11BA1F" w14:textId="1AA37F2F" w:rsidR="000919A8" w:rsidRPr="00B473F2" w:rsidRDefault="000919A8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E62D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.2026</w:t>
            </w:r>
          </w:p>
        </w:tc>
      </w:tr>
    </w:tbl>
    <w:p w14:paraId="58476062" w14:textId="77777777" w:rsidR="00FB403C" w:rsidRPr="00B473F2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496B3D" w14:textId="77777777" w:rsidR="00F90CD1" w:rsidRPr="00B473F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 xml:space="preserve">prowadzonego przez </w:t>
      </w:r>
      <w:r w:rsidR="000919A8" w:rsidRPr="00B473F2">
        <w:rPr>
          <w:rFonts w:ascii="Times New Roman" w:hAnsi="Times New Roman"/>
          <w:b/>
          <w:sz w:val="20"/>
          <w:szCs w:val="20"/>
        </w:rPr>
        <w:t>GMINA NIEPOŁOMICE</w:t>
      </w:r>
      <w:r w:rsidRPr="00B473F2">
        <w:rPr>
          <w:rFonts w:ascii="Times New Roman" w:hAnsi="Times New Roman"/>
          <w:b/>
          <w:sz w:val="20"/>
          <w:szCs w:val="20"/>
        </w:rPr>
        <w:t>,</w:t>
      </w:r>
      <w:r w:rsidR="002B2AD9" w:rsidRPr="00B473F2">
        <w:rPr>
          <w:rFonts w:ascii="Times New Roman" w:hAnsi="Times New Roman"/>
          <w:sz w:val="20"/>
          <w:szCs w:val="20"/>
        </w:rPr>
        <w:t xml:space="preserve"> </w:t>
      </w:r>
      <w:r w:rsidR="00E65685" w:rsidRPr="00B473F2">
        <w:rPr>
          <w:rFonts w:ascii="Times New Roman" w:hAnsi="Times New Roman"/>
          <w:sz w:val="20"/>
          <w:szCs w:val="20"/>
        </w:rPr>
        <w:t>oświa</w:t>
      </w:r>
      <w:r w:rsidR="00825A09" w:rsidRPr="00B473F2">
        <w:rPr>
          <w:rFonts w:ascii="Times New Roman" w:hAnsi="Times New Roman"/>
          <w:sz w:val="20"/>
          <w:szCs w:val="20"/>
        </w:rPr>
        <w:t>dczam</w:t>
      </w:r>
      <w:r w:rsidR="00E65685" w:rsidRPr="00B473F2">
        <w:rPr>
          <w:rFonts w:ascii="Times New Roman" w:hAnsi="Times New Roman"/>
          <w:sz w:val="20"/>
          <w:szCs w:val="20"/>
        </w:rPr>
        <w:t>,</w:t>
      </w:r>
      <w:r w:rsidR="002B2AD9" w:rsidRPr="00B473F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473F2" w14:paraId="2639B0F9" w14:textId="77777777" w:rsidTr="00650D6C">
        <w:tc>
          <w:tcPr>
            <w:tcW w:w="9104" w:type="dxa"/>
            <w:shd w:val="clear" w:color="auto" w:fill="D9D9D9"/>
          </w:tcPr>
          <w:p w14:paraId="2CA3E29F" w14:textId="77777777" w:rsidR="00E50194" w:rsidRPr="00B473F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0E4717AD" w14:textId="77777777" w:rsidR="00C113BF" w:rsidRPr="00B473F2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473F2">
        <w:rPr>
          <w:rFonts w:ascii="Times New Roman" w:hAnsi="Times New Roman"/>
          <w:sz w:val="20"/>
          <w:szCs w:val="20"/>
        </w:rPr>
        <w:t xml:space="preserve">dstawie </w:t>
      </w:r>
      <w:r w:rsidR="002C4137" w:rsidRPr="00B473F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473F2">
        <w:rPr>
          <w:rFonts w:ascii="Times New Roman" w:hAnsi="Times New Roman"/>
          <w:sz w:val="20"/>
          <w:szCs w:val="20"/>
        </w:rPr>
        <w:t>108</w:t>
      </w:r>
      <w:r w:rsidR="002C4137" w:rsidRPr="00B473F2">
        <w:rPr>
          <w:rFonts w:ascii="Times New Roman" w:hAnsi="Times New Roman"/>
          <w:sz w:val="20"/>
          <w:szCs w:val="20"/>
        </w:rPr>
        <w:t xml:space="preserve"> ust 1 </w:t>
      </w:r>
      <w:r w:rsidRPr="00B473F2">
        <w:rPr>
          <w:rFonts w:ascii="Times New Roman" w:hAnsi="Times New Roman"/>
          <w:sz w:val="20"/>
          <w:szCs w:val="20"/>
        </w:rPr>
        <w:t>ustawy Pzp</w:t>
      </w:r>
      <w:r w:rsidR="00641874" w:rsidRPr="00B473F2">
        <w:rPr>
          <w:rFonts w:ascii="Times New Roman" w:hAnsi="Times New Roman"/>
          <w:sz w:val="20"/>
          <w:szCs w:val="20"/>
        </w:rPr>
        <w:t>.</w:t>
      </w:r>
    </w:p>
    <w:p w14:paraId="1125D460" w14:textId="77777777" w:rsidR="00023477" w:rsidRPr="00B473F2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35127FC" w14:textId="77777777" w:rsidR="0011306C" w:rsidRPr="00B473F2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B473F2">
        <w:rPr>
          <w:rFonts w:ascii="Times New Roman" w:hAnsi="Times New Roman"/>
          <w:sz w:val="20"/>
          <w:szCs w:val="20"/>
        </w:rPr>
        <w:t>t.j. Dz.</w:t>
      </w:r>
      <w:r w:rsidR="008E309D" w:rsidRPr="00B473F2">
        <w:rPr>
          <w:rFonts w:ascii="Times New Roman" w:hAnsi="Times New Roman"/>
          <w:sz w:val="20"/>
          <w:szCs w:val="20"/>
        </w:rPr>
        <w:t xml:space="preserve"> </w:t>
      </w:r>
      <w:r w:rsidR="008A2CEB" w:rsidRPr="00B473F2">
        <w:rPr>
          <w:rFonts w:ascii="Times New Roman" w:hAnsi="Times New Roman"/>
          <w:sz w:val="20"/>
          <w:szCs w:val="20"/>
        </w:rPr>
        <w:t>U. z 202</w:t>
      </w:r>
      <w:r w:rsidR="008E309D" w:rsidRPr="00B473F2">
        <w:rPr>
          <w:rFonts w:ascii="Times New Roman" w:hAnsi="Times New Roman"/>
          <w:sz w:val="20"/>
          <w:szCs w:val="20"/>
        </w:rPr>
        <w:t xml:space="preserve">5 </w:t>
      </w:r>
      <w:r w:rsidR="008A2CEB" w:rsidRPr="00B473F2">
        <w:rPr>
          <w:rFonts w:ascii="Times New Roman" w:hAnsi="Times New Roman"/>
          <w:sz w:val="20"/>
          <w:szCs w:val="20"/>
        </w:rPr>
        <w:t>r. poz. 5</w:t>
      </w:r>
      <w:r w:rsidR="008E309D" w:rsidRPr="00B473F2">
        <w:rPr>
          <w:rFonts w:ascii="Times New Roman" w:hAnsi="Times New Roman"/>
          <w:sz w:val="20"/>
          <w:szCs w:val="20"/>
        </w:rPr>
        <w:t>14</w:t>
      </w:r>
      <w:r w:rsidRPr="00B473F2">
        <w:rPr>
          <w:rFonts w:ascii="Times New Roman" w:hAnsi="Times New Roman"/>
          <w:sz w:val="20"/>
          <w:szCs w:val="20"/>
        </w:rPr>
        <w:t>)</w:t>
      </w:r>
      <w:r w:rsidR="0011306C" w:rsidRPr="00B473F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473F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473F2" w14:paraId="122BF7A4" w14:textId="77777777" w:rsidTr="00CD4DD1">
        <w:tc>
          <w:tcPr>
            <w:tcW w:w="9104" w:type="dxa"/>
            <w:shd w:val="clear" w:color="auto" w:fill="D9D9D9"/>
          </w:tcPr>
          <w:p w14:paraId="0B77E8D5" w14:textId="77777777" w:rsidR="0011306C" w:rsidRPr="00B473F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B473F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BC81443" w14:textId="5B79C7EB" w:rsidR="00D2702A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Oświadczam,</w:t>
      </w:r>
      <w:r w:rsidR="00313417" w:rsidRPr="00B473F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473F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473F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473F2">
        <w:rPr>
          <w:rFonts w:ascii="Times New Roman" w:hAnsi="Times New Roman"/>
          <w:sz w:val="20"/>
          <w:szCs w:val="20"/>
        </w:rPr>
        <w:t>w postępowaniu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402015" w:rsidRPr="00077166" w14:paraId="51A5065E" w14:textId="77777777" w:rsidTr="001D09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DC3D" w14:textId="77777777" w:rsidR="00402015" w:rsidRPr="00077166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7716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CCA0" w14:textId="77777777" w:rsidR="00402015" w:rsidRPr="00077166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716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02015" w:rsidRPr="00077166" w14:paraId="63609B20" w14:textId="77777777" w:rsidTr="001D09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221BC" w14:textId="77777777" w:rsidR="00402015" w:rsidRPr="00077166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716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4FE1D" w14:textId="77777777" w:rsidR="00402015" w:rsidRPr="00077166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7716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095900E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4C423AF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1)   w okresie ostatnich pięciu lat przed upływem terminu składania ofert, a jeżeli okres prowadzenia działalności jest krótszy,  w tym okresie wykonał:</w:t>
            </w:r>
          </w:p>
          <w:p w14:paraId="7399A5B2" w14:textId="182C8D44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a) co najmniej 1 (jedno) zamówienie polegające na budowie/rozbudowie/ modernizacji/przebudowie  w branży drogowej o wartości  tego zamówienia minimum 3 000</w:t>
            </w:r>
            <w:r w:rsidR="0084578C">
              <w:rPr>
                <w:rFonts w:ascii="Times New Roman" w:hAnsi="Times New Roman"/>
                <w:sz w:val="20"/>
                <w:szCs w:val="20"/>
              </w:rPr>
              <w:t> 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>000</w:t>
            </w:r>
            <w:r w:rsidR="0084578C">
              <w:rPr>
                <w:rFonts w:ascii="Times New Roman" w:hAnsi="Times New Roman"/>
                <w:sz w:val="20"/>
                <w:szCs w:val="20"/>
              </w:rPr>
              <w:t>,00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 xml:space="preserve"> zł brutto. W przypadku wykazania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 xml:space="preserve">kilku robót o mniejszej wartości, wartość robót nie będzie sumowana. </w:t>
            </w:r>
          </w:p>
          <w:p w14:paraId="6876A10B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b) co najmniej 1 (jedną) budowlaną dokumentację projektową budowy/ rozbudowy/ modernizacji/przebudowy w branży drogowej o powierzchni co najmniej 900,00 metrów bieżących</w:t>
            </w:r>
          </w:p>
          <w:p w14:paraId="2A0D1BDB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Uwaga: Zamawiający uzna warunek za spełniony gdy Wykonawca wykaże powyższe w jednym zamówieniu realizowanym w formule zaprojektuj i wykonaj, pod warunkiem, że będzie potwierdzenie spełnienia powyższych warunków.</w:t>
            </w:r>
          </w:p>
          <w:p w14:paraId="53F279DF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Ponadto:</w:t>
            </w:r>
          </w:p>
          <w:p w14:paraId="183A4DA2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2) dysponuje następującymi osobami skierowanymi przez wykonawcę do realizacji zamówienia publicznego, odpowiedzialnych za wykonanie zadania:</w:t>
            </w:r>
          </w:p>
          <w:p w14:paraId="0FC10FBA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a) 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>co najmniej jedną osobą (główny projektant - koordynator) odpowiedzialną za całość wykonania  dokumentacji projektowej, posiadającą uprawnienia do projektowania w specjalności inżynieryjnej drogowej;</w:t>
            </w:r>
          </w:p>
          <w:p w14:paraId="7C851E2B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b) 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>co najmniej jedną osobą posiadającą uprawnienia do kierowania robotami (kierownik budowy) w specjalności inżynieryjno - drogowej bez ograniczeń,</w:t>
            </w:r>
          </w:p>
          <w:p w14:paraId="19E36264" w14:textId="77777777" w:rsidR="00402015" w:rsidRPr="00F2555E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c)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 xml:space="preserve"> co najmniej jedną osobą posiadającą uprawnienia do kierowania robotami (kierownik robót) w specjalności inżynieryjno - drogowej bez ograniczeń</w:t>
            </w:r>
          </w:p>
          <w:p w14:paraId="43425917" w14:textId="77777777" w:rsidR="00402015" w:rsidRPr="00077166" w:rsidRDefault="00402015" w:rsidP="001D094D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Zamawiający dopuszcza możliwość łączenia funkcji: kierownik budowy i kierownik robót.</w:t>
            </w:r>
          </w:p>
        </w:tc>
      </w:tr>
    </w:tbl>
    <w:p w14:paraId="7228107F" w14:textId="77777777" w:rsidR="00402015" w:rsidRPr="00B473F2" w:rsidRDefault="00402015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203A5A" w14:textId="77777777" w:rsidR="00C62F57" w:rsidRPr="00B473F2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473F2" w14:paraId="12016409" w14:textId="77777777" w:rsidTr="00CD4DD1">
        <w:tc>
          <w:tcPr>
            <w:tcW w:w="9104" w:type="dxa"/>
            <w:shd w:val="clear" w:color="auto" w:fill="D9D9D9"/>
          </w:tcPr>
          <w:p w14:paraId="3F6B49F7" w14:textId="77777777" w:rsidR="00BE6F04" w:rsidRPr="00B473F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A675A3A" w14:textId="77777777" w:rsidR="00FE4E2B" w:rsidRPr="00B473F2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473F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473F2" w14:paraId="12FF895B" w14:textId="77777777" w:rsidTr="00847232">
        <w:tc>
          <w:tcPr>
            <w:tcW w:w="9104" w:type="dxa"/>
            <w:shd w:val="clear" w:color="auto" w:fill="D9D9D9"/>
          </w:tcPr>
          <w:p w14:paraId="49FD3C4F" w14:textId="77777777" w:rsidR="00E426EB" w:rsidRPr="00B473F2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04515B0" w14:textId="77777777" w:rsidR="00E426EB" w:rsidRPr="00B473F2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5DF288" w14:textId="77777777" w:rsidR="00E426EB" w:rsidRPr="00B473F2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02E0CF9" w14:textId="77777777" w:rsidR="00E426EB" w:rsidRPr="00B473F2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1B45D76" w14:textId="77777777" w:rsidR="00E426EB" w:rsidRPr="00B473F2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473F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7249C4" w14:textId="77777777" w:rsidR="00E426EB" w:rsidRPr="00B473F2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84AC21" w14:textId="77777777" w:rsidR="00E426EB" w:rsidRPr="00B473F2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473F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2CC7C94" w14:textId="77777777" w:rsidR="00FE4E2B" w:rsidRPr="00B473F2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D406B8" w14:textId="77777777" w:rsidR="0012157F" w:rsidRPr="00B473F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612893A" w14:textId="77777777" w:rsidR="00524951" w:rsidRPr="00B473F2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</w:p>
    <w:p w14:paraId="60273B61" w14:textId="77777777" w:rsidR="00524951" w:rsidRPr="00B473F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F2AF9C5" w14:textId="17549A97" w:rsidR="00484F88" w:rsidRPr="00B473F2" w:rsidRDefault="00524951" w:rsidP="00B473F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B473F2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1092C" w14:textId="77777777" w:rsidR="00176471" w:rsidRDefault="00176471" w:rsidP="0038231F">
      <w:pPr>
        <w:spacing w:after="0" w:line="240" w:lineRule="auto"/>
      </w:pPr>
      <w:r>
        <w:separator/>
      </w:r>
    </w:p>
  </w:endnote>
  <w:endnote w:type="continuationSeparator" w:id="0">
    <w:p w14:paraId="661A2193" w14:textId="77777777" w:rsidR="00176471" w:rsidRDefault="001764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2FD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E4B07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38756" w14:textId="77777777" w:rsidR="00176471" w:rsidRDefault="00176471" w:rsidP="0038231F">
      <w:pPr>
        <w:spacing w:after="0" w:line="240" w:lineRule="auto"/>
      </w:pPr>
      <w:r>
        <w:separator/>
      </w:r>
    </w:p>
  </w:footnote>
  <w:footnote w:type="continuationSeparator" w:id="0">
    <w:p w14:paraId="1E851ADB" w14:textId="77777777" w:rsidR="00176471" w:rsidRDefault="00176471" w:rsidP="0038231F">
      <w:pPr>
        <w:spacing w:after="0" w:line="240" w:lineRule="auto"/>
      </w:pPr>
      <w:r>
        <w:continuationSeparator/>
      </w:r>
    </w:p>
  </w:footnote>
  <w:footnote w:id="1">
    <w:p w14:paraId="53C522D2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D5C4B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E8153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583BBEC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D97FA" w14:textId="505AA880" w:rsidR="000919A8" w:rsidRDefault="0051506B">
    <w:pPr>
      <w:pStyle w:val="Nagwek"/>
    </w:pPr>
    <w:bookmarkStart w:id="0" w:name="_Hlk218841133"/>
    <w:r>
      <w:rPr>
        <w:noProof/>
      </w:rPr>
      <w:drawing>
        <wp:inline distT="0" distB="0" distL="0" distR="0" wp14:anchorId="3439BAE8" wp14:editId="4DBA4086">
          <wp:extent cx="5760720" cy="706120"/>
          <wp:effectExtent l="0" t="0" r="0" b="0"/>
          <wp:docPr id="9517839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290364">
    <w:abstractNumId w:val="11"/>
  </w:num>
  <w:num w:numId="2" w16cid:durableId="423696980">
    <w:abstractNumId w:val="0"/>
  </w:num>
  <w:num w:numId="3" w16cid:durableId="1038503847">
    <w:abstractNumId w:val="10"/>
  </w:num>
  <w:num w:numId="4" w16cid:durableId="2081832001">
    <w:abstractNumId w:val="13"/>
  </w:num>
  <w:num w:numId="5" w16cid:durableId="1090127373">
    <w:abstractNumId w:val="12"/>
  </w:num>
  <w:num w:numId="6" w16cid:durableId="1486169192">
    <w:abstractNumId w:val="9"/>
  </w:num>
  <w:num w:numId="7" w16cid:durableId="1729264044">
    <w:abstractNumId w:val="1"/>
  </w:num>
  <w:num w:numId="8" w16cid:durableId="163975363">
    <w:abstractNumId w:val="6"/>
  </w:num>
  <w:num w:numId="9" w16cid:durableId="774250724">
    <w:abstractNumId w:val="4"/>
  </w:num>
  <w:num w:numId="10" w16cid:durableId="2142185596">
    <w:abstractNumId w:val="7"/>
  </w:num>
  <w:num w:numId="11" w16cid:durableId="1658344540">
    <w:abstractNumId w:val="5"/>
  </w:num>
  <w:num w:numId="12" w16cid:durableId="492642253">
    <w:abstractNumId w:val="8"/>
  </w:num>
  <w:num w:numId="13" w16cid:durableId="1084448774">
    <w:abstractNumId w:val="3"/>
  </w:num>
  <w:num w:numId="14" w16cid:durableId="345130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71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919A8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76471"/>
    <w:rsid w:val="00185C6E"/>
    <w:rsid w:val="001902D2"/>
    <w:rsid w:val="001A4B25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201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334"/>
    <w:rsid w:val="004D7E48"/>
    <w:rsid w:val="004F23F7"/>
    <w:rsid w:val="004F40EF"/>
    <w:rsid w:val="004F6521"/>
    <w:rsid w:val="005103B9"/>
    <w:rsid w:val="00512A1E"/>
    <w:rsid w:val="0051506B"/>
    <w:rsid w:val="00520174"/>
    <w:rsid w:val="00524951"/>
    <w:rsid w:val="00534752"/>
    <w:rsid w:val="005434B3"/>
    <w:rsid w:val="005552A6"/>
    <w:rsid w:val="005641F0"/>
    <w:rsid w:val="005A12E5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3060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578C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473F2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6A73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D6B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0C9A2"/>
  <w15:docId w15:val="{B65D22B4-759D-461F-B09B-34B715CD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657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2026-01-09T13:14:00Z</cp:lastPrinted>
  <dcterms:created xsi:type="dcterms:W3CDTF">2026-01-09T13:16:00Z</dcterms:created>
  <dcterms:modified xsi:type="dcterms:W3CDTF">2026-01-09T13:16:00Z</dcterms:modified>
</cp:coreProperties>
</file>