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EE6BD" w14:textId="77777777" w:rsidR="00D665F5" w:rsidRDefault="003D4B6C" w:rsidP="00D665F5">
      <w:pPr>
        <w:spacing w:after="240"/>
        <w:jc w:val="right"/>
        <w:rPr>
          <w:sz w:val="22"/>
          <w:szCs w:val="22"/>
        </w:rPr>
      </w:pPr>
      <w:r w:rsidRPr="003D4B6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D4B6C">
        <w:rPr>
          <w:sz w:val="22"/>
          <w:szCs w:val="22"/>
        </w:rPr>
        <w:t>2026-01-12</w:t>
      </w:r>
    </w:p>
    <w:p w14:paraId="2CF6C61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21B1E21" w14:textId="77777777" w:rsidR="003D4B6C" w:rsidRPr="003D4B6C" w:rsidRDefault="003D4B6C" w:rsidP="00577BC6">
      <w:pPr>
        <w:spacing w:after="40"/>
        <w:rPr>
          <w:b/>
          <w:bCs/>
          <w:sz w:val="22"/>
          <w:szCs w:val="22"/>
        </w:rPr>
      </w:pPr>
      <w:r w:rsidRPr="003D4B6C">
        <w:rPr>
          <w:b/>
          <w:bCs/>
          <w:sz w:val="22"/>
          <w:szCs w:val="22"/>
        </w:rPr>
        <w:t>Akademia Górniczo - Hutnicza</w:t>
      </w:r>
    </w:p>
    <w:p w14:paraId="355F986D" w14:textId="77777777" w:rsidR="003D4B6C" w:rsidRPr="003D4B6C" w:rsidRDefault="003D4B6C" w:rsidP="00577BC6">
      <w:pPr>
        <w:spacing w:after="40"/>
        <w:rPr>
          <w:b/>
          <w:bCs/>
          <w:sz w:val="22"/>
          <w:szCs w:val="22"/>
        </w:rPr>
      </w:pPr>
      <w:r w:rsidRPr="003D4B6C">
        <w:rPr>
          <w:b/>
          <w:bCs/>
          <w:sz w:val="22"/>
          <w:szCs w:val="22"/>
        </w:rPr>
        <w:t>im. Stanisława Staszica w Krakowie</w:t>
      </w:r>
    </w:p>
    <w:p w14:paraId="2F676F88" w14:textId="77777777" w:rsidR="00D665F5" w:rsidRPr="00D91931" w:rsidRDefault="003D4B6C" w:rsidP="00577BC6">
      <w:pPr>
        <w:spacing w:after="40"/>
        <w:rPr>
          <w:b/>
          <w:bCs/>
          <w:sz w:val="22"/>
          <w:szCs w:val="22"/>
        </w:rPr>
      </w:pPr>
      <w:r w:rsidRPr="003D4B6C">
        <w:rPr>
          <w:b/>
          <w:bCs/>
          <w:sz w:val="22"/>
          <w:szCs w:val="22"/>
        </w:rPr>
        <w:t>Dział Zamówień Publicznych</w:t>
      </w:r>
    </w:p>
    <w:p w14:paraId="2E2E7765" w14:textId="77777777" w:rsidR="00D665F5" w:rsidRPr="00BD5546" w:rsidRDefault="003D4B6C" w:rsidP="00D665F5">
      <w:pPr>
        <w:rPr>
          <w:sz w:val="22"/>
          <w:szCs w:val="22"/>
        </w:rPr>
      </w:pPr>
      <w:r w:rsidRPr="003D4B6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D4B6C">
        <w:rPr>
          <w:sz w:val="22"/>
          <w:szCs w:val="22"/>
        </w:rPr>
        <w:t>30</w:t>
      </w:r>
    </w:p>
    <w:p w14:paraId="47A72001" w14:textId="77777777" w:rsidR="00D665F5" w:rsidRPr="00BD5546" w:rsidRDefault="003D4B6C" w:rsidP="00D665F5">
      <w:pPr>
        <w:rPr>
          <w:sz w:val="22"/>
          <w:szCs w:val="22"/>
        </w:rPr>
      </w:pPr>
      <w:r w:rsidRPr="003D4B6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D4B6C">
        <w:rPr>
          <w:sz w:val="22"/>
          <w:szCs w:val="22"/>
        </w:rPr>
        <w:t>Kraków</w:t>
      </w:r>
    </w:p>
    <w:p w14:paraId="718396A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D4B6C" w:rsidRPr="003D4B6C">
        <w:rPr>
          <w:b/>
          <w:sz w:val="22"/>
          <w:szCs w:val="22"/>
        </w:rPr>
        <w:t>KC-DE-zp.272-704/25</w:t>
      </w:r>
      <w:r w:rsidR="00A80738">
        <w:rPr>
          <w:sz w:val="24"/>
        </w:rPr>
        <w:tab/>
        <w:t xml:space="preserve"> </w:t>
      </w:r>
    </w:p>
    <w:p w14:paraId="6038AC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5131A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EB12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3A9754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DCC53F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2BE44DC" w14:textId="164CABD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D4B6C" w:rsidRPr="003D4B6C">
        <w:rPr>
          <w:sz w:val="22"/>
          <w:szCs w:val="22"/>
        </w:rPr>
        <w:t>przetarg</w:t>
      </w:r>
      <w:r w:rsidR="00B42161">
        <w:rPr>
          <w:sz w:val="22"/>
          <w:szCs w:val="22"/>
        </w:rPr>
        <w:t>u</w:t>
      </w:r>
      <w:r w:rsidR="003D4B6C" w:rsidRPr="003D4B6C">
        <w:rPr>
          <w:sz w:val="22"/>
          <w:szCs w:val="22"/>
        </w:rPr>
        <w:t xml:space="preserve"> nieograniczon</w:t>
      </w:r>
      <w:r w:rsidR="00B42161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86477C0" w14:textId="77777777" w:rsidR="00A80738" w:rsidRPr="00577BC6" w:rsidRDefault="003D4B6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D4B6C">
        <w:rPr>
          <w:b/>
          <w:sz w:val="22"/>
          <w:szCs w:val="22"/>
        </w:rPr>
        <w:t>Najem sześciu urządzeń wielofunkcyjnych wraz z pakietem kopii i serwisem (w tym 4 urządzenia wg specyfikacji nr 1, jedno urządzenia wg specyfikacji nr 2, jedno urządzenie wg specyfikacji nr 3) dla Studium Języków Obcych AGH</w:t>
      </w:r>
    </w:p>
    <w:p w14:paraId="5152D3B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190306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D4B6C" w:rsidRPr="003D4B6C">
        <w:rPr>
          <w:sz w:val="22"/>
          <w:szCs w:val="22"/>
        </w:rPr>
        <w:t>12/01/2026</w:t>
      </w:r>
      <w:r w:rsidR="00FF4AB1" w:rsidRPr="00577BC6">
        <w:rPr>
          <w:sz w:val="22"/>
          <w:szCs w:val="22"/>
        </w:rPr>
        <w:t xml:space="preserve"> o godz. </w:t>
      </w:r>
      <w:r w:rsidR="003D4B6C" w:rsidRPr="003D4B6C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2BF954B" w14:textId="77777777" w:rsidTr="003F57CD">
        <w:tc>
          <w:tcPr>
            <w:tcW w:w="993" w:type="dxa"/>
            <w:vAlign w:val="center"/>
          </w:tcPr>
          <w:p w14:paraId="439E9A7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3699A5F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3F80FEE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D4B6C" w:rsidRPr="00493F8C" w14:paraId="18BEDCC9" w14:textId="77777777" w:rsidTr="00222BBC">
        <w:tc>
          <w:tcPr>
            <w:tcW w:w="993" w:type="dxa"/>
            <w:vAlign w:val="center"/>
          </w:tcPr>
          <w:p w14:paraId="1ACF52FD" w14:textId="77777777" w:rsidR="003D4B6C" w:rsidRPr="00490DC0" w:rsidRDefault="003D4B6C" w:rsidP="00222BBC">
            <w:pPr>
              <w:spacing w:before="120" w:after="120"/>
              <w:jc w:val="center"/>
            </w:pPr>
            <w:r w:rsidRPr="003D4B6C">
              <w:t>1</w:t>
            </w:r>
          </w:p>
        </w:tc>
        <w:tc>
          <w:tcPr>
            <w:tcW w:w="5244" w:type="dxa"/>
          </w:tcPr>
          <w:p w14:paraId="1EAF673D" w14:textId="77777777" w:rsidR="003D4B6C" w:rsidRPr="00490DC0" w:rsidRDefault="003D4B6C" w:rsidP="00222BBC">
            <w:pPr>
              <w:spacing w:before="40"/>
            </w:pPr>
            <w:r w:rsidRPr="003D4B6C">
              <w:t>Firma Handlowo-Usługowa "Kserograf" Renata Szczurek</w:t>
            </w:r>
          </w:p>
          <w:p w14:paraId="4A1852E5" w14:textId="77777777" w:rsidR="003D4B6C" w:rsidRPr="00490DC0" w:rsidRDefault="003D4B6C" w:rsidP="00222BBC">
            <w:r w:rsidRPr="003D4B6C">
              <w:t>Leśna</w:t>
            </w:r>
            <w:r w:rsidRPr="00490DC0">
              <w:t xml:space="preserve"> </w:t>
            </w:r>
            <w:r w:rsidRPr="003D4B6C">
              <w:t>13/8</w:t>
            </w:r>
            <w:r w:rsidRPr="00490DC0">
              <w:t xml:space="preserve"> </w:t>
            </w:r>
          </w:p>
          <w:p w14:paraId="2230FCD3" w14:textId="77777777" w:rsidR="003D4B6C" w:rsidRPr="00490DC0" w:rsidRDefault="003D4B6C" w:rsidP="00222BBC">
            <w:pPr>
              <w:spacing w:after="40"/>
              <w:jc w:val="both"/>
            </w:pPr>
            <w:r w:rsidRPr="003D4B6C">
              <w:t>32-005</w:t>
            </w:r>
            <w:r w:rsidRPr="00490DC0">
              <w:t xml:space="preserve"> </w:t>
            </w:r>
            <w:r w:rsidRPr="003D4B6C">
              <w:t>Niepołomice</w:t>
            </w:r>
          </w:p>
        </w:tc>
        <w:tc>
          <w:tcPr>
            <w:tcW w:w="2835" w:type="dxa"/>
            <w:vAlign w:val="center"/>
          </w:tcPr>
          <w:p w14:paraId="4C5FF821" w14:textId="77777777" w:rsidR="003D4B6C" w:rsidRPr="00490DC0" w:rsidRDefault="003D4B6C" w:rsidP="00222BBC">
            <w:pPr>
              <w:spacing w:before="120" w:after="120"/>
              <w:jc w:val="both"/>
            </w:pPr>
            <w:r w:rsidRPr="003D4B6C">
              <w:t>24 242.80 zł</w:t>
            </w:r>
          </w:p>
        </w:tc>
      </w:tr>
      <w:tr w:rsidR="003D4B6C" w:rsidRPr="00493F8C" w14:paraId="4E6B0973" w14:textId="77777777" w:rsidTr="00222BBC">
        <w:tc>
          <w:tcPr>
            <w:tcW w:w="993" w:type="dxa"/>
            <w:vAlign w:val="center"/>
          </w:tcPr>
          <w:p w14:paraId="6D28D9D7" w14:textId="77777777" w:rsidR="003D4B6C" w:rsidRPr="00490DC0" w:rsidRDefault="003D4B6C" w:rsidP="00222BBC">
            <w:pPr>
              <w:spacing w:before="120" w:after="120"/>
              <w:jc w:val="center"/>
            </w:pPr>
            <w:r w:rsidRPr="003D4B6C">
              <w:t>2</w:t>
            </w:r>
          </w:p>
        </w:tc>
        <w:tc>
          <w:tcPr>
            <w:tcW w:w="5244" w:type="dxa"/>
          </w:tcPr>
          <w:p w14:paraId="533A109B" w14:textId="77777777" w:rsidR="003D4B6C" w:rsidRPr="00490DC0" w:rsidRDefault="003D4B6C" w:rsidP="00222BBC">
            <w:pPr>
              <w:spacing w:before="40"/>
            </w:pPr>
            <w:proofErr w:type="spellStart"/>
            <w:r w:rsidRPr="003D4B6C">
              <w:t>Copy</w:t>
            </w:r>
            <w:proofErr w:type="spellEnd"/>
            <w:r w:rsidRPr="003D4B6C">
              <w:t xml:space="preserve"> Felix Ludwik Tuszyński</w:t>
            </w:r>
          </w:p>
          <w:p w14:paraId="759BDBC1" w14:textId="34CA02C1" w:rsidR="003D4B6C" w:rsidRPr="00490DC0" w:rsidRDefault="00B42161" w:rsidP="00222BBC">
            <w:proofErr w:type="spellStart"/>
            <w:r>
              <w:t>Eisenberga</w:t>
            </w:r>
            <w:proofErr w:type="spellEnd"/>
            <w:r w:rsidR="003D4B6C" w:rsidRPr="00490DC0">
              <w:t xml:space="preserve"> </w:t>
            </w:r>
            <w:r w:rsidR="003D4B6C" w:rsidRPr="003D4B6C">
              <w:t>7</w:t>
            </w:r>
            <w:r w:rsidR="003D4B6C" w:rsidRPr="00490DC0">
              <w:t xml:space="preserve"> </w:t>
            </w:r>
          </w:p>
          <w:p w14:paraId="774A65F5" w14:textId="686BD99B" w:rsidR="003D4B6C" w:rsidRPr="00490DC0" w:rsidRDefault="00B42161" w:rsidP="00222BBC">
            <w:pPr>
              <w:spacing w:after="40"/>
              <w:jc w:val="both"/>
            </w:pPr>
            <w:r>
              <w:t>31-523</w:t>
            </w:r>
            <w:r w:rsidR="003D4B6C" w:rsidRPr="00490DC0">
              <w:t xml:space="preserve"> </w:t>
            </w:r>
            <w:r w:rsidR="003D4B6C" w:rsidRPr="003D4B6C">
              <w:t>Kraków</w:t>
            </w:r>
          </w:p>
        </w:tc>
        <w:tc>
          <w:tcPr>
            <w:tcW w:w="2835" w:type="dxa"/>
            <w:vAlign w:val="center"/>
          </w:tcPr>
          <w:p w14:paraId="7C36691A" w14:textId="77777777" w:rsidR="003D4B6C" w:rsidRPr="00490DC0" w:rsidRDefault="003D4B6C" w:rsidP="00222BBC">
            <w:pPr>
              <w:spacing w:before="120" w:after="120"/>
              <w:jc w:val="both"/>
            </w:pPr>
            <w:r w:rsidRPr="003D4B6C">
              <w:t>37 044.00 zł</w:t>
            </w:r>
          </w:p>
        </w:tc>
      </w:tr>
      <w:tr w:rsidR="003D4B6C" w:rsidRPr="00493F8C" w14:paraId="3ADED34C" w14:textId="77777777" w:rsidTr="00222BBC">
        <w:tc>
          <w:tcPr>
            <w:tcW w:w="993" w:type="dxa"/>
            <w:vAlign w:val="center"/>
          </w:tcPr>
          <w:p w14:paraId="7B56561E" w14:textId="77777777" w:rsidR="003D4B6C" w:rsidRPr="00490DC0" w:rsidRDefault="003D4B6C" w:rsidP="00222BBC">
            <w:pPr>
              <w:spacing w:before="120" w:after="120"/>
              <w:jc w:val="center"/>
            </w:pPr>
            <w:r w:rsidRPr="003D4B6C">
              <w:t>3</w:t>
            </w:r>
          </w:p>
        </w:tc>
        <w:tc>
          <w:tcPr>
            <w:tcW w:w="5244" w:type="dxa"/>
          </w:tcPr>
          <w:p w14:paraId="3A32B8D5" w14:textId="77777777" w:rsidR="003D4B6C" w:rsidRPr="00490DC0" w:rsidRDefault="003D4B6C" w:rsidP="00222BBC">
            <w:pPr>
              <w:spacing w:before="40"/>
            </w:pPr>
            <w:r w:rsidRPr="003D4B6C">
              <w:t>COPYTEC sp. z o.o.</w:t>
            </w:r>
          </w:p>
          <w:p w14:paraId="46E987A3" w14:textId="77777777" w:rsidR="003D4B6C" w:rsidRPr="00490DC0" w:rsidRDefault="003D4B6C" w:rsidP="00222BBC">
            <w:r w:rsidRPr="003D4B6C">
              <w:t>Tuchowska</w:t>
            </w:r>
            <w:r w:rsidRPr="00490DC0">
              <w:t xml:space="preserve"> </w:t>
            </w:r>
            <w:r w:rsidRPr="003D4B6C">
              <w:t>8</w:t>
            </w:r>
            <w:r w:rsidRPr="00490DC0">
              <w:t xml:space="preserve"> </w:t>
            </w:r>
          </w:p>
          <w:p w14:paraId="08056444" w14:textId="77777777" w:rsidR="003D4B6C" w:rsidRPr="00490DC0" w:rsidRDefault="003D4B6C" w:rsidP="00222BBC">
            <w:pPr>
              <w:spacing w:after="40"/>
              <w:jc w:val="both"/>
            </w:pPr>
            <w:r w:rsidRPr="003D4B6C">
              <w:t>33-100</w:t>
            </w:r>
            <w:r w:rsidRPr="00490DC0">
              <w:t xml:space="preserve"> </w:t>
            </w:r>
            <w:r w:rsidRPr="003D4B6C">
              <w:t>Tarnów</w:t>
            </w:r>
          </w:p>
        </w:tc>
        <w:tc>
          <w:tcPr>
            <w:tcW w:w="2835" w:type="dxa"/>
            <w:vAlign w:val="center"/>
          </w:tcPr>
          <w:p w14:paraId="51E43555" w14:textId="77777777" w:rsidR="003D4B6C" w:rsidRPr="00490DC0" w:rsidRDefault="003D4B6C" w:rsidP="00222BBC">
            <w:pPr>
              <w:spacing w:before="120" w:after="120"/>
              <w:jc w:val="both"/>
            </w:pPr>
            <w:r w:rsidRPr="003D4B6C">
              <w:t>16 534.15 zł</w:t>
            </w:r>
          </w:p>
        </w:tc>
      </w:tr>
      <w:tr w:rsidR="003D4B6C" w:rsidRPr="00493F8C" w14:paraId="4FAB501A" w14:textId="77777777" w:rsidTr="00222BBC">
        <w:tc>
          <w:tcPr>
            <w:tcW w:w="993" w:type="dxa"/>
            <w:vAlign w:val="center"/>
          </w:tcPr>
          <w:p w14:paraId="115CE726" w14:textId="77777777" w:rsidR="003D4B6C" w:rsidRPr="00490DC0" w:rsidRDefault="003D4B6C" w:rsidP="00222BBC">
            <w:pPr>
              <w:spacing w:before="120" w:after="120"/>
              <w:jc w:val="center"/>
            </w:pPr>
            <w:r w:rsidRPr="003D4B6C">
              <w:t>4</w:t>
            </w:r>
          </w:p>
        </w:tc>
        <w:tc>
          <w:tcPr>
            <w:tcW w:w="5244" w:type="dxa"/>
          </w:tcPr>
          <w:p w14:paraId="341C5CCB" w14:textId="77777777" w:rsidR="003D4B6C" w:rsidRPr="00490DC0" w:rsidRDefault="003D4B6C" w:rsidP="00222BBC">
            <w:pPr>
              <w:spacing w:before="40"/>
            </w:pPr>
            <w:proofErr w:type="spellStart"/>
            <w:r w:rsidRPr="003D4B6C">
              <w:t>Copy</w:t>
            </w:r>
            <w:proofErr w:type="spellEnd"/>
            <w:r w:rsidRPr="003D4B6C">
              <w:t xml:space="preserve"> Plus Andrzej </w:t>
            </w:r>
            <w:proofErr w:type="spellStart"/>
            <w:r w:rsidRPr="003D4B6C">
              <w:t>Mazgała</w:t>
            </w:r>
            <w:proofErr w:type="spellEnd"/>
          </w:p>
          <w:p w14:paraId="3F20B63B" w14:textId="77777777" w:rsidR="003D4B6C" w:rsidRPr="00490DC0" w:rsidRDefault="003D4B6C" w:rsidP="00222BBC">
            <w:r w:rsidRPr="003D4B6C">
              <w:t>Godebskiego</w:t>
            </w:r>
            <w:r w:rsidRPr="00490DC0">
              <w:t xml:space="preserve"> </w:t>
            </w:r>
            <w:r w:rsidRPr="003D4B6C">
              <w:t>7a</w:t>
            </w:r>
            <w:r w:rsidRPr="00490DC0">
              <w:t xml:space="preserve"> </w:t>
            </w:r>
          </w:p>
          <w:p w14:paraId="64FBD125" w14:textId="77777777" w:rsidR="003D4B6C" w:rsidRPr="00490DC0" w:rsidRDefault="003D4B6C" w:rsidP="00222BBC">
            <w:pPr>
              <w:spacing w:after="40"/>
              <w:jc w:val="both"/>
            </w:pPr>
            <w:r w:rsidRPr="003D4B6C">
              <w:t>31-999</w:t>
            </w:r>
            <w:r w:rsidRPr="00490DC0">
              <w:t xml:space="preserve"> </w:t>
            </w:r>
            <w:r w:rsidRPr="003D4B6C">
              <w:t>Kraków</w:t>
            </w:r>
          </w:p>
        </w:tc>
        <w:tc>
          <w:tcPr>
            <w:tcW w:w="2835" w:type="dxa"/>
            <w:vAlign w:val="center"/>
          </w:tcPr>
          <w:p w14:paraId="2B935EDF" w14:textId="77777777" w:rsidR="003D4B6C" w:rsidRPr="00490DC0" w:rsidRDefault="003D4B6C" w:rsidP="00222BBC">
            <w:pPr>
              <w:spacing w:before="120" w:after="120"/>
              <w:jc w:val="both"/>
            </w:pPr>
            <w:r w:rsidRPr="003D4B6C">
              <w:t>66 108.00 zł</w:t>
            </w:r>
          </w:p>
        </w:tc>
      </w:tr>
    </w:tbl>
    <w:p w14:paraId="7A2CCD0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46CDC" w14:textId="77777777" w:rsidR="00AB36AC" w:rsidRDefault="00AB36AC">
      <w:r>
        <w:separator/>
      </w:r>
    </w:p>
  </w:endnote>
  <w:endnote w:type="continuationSeparator" w:id="0">
    <w:p w14:paraId="18BBCFFC" w14:textId="77777777" w:rsidR="00AB36AC" w:rsidRDefault="00AB3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6232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0FBD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B668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EB3A150">
        <v:line id="_x0000_s1025" style="position:absolute;left:0;text-align:left;z-index:251657728" from="-3.85pt,8.7pt" to="455.15pt,8.7pt"/>
      </w:pict>
    </w:r>
  </w:p>
  <w:p w14:paraId="6939FC8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465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782718" w14:textId="77777777" w:rsidR="009F189D" w:rsidRDefault="009F189D">
    <w:pPr>
      <w:pStyle w:val="Stopka"/>
      <w:tabs>
        <w:tab w:val="clear" w:pos="4536"/>
      </w:tabs>
      <w:jc w:val="center"/>
    </w:pPr>
  </w:p>
  <w:p w14:paraId="39809B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7CB3F" w14:textId="77777777" w:rsidR="00AB36AC" w:rsidRDefault="00AB36AC">
      <w:r>
        <w:separator/>
      </w:r>
    </w:p>
  </w:footnote>
  <w:footnote w:type="continuationSeparator" w:id="0">
    <w:p w14:paraId="6E8A5480" w14:textId="77777777" w:rsidR="00AB36AC" w:rsidRDefault="00AB3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F2708" w14:textId="77777777" w:rsidR="003D4B6C" w:rsidRDefault="003D4B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F3D47" w14:textId="77777777" w:rsidR="003D4B6C" w:rsidRDefault="003D4B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766B1" w14:textId="77777777" w:rsidR="003D4B6C" w:rsidRDefault="003D4B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36A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4B6C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B36AC"/>
    <w:rsid w:val="00B42161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C5F785"/>
  <w15:chartTrackingRefBased/>
  <w15:docId w15:val="{F96C42AD-FF52-41B7-B331-E6AAB4C5F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1046</Characters>
  <Application>Microsoft Office Word</Application>
  <DocSecurity>0</DocSecurity>
  <Lines>47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2026-01-12T11:53:00Z</cp:lastPrinted>
  <dcterms:created xsi:type="dcterms:W3CDTF">2026-01-12T11:53:00Z</dcterms:created>
  <dcterms:modified xsi:type="dcterms:W3CDTF">2026-01-12T11:53:00Z</dcterms:modified>
</cp:coreProperties>
</file>