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485B6" w14:textId="49755B44" w:rsidR="005103B9" w:rsidRPr="00AB7542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B7542">
        <w:rPr>
          <w:bCs/>
          <w:i w:val="0"/>
          <w:sz w:val="20"/>
        </w:rPr>
        <w:t xml:space="preserve">Załącznik nr </w:t>
      </w:r>
      <w:r w:rsidR="00AB7542" w:rsidRPr="00AB7542">
        <w:rPr>
          <w:bCs/>
          <w:i w:val="0"/>
          <w:sz w:val="20"/>
        </w:rPr>
        <w:t>3</w:t>
      </w:r>
      <w:r w:rsidR="00B36ABD" w:rsidRPr="00AB7542">
        <w:rPr>
          <w:bCs/>
          <w:i w:val="0"/>
          <w:sz w:val="20"/>
        </w:rPr>
        <w:t xml:space="preserve"> do SWZ</w:t>
      </w:r>
    </w:p>
    <w:p w14:paraId="1DDA6771" w14:textId="77777777" w:rsidR="00C4103F" w:rsidRPr="00AB7542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B7542">
        <w:rPr>
          <w:rFonts w:ascii="Times New Roman" w:hAnsi="Times New Roman"/>
          <w:b/>
          <w:sz w:val="20"/>
          <w:szCs w:val="20"/>
        </w:rPr>
        <w:t>Zamawiający</w:t>
      </w:r>
      <w:r w:rsidR="007936D6" w:rsidRPr="00AB7542">
        <w:rPr>
          <w:rFonts w:ascii="Times New Roman" w:hAnsi="Times New Roman"/>
          <w:b/>
          <w:sz w:val="20"/>
          <w:szCs w:val="20"/>
        </w:rPr>
        <w:t>:</w:t>
      </w:r>
    </w:p>
    <w:p w14:paraId="5EBF2919" w14:textId="11684BA7" w:rsidR="006676AE" w:rsidRPr="00AB7542" w:rsidRDefault="00BD4EE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B7542">
        <w:rPr>
          <w:sz w:val="20"/>
          <w:szCs w:val="20"/>
        </w:rPr>
        <w:t>GMINA NIEPOŁOMICE</w:t>
      </w:r>
    </w:p>
    <w:p w14:paraId="6698961F" w14:textId="6CA5F225" w:rsidR="006676AE" w:rsidRPr="00AB7542" w:rsidRDefault="00BD4EE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B7542">
        <w:rPr>
          <w:sz w:val="20"/>
          <w:szCs w:val="20"/>
        </w:rPr>
        <w:t>Pl. Zwycięstwa</w:t>
      </w:r>
      <w:r w:rsidR="006676AE" w:rsidRPr="00AB7542">
        <w:rPr>
          <w:sz w:val="20"/>
          <w:szCs w:val="20"/>
        </w:rPr>
        <w:t xml:space="preserve"> </w:t>
      </w:r>
      <w:r w:rsidRPr="00AB7542">
        <w:rPr>
          <w:sz w:val="20"/>
          <w:szCs w:val="20"/>
        </w:rPr>
        <w:t>13</w:t>
      </w:r>
      <w:r w:rsidR="006676AE" w:rsidRPr="00AB7542">
        <w:rPr>
          <w:sz w:val="20"/>
          <w:szCs w:val="20"/>
        </w:rPr>
        <w:t xml:space="preserve"> </w:t>
      </w:r>
    </w:p>
    <w:p w14:paraId="6DECCC8E" w14:textId="402CD25D" w:rsidR="002578E4" w:rsidRPr="00AB7542" w:rsidRDefault="00BD4EE7" w:rsidP="00AB7542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B7542">
        <w:rPr>
          <w:sz w:val="20"/>
          <w:szCs w:val="20"/>
        </w:rPr>
        <w:t>32-005</w:t>
      </w:r>
      <w:r w:rsidR="006676AE" w:rsidRPr="00AB7542">
        <w:rPr>
          <w:sz w:val="20"/>
          <w:szCs w:val="20"/>
        </w:rPr>
        <w:t xml:space="preserve"> </w:t>
      </w:r>
      <w:r w:rsidRPr="00AB7542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B7542" w14:paraId="065CED6A" w14:textId="77777777" w:rsidTr="0018769E">
        <w:tc>
          <w:tcPr>
            <w:tcW w:w="2800" w:type="dxa"/>
          </w:tcPr>
          <w:p w14:paraId="3070436C" w14:textId="77777777" w:rsidR="002578E4" w:rsidRPr="00AB754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B754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DD745FF" w14:textId="77777777" w:rsidR="002578E4" w:rsidRPr="00AB754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6A53795" w14:textId="77777777" w:rsidR="002578E4" w:rsidRPr="00AB754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B754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5210D8" w14:textId="77777777" w:rsidR="002578E4" w:rsidRPr="00AB754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B754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B754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B754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B7542" w14:paraId="40E0D6BB" w14:textId="77777777" w:rsidTr="0018769E">
        <w:tc>
          <w:tcPr>
            <w:tcW w:w="2800" w:type="dxa"/>
          </w:tcPr>
          <w:p w14:paraId="360C9ECD" w14:textId="77777777" w:rsidR="002578E4" w:rsidRPr="00AB754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D34E728" w14:textId="77777777" w:rsidR="002578E4" w:rsidRPr="00AB754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194A45A" w14:textId="77777777" w:rsidR="002578E4" w:rsidRPr="00AB754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B754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71DABA" w14:textId="77777777" w:rsidR="002578E4" w:rsidRPr="00AB754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B754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B754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B754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C9A9084" w14:textId="77777777" w:rsidR="002578E4" w:rsidRPr="00AB7542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4EE7" w:rsidRPr="00AB7542" w14:paraId="1F06B5FC" w14:textId="77777777" w:rsidTr="00C57D21">
        <w:tc>
          <w:tcPr>
            <w:tcW w:w="9104" w:type="dxa"/>
            <w:shd w:val="clear" w:color="auto" w:fill="D9D9D9"/>
          </w:tcPr>
          <w:p w14:paraId="6D55FCC6" w14:textId="77777777" w:rsidR="00BD4EE7" w:rsidRPr="00AB7542" w:rsidRDefault="00BD4EE7" w:rsidP="00C57D21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16CF2481" w14:textId="567EBE01" w:rsidR="00BD4EE7" w:rsidRPr="00AB7542" w:rsidRDefault="00BD4EE7" w:rsidP="00C57D21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AB7542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AB754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B7542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AB7542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AB7542">
              <w:rPr>
                <w:rFonts w:ascii="Times New Roman" w:hAnsi="Times New Roman"/>
                <w:sz w:val="20"/>
                <w:szCs w:val="20"/>
              </w:rPr>
              <w:t>. zm.)</w:t>
            </w:r>
            <w:r w:rsidRPr="00AB7542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AB754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B7542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3B823FC" w14:textId="77777777" w:rsidR="00BD4EE7" w:rsidRPr="00AB7542" w:rsidRDefault="00BD4EE7" w:rsidP="00C57D21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A493A15" w14:textId="77777777" w:rsidR="00BD4EE7" w:rsidRPr="00AB7542" w:rsidRDefault="00BD4EE7" w:rsidP="00C57D21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16463908" w14:textId="77777777" w:rsidR="00BD4EE7" w:rsidRPr="00AB7542" w:rsidRDefault="00BD4EE7" w:rsidP="00C57D21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9057D0B" w14:textId="77777777" w:rsidR="00E50194" w:rsidRPr="00AB7542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Na potrzeby postę</w:t>
      </w:r>
      <w:r w:rsidR="008D0487" w:rsidRPr="00AB754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B7542">
        <w:rPr>
          <w:rFonts w:ascii="Times New Roman" w:hAnsi="Times New Roman"/>
          <w:sz w:val="20"/>
          <w:szCs w:val="20"/>
        </w:rPr>
        <w:t>zamówienia publicznego</w:t>
      </w:r>
      <w:r w:rsidR="00E50194" w:rsidRPr="00AB7542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B7542" w14:paraId="79ACEEC5" w14:textId="77777777" w:rsidTr="0018769E">
        <w:tc>
          <w:tcPr>
            <w:tcW w:w="2269" w:type="dxa"/>
          </w:tcPr>
          <w:p w14:paraId="529ACC23" w14:textId="77777777" w:rsidR="002578E4" w:rsidRPr="00AB754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B754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7963CF3" w14:textId="7673D657" w:rsidR="002578E4" w:rsidRPr="00AB7542" w:rsidRDefault="00BD4EE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B754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Całodobowa obsługa monitoringu miejskiego oraz usługi w zakresie patrolu i podejmowania interwencji w przestrzeni publicznej, jak również usługi w zakresie zabezpieczenia imprez masowych</w:t>
            </w:r>
            <w:r w:rsidR="002578E4" w:rsidRPr="00AB754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D4EE7" w:rsidRPr="00AB7542" w14:paraId="2713DAB4" w14:textId="77777777" w:rsidTr="00C57D21">
        <w:tc>
          <w:tcPr>
            <w:tcW w:w="2269" w:type="dxa"/>
          </w:tcPr>
          <w:p w14:paraId="73FB6339" w14:textId="77777777" w:rsidR="00BD4EE7" w:rsidRPr="00AB7542" w:rsidRDefault="00BD4EE7" w:rsidP="00C57D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B754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E1A6EA8" w14:textId="5E2B1CD2" w:rsidR="00BD4EE7" w:rsidRPr="00AB7542" w:rsidRDefault="00BD4EE7" w:rsidP="00C57D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B754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ZP.271.4.2026</w:t>
            </w:r>
          </w:p>
        </w:tc>
      </w:tr>
    </w:tbl>
    <w:p w14:paraId="638D73BF" w14:textId="77777777" w:rsidR="002578E4" w:rsidRPr="00AB7542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49E5581" w14:textId="186DAC4A" w:rsidR="00F90CD1" w:rsidRPr="00AB754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 xml:space="preserve">prowadzonego przez </w:t>
      </w:r>
      <w:r w:rsidR="00BD4EE7" w:rsidRPr="00AB7542">
        <w:rPr>
          <w:rFonts w:ascii="Times New Roman" w:hAnsi="Times New Roman"/>
          <w:b/>
          <w:sz w:val="20"/>
          <w:szCs w:val="20"/>
        </w:rPr>
        <w:t>GMINA NIEPOŁOMICE</w:t>
      </w:r>
      <w:r w:rsidRPr="00AB7542">
        <w:rPr>
          <w:rFonts w:ascii="Times New Roman" w:hAnsi="Times New Roman"/>
          <w:b/>
          <w:sz w:val="20"/>
          <w:szCs w:val="20"/>
        </w:rPr>
        <w:t>,</w:t>
      </w:r>
      <w:r w:rsidR="002B2AD9" w:rsidRPr="00AB7542">
        <w:rPr>
          <w:rFonts w:ascii="Times New Roman" w:hAnsi="Times New Roman"/>
          <w:sz w:val="20"/>
          <w:szCs w:val="20"/>
        </w:rPr>
        <w:t xml:space="preserve"> </w:t>
      </w:r>
      <w:r w:rsidR="00E65685" w:rsidRPr="00AB7542">
        <w:rPr>
          <w:rFonts w:ascii="Times New Roman" w:hAnsi="Times New Roman"/>
          <w:sz w:val="20"/>
          <w:szCs w:val="20"/>
        </w:rPr>
        <w:t>oświa</w:t>
      </w:r>
      <w:r w:rsidR="00825A09" w:rsidRPr="00AB7542">
        <w:rPr>
          <w:rFonts w:ascii="Times New Roman" w:hAnsi="Times New Roman"/>
          <w:sz w:val="20"/>
          <w:szCs w:val="20"/>
        </w:rPr>
        <w:t>dczam</w:t>
      </w:r>
      <w:r w:rsidR="00E65685" w:rsidRPr="00AB7542">
        <w:rPr>
          <w:rFonts w:ascii="Times New Roman" w:hAnsi="Times New Roman"/>
          <w:sz w:val="20"/>
          <w:szCs w:val="20"/>
        </w:rPr>
        <w:t>,</w:t>
      </w:r>
      <w:r w:rsidR="002B2AD9" w:rsidRPr="00AB754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B7542" w14:paraId="6EE3455C" w14:textId="77777777" w:rsidTr="00650D6C">
        <w:tc>
          <w:tcPr>
            <w:tcW w:w="9104" w:type="dxa"/>
            <w:shd w:val="clear" w:color="auto" w:fill="D9D9D9"/>
          </w:tcPr>
          <w:p w14:paraId="09431E04" w14:textId="77777777" w:rsidR="00E50194" w:rsidRPr="00AB754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FE8C652" w14:textId="77777777" w:rsidR="00C113BF" w:rsidRPr="00AB7542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B7542">
        <w:rPr>
          <w:rFonts w:ascii="Times New Roman" w:hAnsi="Times New Roman"/>
          <w:sz w:val="20"/>
          <w:szCs w:val="20"/>
        </w:rPr>
        <w:t xml:space="preserve">dstawie </w:t>
      </w:r>
      <w:r w:rsidR="002C4137" w:rsidRPr="00AB754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B7542">
        <w:rPr>
          <w:rFonts w:ascii="Times New Roman" w:hAnsi="Times New Roman"/>
          <w:sz w:val="20"/>
          <w:szCs w:val="20"/>
        </w:rPr>
        <w:t>108</w:t>
      </w:r>
      <w:r w:rsidR="002C4137" w:rsidRPr="00AB7542">
        <w:rPr>
          <w:rFonts w:ascii="Times New Roman" w:hAnsi="Times New Roman"/>
          <w:sz w:val="20"/>
          <w:szCs w:val="20"/>
        </w:rPr>
        <w:t xml:space="preserve"> ust 1 </w:t>
      </w:r>
      <w:r w:rsidRPr="00AB7542">
        <w:rPr>
          <w:rFonts w:ascii="Times New Roman" w:hAnsi="Times New Roman"/>
          <w:sz w:val="20"/>
          <w:szCs w:val="20"/>
        </w:rPr>
        <w:t>ustawy Pzp</w:t>
      </w:r>
      <w:r w:rsidR="00641874" w:rsidRPr="00AB7542">
        <w:rPr>
          <w:rFonts w:ascii="Times New Roman" w:hAnsi="Times New Roman"/>
          <w:sz w:val="20"/>
          <w:szCs w:val="20"/>
        </w:rPr>
        <w:t>.</w:t>
      </w:r>
    </w:p>
    <w:p w14:paraId="4DE63C21" w14:textId="5D220EAA" w:rsidR="002426FF" w:rsidRPr="00AB7542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15EFF73B" w14:textId="794D1EB2" w:rsidR="00023477" w:rsidRPr="00AB7542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31EC575E" w14:textId="77777777" w:rsidR="00023477" w:rsidRPr="00AB754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2E08F2F" w14:textId="128EFDF9" w:rsidR="00992BD8" w:rsidRPr="00AB754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B754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B7542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B7542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B7542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AB7542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0BE1D658" w14:textId="12B1F82D" w:rsidR="00023477" w:rsidRPr="00AB7542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B7542">
        <w:rPr>
          <w:rFonts w:ascii="Times New Roman" w:hAnsi="Times New Roman"/>
          <w:i/>
          <w:color w:val="7F7F7F"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AB7542">
        <w:rPr>
          <w:rFonts w:ascii="Times New Roman" w:hAnsi="Times New Roman"/>
          <w:i/>
          <w:color w:val="7F7F7F"/>
          <w:sz w:val="20"/>
          <w:szCs w:val="20"/>
        </w:rPr>
        <w:t>Pzp</w:t>
      </w:r>
      <w:proofErr w:type="spellEnd"/>
      <w:r w:rsidR="00E426EB" w:rsidRPr="00AB7542">
        <w:rPr>
          <w:rFonts w:ascii="Times New Roman" w:hAnsi="Times New Roman"/>
          <w:i/>
          <w:color w:val="7F7F7F"/>
          <w:sz w:val="20"/>
          <w:szCs w:val="20"/>
        </w:rPr>
        <w:t>)</w:t>
      </w:r>
      <w:r w:rsidRPr="00AB7542">
        <w:rPr>
          <w:rFonts w:ascii="Times New Roman" w:hAnsi="Times New Roman"/>
          <w:i/>
          <w:sz w:val="20"/>
          <w:szCs w:val="20"/>
        </w:rPr>
        <w:t>.</w:t>
      </w:r>
      <w:r w:rsidRPr="00AB7542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B7542">
        <w:rPr>
          <w:rFonts w:ascii="Times New Roman" w:hAnsi="Times New Roman"/>
          <w:sz w:val="20"/>
          <w:szCs w:val="20"/>
        </w:rPr>
        <w:t>110</w:t>
      </w:r>
      <w:r w:rsidRPr="00AB7542">
        <w:rPr>
          <w:rFonts w:ascii="Times New Roman" w:hAnsi="Times New Roman"/>
          <w:sz w:val="20"/>
          <w:szCs w:val="20"/>
        </w:rPr>
        <w:t xml:space="preserve"> ust. </w:t>
      </w:r>
      <w:r w:rsidR="00710937" w:rsidRPr="00AB7542">
        <w:rPr>
          <w:rFonts w:ascii="Times New Roman" w:hAnsi="Times New Roman"/>
          <w:sz w:val="20"/>
          <w:szCs w:val="20"/>
        </w:rPr>
        <w:t>2</w:t>
      </w:r>
      <w:r w:rsidRPr="00AB7542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B7542">
        <w:rPr>
          <w:rFonts w:ascii="Times New Roman" w:hAnsi="Times New Roman"/>
          <w:sz w:val="20"/>
          <w:szCs w:val="20"/>
        </w:rPr>
        <w:t xml:space="preserve"> i zapobiegawcze</w:t>
      </w:r>
      <w:r w:rsidRPr="00AB7542">
        <w:rPr>
          <w:rFonts w:ascii="Times New Roman" w:hAnsi="Times New Roman"/>
          <w:sz w:val="20"/>
          <w:szCs w:val="20"/>
        </w:rPr>
        <w:t xml:space="preserve">: </w:t>
      </w:r>
      <w:r w:rsidRPr="00AB7542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AB7542">
        <w:rPr>
          <w:rFonts w:ascii="Times New Roman" w:hAnsi="Times New Roman"/>
          <w:sz w:val="20"/>
          <w:szCs w:val="20"/>
        </w:rPr>
        <w:t>..</w:t>
      </w:r>
      <w:r w:rsidRPr="00AB7542">
        <w:rPr>
          <w:rFonts w:ascii="Times New Roman" w:hAnsi="Times New Roman"/>
          <w:sz w:val="20"/>
          <w:szCs w:val="20"/>
        </w:rPr>
        <w:t>……………</w:t>
      </w:r>
      <w:r w:rsidR="00023477" w:rsidRPr="00AB7542">
        <w:rPr>
          <w:rFonts w:ascii="Times New Roman" w:hAnsi="Times New Roman"/>
          <w:sz w:val="20"/>
          <w:szCs w:val="20"/>
        </w:rPr>
        <w:t>…</w:t>
      </w:r>
      <w:r w:rsidRPr="00AB7542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B7542">
        <w:rPr>
          <w:rFonts w:ascii="Times New Roman" w:hAnsi="Times New Roman"/>
          <w:sz w:val="20"/>
          <w:szCs w:val="20"/>
        </w:rPr>
        <w:t>.</w:t>
      </w:r>
      <w:r w:rsidRPr="00AB7542">
        <w:rPr>
          <w:rFonts w:ascii="Times New Roman" w:hAnsi="Times New Roman"/>
          <w:sz w:val="20"/>
          <w:szCs w:val="20"/>
        </w:rPr>
        <w:t>…</w:t>
      </w:r>
      <w:r w:rsidR="007A2BCB" w:rsidRPr="00AB7542">
        <w:rPr>
          <w:rFonts w:ascii="Times New Roman" w:hAnsi="Times New Roman"/>
          <w:sz w:val="20"/>
          <w:szCs w:val="20"/>
        </w:rPr>
        <w:t>.</w:t>
      </w:r>
    </w:p>
    <w:p w14:paraId="71E8A065" w14:textId="77777777" w:rsidR="007A2BCB" w:rsidRPr="00AB7542" w:rsidRDefault="00992BD8" w:rsidP="00164A95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45E25E7" w14:textId="106C1878" w:rsidR="00BD4EE7" w:rsidRPr="00AB7542" w:rsidRDefault="007A2BCB" w:rsidP="00BD4EE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AB7542">
        <w:rPr>
          <w:rFonts w:ascii="Times New Roman" w:hAnsi="Times New Roman"/>
          <w:sz w:val="20"/>
          <w:szCs w:val="20"/>
        </w:rPr>
        <w:t>t.j. Dz.U. z 202</w:t>
      </w:r>
      <w:r w:rsidR="007D0C95" w:rsidRPr="00AB7542">
        <w:rPr>
          <w:rFonts w:ascii="Times New Roman" w:hAnsi="Times New Roman"/>
          <w:sz w:val="20"/>
          <w:szCs w:val="20"/>
        </w:rPr>
        <w:t xml:space="preserve">5 </w:t>
      </w:r>
      <w:r w:rsidR="000B430B" w:rsidRPr="00AB7542">
        <w:rPr>
          <w:rFonts w:ascii="Times New Roman" w:hAnsi="Times New Roman"/>
          <w:sz w:val="20"/>
          <w:szCs w:val="20"/>
        </w:rPr>
        <w:t xml:space="preserve">r. poz. </w:t>
      </w:r>
      <w:r w:rsidR="007D0C95" w:rsidRPr="00AB7542">
        <w:rPr>
          <w:rFonts w:ascii="Times New Roman" w:hAnsi="Times New Roman"/>
          <w:sz w:val="20"/>
          <w:szCs w:val="20"/>
        </w:rPr>
        <w:t>514</w:t>
      </w:r>
      <w:r w:rsidRPr="00AB7542">
        <w:rPr>
          <w:rFonts w:ascii="Times New Roman" w:hAnsi="Times New Roman"/>
          <w:sz w:val="20"/>
          <w:szCs w:val="20"/>
        </w:rPr>
        <w:t>)</w:t>
      </w:r>
      <w:r w:rsidR="00AC6A18" w:rsidRPr="00AB7542">
        <w:rPr>
          <w:rFonts w:ascii="Times New Roman" w:hAnsi="Times New Roman"/>
          <w:sz w:val="20"/>
          <w:szCs w:val="20"/>
        </w:rPr>
        <w:t xml:space="preserve"> </w:t>
      </w:r>
      <w:r w:rsidR="0011306C" w:rsidRPr="00AB7542">
        <w:rPr>
          <w:rStyle w:val="Odwoanieprzypisudolnego"/>
          <w:rFonts w:ascii="Times New Roman" w:hAnsi="Times New Roman"/>
          <w:b/>
          <w:bCs/>
          <w:color w:val="002060"/>
          <w:sz w:val="20"/>
          <w:szCs w:val="20"/>
        </w:rPr>
        <w:footnoteReference w:id="1"/>
      </w:r>
      <w:r w:rsidRPr="00AB7542">
        <w:rPr>
          <w:rFonts w:ascii="Times New Roman" w:hAnsi="Times New Roman"/>
          <w:sz w:val="20"/>
          <w:szCs w:val="20"/>
        </w:rPr>
        <w:t xml:space="preserve"> .</w:t>
      </w:r>
      <w:r w:rsidR="00AD6591" w:rsidRPr="00AB7542">
        <w:rPr>
          <w:rFonts w:ascii="Times New Roman" w:hAnsi="Times New Roman"/>
          <w:sz w:val="20"/>
          <w:szCs w:val="20"/>
        </w:rPr>
        <w:t xml:space="preserve"> </w:t>
      </w:r>
    </w:p>
    <w:p w14:paraId="2AE0AEEA" w14:textId="6B8B1634" w:rsidR="00AC6A18" w:rsidRPr="00AB7542" w:rsidRDefault="00AC6A18" w:rsidP="00AD6591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B7542" w14:paraId="72A93399" w14:textId="77777777" w:rsidTr="00CD4DD1">
        <w:tc>
          <w:tcPr>
            <w:tcW w:w="9104" w:type="dxa"/>
            <w:shd w:val="clear" w:color="auto" w:fill="D9D9D9"/>
          </w:tcPr>
          <w:p w14:paraId="08A30FFE" w14:textId="77777777" w:rsidR="0011306C" w:rsidRPr="00AB754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B754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02D7ADA" w14:textId="77777777" w:rsidR="00D2702A" w:rsidRPr="00AB7542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Oświadczam,</w:t>
      </w:r>
      <w:r w:rsidR="00313417" w:rsidRPr="00AB754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B754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B754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B7542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B7542" w14:paraId="731DEBF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EA37" w14:textId="77777777" w:rsidR="00D2702A" w:rsidRPr="00AB754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24D5" w14:textId="77777777" w:rsidR="00D2702A" w:rsidRPr="00AB7542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BD4EE7" w:rsidRPr="00AB7542" w14:paraId="10B5931A" w14:textId="77777777" w:rsidTr="00C57D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9F8FD" w14:textId="405A6CD8" w:rsidR="00BD4EE7" w:rsidRPr="00AB7542" w:rsidRDefault="00BD4EE7" w:rsidP="00C57D2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1E664" w14:textId="0FB013EF" w:rsidR="00BD4EE7" w:rsidRPr="00AB7542" w:rsidRDefault="00BD4EE7" w:rsidP="00C57D2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15FDB0B" w14:textId="508A8B19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</w:t>
            </w:r>
          </w:p>
          <w:p w14:paraId="14F21145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688085A7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1) w okresie ostatnich trzech lat przed upływem terminu składania ofert, a jeżeli okres prowadzenia działalności jest krótszy, w tym okresie:</w:t>
            </w:r>
          </w:p>
          <w:p w14:paraId="567FFD1D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 xml:space="preserve">a) wykonał co najmniej jedno zamówienie, w zakres którego wchodziły usługi polegające na ochronie osób i mienia na rzecz jednostek samorządu terytorialnego lub ich jednostek organizacyjnych </w:t>
            </w:r>
          </w:p>
          <w:p w14:paraId="2D14F51F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 xml:space="preserve">oraz </w:t>
            </w:r>
          </w:p>
          <w:p w14:paraId="2F4B3D45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 xml:space="preserve">b) wykonał co najmniej jedno zabezpieczenie imprezy masowej organizowanej przez jednostkę samorządu terytorialnego lub jej jednostkę organizacyjną. </w:t>
            </w:r>
          </w:p>
          <w:p w14:paraId="12FDA04C" w14:textId="7B76C5F8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2</w:t>
            </w:r>
            <w:r w:rsidR="00AB7542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AB7542">
              <w:rPr>
                <w:rFonts w:ascii="Times New Roman" w:hAnsi="Times New Roman"/>
                <w:sz w:val="20"/>
                <w:szCs w:val="20"/>
              </w:rPr>
              <w:t>dysponuje co najmniej:</w:t>
            </w:r>
          </w:p>
          <w:p w14:paraId="0BFFA71D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 xml:space="preserve">a) 8 osobami będącymi pracownikami ochrony posiadającymi aktualny wpis na listę kwalifikowanych pracowników ochrony. </w:t>
            </w:r>
          </w:p>
          <w:p w14:paraId="3C9B4DC9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 xml:space="preserve">b) 2 osobami  posiadającymi ukończony kurs Ratownika Kwalifikowanej Pierwszej Pomocy </w:t>
            </w:r>
            <w:r w:rsidRPr="00AB7542">
              <w:rPr>
                <w:rFonts w:ascii="Times New Roman" w:hAnsi="Times New Roman"/>
                <w:sz w:val="20"/>
                <w:szCs w:val="20"/>
              </w:rPr>
              <w:lastRenderedPageBreak/>
              <w:t>poświadczony stosownym certyfikatem.</w:t>
            </w:r>
          </w:p>
          <w:p w14:paraId="0094AD03" w14:textId="5A6649C6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 xml:space="preserve">c) 1 osobą posiadającą aktualny wpis na listę kwalifikowanych pracowników ochrony, uprawnioną do organizowania i kierowania zespołami pracowników ochrony osób i mienia, która będzie odpowiedzialna  ze strony Wykonawcy za prawidłową realizację zamówienia. </w:t>
            </w:r>
          </w:p>
          <w:p w14:paraId="3E15803B" w14:textId="5FDA7278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Wymienioną powyżej liczbę pracowników należy traktować jako minimalne wymaganie Zamawiającego - obowiązkiem wykonawcy jest zapewnienie doświadczonego personelu, posiadającego odpowiednie uprawnienia w ilości zapewniającej należyte wykonanie przedmiotu zamówienia.</w:t>
            </w:r>
          </w:p>
          <w:p w14:paraId="495AF3B2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Uwaga:</w:t>
            </w:r>
          </w:p>
          <w:p w14:paraId="0C44F7BB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do zadania określonego w pkt II opisu przedmiotu zamówienia nie będą kierowane osoby posiadające orzeczenie o stopniu niepełnosprawności każdego stopnia. Wymóg nie kierowania do wykonywania zadania określonego w pkt II opisu przedmiotu zamówienia osób posiadających orzeczenie o stopniu niepełnosprawności któregokolwiek stopnia  należy traktować jako minimalne wymaganie Zamawiającego.</w:t>
            </w:r>
          </w:p>
          <w:p w14:paraId="5BECBA26" w14:textId="77777777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C50540E" w14:textId="6B99DEC1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oraz oświadczy, że do wykonania zadania zatrudni pracowników posiadających odpowiednie uprawnienia ochroniarskie, sprawnych fizycznie, psychofizycznie, o wysokiej kulturze osobistej oraz niekaranych, potrafiących zażegnać wszelkie próby wtargnięcia i zakłócenia spokoju i porządku w ochranianym obiekcie</w:t>
            </w:r>
          </w:p>
        </w:tc>
      </w:tr>
      <w:tr w:rsidR="00BD4EE7" w:rsidRPr="00AB7542" w14:paraId="768791BA" w14:textId="77777777" w:rsidTr="00C57D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38BF3" w14:textId="5C795DAF" w:rsidR="00BD4EE7" w:rsidRPr="00AB7542" w:rsidRDefault="00BD4EE7" w:rsidP="00C57D2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CAA3D" w14:textId="5CD742E5" w:rsidR="00BD4EE7" w:rsidRPr="00AB7542" w:rsidRDefault="00BD4EE7" w:rsidP="00C57D21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2EBBD282" w14:textId="1695C68A" w:rsidR="00BD4EE7" w:rsidRPr="00AB7542" w:rsidRDefault="00BD4EE7" w:rsidP="00C57D2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zawodowej, o ile wynika to z odrębnych przepisów.</w:t>
            </w:r>
            <w:r w:rsidR="00AB7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7542">
              <w:rPr>
                <w:rFonts w:ascii="Times New Roman" w:hAnsi="Times New Roman"/>
                <w:sz w:val="20"/>
                <w:szCs w:val="20"/>
              </w:rPr>
              <w:t>Zamawiający uzna warunek za spełniony poprzez złożenie przez Wykonawcę aktualnej koncesji w zakresie usług ochrony osób i mienia zgodnie z Ustawą z dnia 22.08.1997 r. o ochronie osób i mienia.</w:t>
            </w:r>
          </w:p>
        </w:tc>
      </w:tr>
    </w:tbl>
    <w:p w14:paraId="4BB3AB5D" w14:textId="392B3BB0" w:rsidR="00AB7542" w:rsidRPr="00AB7542" w:rsidRDefault="00AB7542" w:rsidP="00AB7542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AB7542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46C1DFB5" w14:textId="77777777" w:rsidR="00AB7542" w:rsidRPr="00AB7542" w:rsidRDefault="00AB7542" w:rsidP="00AB7542">
      <w:pPr>
        <w:spacing w:before="240" w:after="24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AB7542">
        <w:rPr>
          <w:rFonts w:ascii="Times New Roman" w:hAnsi="Times New Roman"/>
          <w:bCs/>
          <w:sz w:val="20"/>
          <w:szCs w:val="20"/>
        </w:rPr>
        <w:t xml:space="preserve">□ </w:t>
      </w:r>
      <w:r w:rsidRPr="00AB7542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16B00331" w14:textId="77777777" w:rsidR="00AB7542" w:rsidRPr="00AB7542" w:rsidRDefault="00AB7542" w:rsidP="00AB7542">
      <w:pPr>
        <w:spacing w:before="240" w:after="24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AB7542">
        <w:rPr>
          <w:rFonts w:ascii="Times New Roman" w:hAnsi="Times New Roman"/>
          <w:bCs/>
          <w:sz w:val="20"/>
          <w:szCs w:val="20"/>
        </w:rPr>
        <w:t xml:space="preserve">□ </w:t>
      </w:r>
      <w:r w:rsidRPr="00AB7542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79771982" w14:textId="77777777" w:rsidR="00AB7542" w:rsidRPr="00AB7542" w:rsidRDefault="00AB7542" w:rsidP="00AB7542">
      <w:pPr>
        <w:spacing w:before="240" w:after="240" w:line="24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B7542" w:rsidRPr="00AB7542" w14:paraId="3485D762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A7E98" w14:textId="77777777" w:rsidR="00AB7542" w:rsidRPr="00AB7542" w:rsidRDefault="00AB7542" w:rsidP="00AB7542">
            <w:pPr>
              <w:spacing w:before="240" w:after="24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77C7D" w14:textId="77777777" w:rsidR="00AB7542" w:rsidRPr="00AB7542" w:rsidRDefault="00AB7542" w:rsidP="00AB7542">
            <w:pPr>
              <w:spacing w:before="240" w:after="24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F9722" w14:textId="77777777" w:rsidR="00AB7542" w:rsidRPr="00AB7542" w:rsidRDefault="00AB7542" w:rsidP="00AB7542">
            <w:pPr>
              <w:spacing w:before="240" w:after="24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B7542" w:rsidRPr="00AB7542" w14:paraId="3331F4E3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90E3" w14:textId="77777777" w:rsidR="00AB7542" w:rsidRPr="00AB7542" w:rsidRDefault="00AB7542" w:rsidP="00AB7542">
            <w:pPr>
              <w:spacing w:before="240" w:after="24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1679" w14:textId="77777777" w:rsidR="00AB7542" w:rsidRPr="00AB7542" w:rsidRDefault="00AB7542" w:rsidP="00AB7542">
            <w:pPr>
              <w:spacing w:before="240" w:after="24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62123" w14:textId="77777777" w:rsidR="00AB7542" w:rsidRPr="00AB7542" w:rsidRDefault="00AB7542" w:rsidP="00AB7542">
            <w:pPr>
              <w:spacing w:before="240" w:after="24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7542" w:rsidRPr="00AB7542" w14:paraId="11B53CC0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C72A5" w14:textId="77777777" w:rsidR="00AB7542" w:rsidRPr="00AB7542" w:rsidRDefault="00AB7542" w:rsidP="00AB7542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F70A" w14:textId="77777777" w:rsidR="00AB7542" w:rsidRPr="00AB7542" w:rsidRDefault="00AB7542" w:rsidP="00AB7542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FEF8" w14:textId="77777777" w:rsidR="00AB7542" w:rsidRPr="00AB7542" w:rsidRDefault="00AB7542" w:rsidP="00AB7542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0E83E41" w14:textId="6517A703" w:rsidR="00AB7542" w:rsidRPr="00AB7542" w:rsidRDefault="00AB7542" w:rsidP="00AB7542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lastRenderedPageBreak/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 w:rsidRPr="00AB7542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6B708475" w14:textId="18A93FC6" w:rsidR="00E21BB4" w:rsidRPr="00AB7542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_____________________________________________________________________</w:t>
      </w:r>
    </w:p>
    <w:p w14:paraId="56966554" w14:textId="77777777" w:rsidR="00E21BB4" w:rsidRPr="00AB754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B754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AB7542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AB7542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AB7542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AB7542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2BA25D9" w14:textId="77777777" w:rsidR="00C62F57" w:rsidRPr="00AB7542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1A4AE9F9" w14:textId="77777777" w:rsidR="00C62F57" w:rsidRPr="00AB7542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6FEBDC3" w14:textId="77777777" w:rsidR="00721D87" w:rsidRPr="00AB7542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B7542">
        <w:rPr>
          <w:rFonts w:ascii="Times New Roman" w:hAnsi="Times New Roman"/>
          <w:sz w:val="20"/>
          <w:szCs w:val="20"/>
        </w:rPr>
        <w:t>ego/</w:t>
      </w:r>
      <w:r w:rsidRPr="00AB7542">
        <w:rPr>
          <w:rFonts w:ascii="Times New Roman" w:hAnsi="Times New Roman"/>
          <w:sz w:val="20"/>
          <w:szCs w:val="20"/>
        </w:rPr>
        <w:t xml:space="preserve">ych zasoby: </w:t>
      </w:r>
    </w:p>
    <w:p w14:paraId="35C2C68B" w14:textId="77777777" w:rsidR="00721D87" w:rsidRPr="00AB754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……………</w:t>
      </w:r>
      <w:r w:rsidR="00721D87" w:rsidRPr="00AB7542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0C47A122" w14:textId="77777777" w:rsidR="00721D87" w:rsidRPr="00AB754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B7542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32FD58A3" w14:textId="77777777" w:rsidR="00721D87" w:rsidRPr="00AB7542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C3E4366" w14:textId="77777777" w:rsidR="00E21BB4" w:rsidRPr="00AB754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……………</w:t>
      </w:r>
      <w:r w:rsidR="00721D87" w:rsidRPr="00AB7542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AB7542">
        <w:rPr>
          <w:rFonts w:ascii="Times New Roman" w:hAnsi="Times New Roman"/>
          <w:sz w:val="20"/>
          <w:szCs w:val="20"/>
        </w:rPr>
        <w:t>………………………….</w:t>
      </w:r>
    </w:p>
    <w:p w14:paraId="3BAC8642" w14:textId="77777777" w:rsidR="00E21BB4" w:rsidRPr="00AB754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B7542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64A76286" w14:textId="77777777" w:rsidR="00C62F57" w:rsidRPr="00AB754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B7542" w14:paraId="13B53688" w14:textId="77777777" w:rsidTr="00CD4DD1">
        <w:tc>
          <w:tcPr>
            <w:tcW w:w="9104" w:type="dxa"/>
            <w:shd w:val="clear" w:color="auto" w:fill="D9D9D9"/>
          </w:tcPr>
          <w:p w14:paraId="047B92A3" w14:textId="77777777" w:rsidR="00BE6F04" w:rsidRPr="00AB754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9F9C58A" w14:textId="77777777" w:rsidR="00FE4E2B" w:rsidRPr="00AB7542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B754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B7542" w14:paraId="470DD918" w14:textId="77777777" w:rsidTr="00847232">
        <w:tc>
          <w:tcPr>
            <w:tcW w:w="9104" w:type="dxa"/>
            <w:shd w:val="clear" w:color="auto" w:fill="D9D9D9"/>
          </w:tcPr>
          <w:p w14:paraId="6E1C1992" w14:textId="77777777" w:rsidR="00E426EB" w:rsidRPr="00AB7542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B754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94E4CA6" w14:textId="77777777" w:rsidR="00E426EB" w:rsidRPr="00AB754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BDF81D4" w14:textId="77777777" w:rsidR="00E426EB" w:rsidRPr="00AB7542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8846FDD" w14:textId="77777777" w:rsidR="00E426EB" w:rsidRPr="00AB754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BC466EC" w14:textId="77777777" w:rsidR="00E426EB" w:rsidRPr="00AB754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B754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8AD4C51" w14:textId="77777777" w:rsidR="00E426EB" w:rsidRPr="00AB754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B559E82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B754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1B566DC" w14:textId="77777777" w:rsidR="00AB7542" w:rsidRDefault="00AB7542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3C953B3" w14:textId="77777777" w:rsidR="00AB7542" w:rsidRPr="00AB7542" w:rsidRDefault="00AB7542" w:rsidP="00AB7542">
      <w:pPr>
        <w:spacing w:after="0" w:line="24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AB7542">
        <w:rPr>
          <w:rFonts w:ascii="Times New Roman" w:hAnsi="Times New Roman"/>
          <w:i/>
          <w:iCs/>
          <w:sz w:val="18"/>
          <w:szCs w:val="18"/>
        </w:rPr>
        <w:t>Oświadczenie musi być podpisane kwalifikowanym podpisem  elektronicznym lub podpisem  zaufanym lub podpisem  osobistym przez osobę upoważnioną</w:t>
      </w:r>
    </w:p>
    <w:p w14:paraId="06A4011A" w14:textId="77777777" w:rsidR="00AB7542" w:rsidRPr="00AB7542" w:rsidRDefault="00AB7542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EAECE52" w14:textId="77777777" w:rsidR="00E426EB" w:rsidRPr="00AB754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2E0B9D" w14:textId="77777777" w:rsidR="0012157F" w:rsidRPr="00AB7542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8804832" w14:textId="77777777" w:rsidR="00524951" w:rsidRPr="00AB7542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B7542">
        <w:rPr>
          <w:rFonts w:ascii="Times New Roman" w:hAnsi="Times New Roman"/>
          <w:sz w:val="20"/>
          <w:szCs w:val="20"/>
        </w:rPr>
        <w:tab/>
      </w:r>
      <w:r w:rsidRPr="00AB7542">
        <w:rPr>
          <w:rFonts w:ascii="Times New Roman" w:hAnsi="Times New Roman"/>
          <w:sz w:val="20"/>
          <w:szCs w:val="20"/>
        </w:rPr>
        <w:tab/>
      </w:r>
      <w:r w:rsidRPr="00AB7542">
        <w:rPr>
          <w:rFonts w:ascii="Times New Roman" w:hAnsi="Times New Roman"/>
          <w:sz w:val="20"/>
          <w:szCs w:val="20"/>
        </w:rPr>
        <w:tab/>
      </w:r>
      <w:r w:rsidRPr="00AB7542">
        <w:rPr>
          <w:rFonts w:ascii="Times New Roman" w:hAnsi="Times New Roman"/>
          <w:sz w:val="20"/>
          <w:szCs w:val="20"/>
        </w:rPr>
        <w:tab/>
      </w:r>
      <w:r w:rsidRPr="00AB7542">
        <w:rPr>
          <w:rFonts w:ascii="Times New Roman" w:hAnsi="Times New Roman"/>
          <w:sz w:val="20"/>
          <w:szCs w:val="20"/>
        </w:rPr>
        <w:tab/>
      </w:r>
      <w:r w:rsidRPr="00AB7542">
        <w:rPr>
          <w:rFonts w:ascii="Times New Roman" w:hAnsi="Times New Roman"/>
          <w:sz w:val="20"/>
          <w:szCs w:val="20"/>
        </w:rPr>
        <w:tab/>
      </w:r>
      <w:r w:rsidRPr="00AB7542">
        <w:rPr>
          <w:rFonts w:ascii="Times New Roman" w:hAnsi="Times New Roman"/>
          <w:sz w:val="20"/>
          <w:szCs w:val="20"/>
        </w:rPr>
        <w:tab/>
      </w:r>
    </w:p>
    <w:p w14:paraId="1F031AE7" w14:textId="576F0B09" w:rsidR="00484F88" w:rsidRPr="00AB7542" w:rsidRDefault="00484F88" w:rsidP="00AB754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AB754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9BED3" w14:textId="77777777" w:rsidR="00C16642" w:rsidRDefault="00C16642" w:rsidP="0038231F">
      <w:pPr>
        <w:spacing w:after="0" w:line="240" w:lineRule="auto"/>
      </w:pPr>
      <w:r>
        <w:separator/>
      </w:r>
    </w:p>
  </w:endnote>
  <w:endnote w:type="continuationSeparator" w:id="0">
    <w:p w14:paraId="6368EE78" w14:textId="77777777" w:rsidR="00C16642" w:rsidRDefault="00C166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ECB52" w14:textId="77777777" w:rsidR="00BD4EE7" w:rsidRDefault="00BD4E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5B0E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D15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5AD8E" w14:textId="77777777" w:rsidR="00BD4EE7" w:rsidRDefault="00BD4E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2A0F3" w14:textId="77777777" w:rsidR="00C16642" w:rsidRDefault="00C16642" w:rsidP="0038231F">
      <w:pPr>
        <w:spacing w:after="0" w:line="240" w:lineRule="auto"/>
      </w:pPr>
      <w:r>
        <w:separator/>
      </w:r>
    </w:p>
  </w:footnote>
  <w:footnote w:type="continuationSeparator" w:id="0">
    <w:p w14:paraId="32B4B715" w14:textId="77777777" w:rsidR="00C16642" w:rsidRDefault="00C16642" w:rsidP="0038231F">
      <w:pPr>
        <w:spacing w:after="0" w:line="240" w:lineRule="auto"/>
      </w:pPr>
      <w:r>
        <w:continuationSeparator/>
      </w:r>
    </w:p>
  </w:footnote>
  <w:footnote w:id="1">
    <w:p w14:paraId="011A7D4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044988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9D6D4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76458A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0568591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6E8F2" w14:textId="77777777" w:rsidR="00BD4EE7" w:rsidRDefault="00BD4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4618C" w14:textId="77777777" w:rsidR="00BD4EE7" w:rsidRDefault="00BD4E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04F95" w14:textId="77777777" w:rsidR="00BD4EE7" w:rsidRDefault="00BD4E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3737657">
    <w:abstractNumId w:val="11"/>
  </w:num>
  <w:num w:numId="2" w16cid:durableId="1265068162">
    <w:abstractNumId w:val="0"/>
  </w:num>
  <w:num w:numId="3" w16cid:durableId="260336053">
    <w:abstractNumId w:val="10"/>
  </w:num>
  <w:num w:numId="4" w16cid:durableId="460806034">
    <w:abstractNumId w:val="13"/>
  </w:num>
  <w:num w:numId="5" w16cid:durableId="1123304304">
    <w:abstractNumId w:val="12"/>
  </w:num>
  <w:num w:numId="6" w16cid:durableId="1354264460">
    <w:abstractNumId w:val="9"/>
  </w:num>
  <w:num w:numId="7" w16cid:durableId="547840628">
    <w:abstractNumId w:val="1"/>
  </w:num>
  <w:num w:numId="8" w16cid:durableId="1153064331">
    <w:abstractNumId w:val="6"/>
  </w:num>
  <w:num w:numId="9" w16cid:durableId="2042241155">
    <w:abstractNumId w:val="4"/>
  </w:num>
  <w:num w:numId="10" w16cid:durableId="1766805437">
    <w:abstractNumId w:val="7"/>
  </w:num>
  <w:num w:numId="11" w16cid:durableId="1286276546">
    <w:abstractNumId w:val="5"/>
  </w:num>
  <w:num w:numId="12" w16cid:durableId="66392143">
    <w:abstractNumId w:val="8"/>
  </w:num>
  <w:num w:numId="13" w16cid:durableId="1562060962">
    <w:abstractNumId w:val="3"/>
  </w:num>
  <w:num w:numId="14" w16cid:durableId="56168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64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7542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D4EE7"/>
    <w:rsid w:val="00BE6F04"/>
    <w:rsid w:val="00C014B5"/>
    <w:rsid w:val="00C113BF"/>
    <w:rsid w:val="00C16642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97C6A"/>
  <w15:docId w15:val="{A12A9A24-FA08-47DE-873E-A408955C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1102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2026-02-04T07:31:00Z</cp:lastPrinted>
  <dcterms:created xsi:type="dcterms:W3CDTF">2026-02-04T07:31:00Z</dcterms:created>
  <dcterms:modified xsi:type="dcterms:W3CDTF">2026-02-04T07:31:00Z</dcterms:modified>
</cp:coreProperties>
</file>