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F524A" w14:textId="04288F6D" w:rsidR="00025386" w:rsidRPr="00A13F92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13F92">
        <w:rPr>
          <w:bCs/>
          <w:i w:val="0"/>
          <w:sz w:val="20"/>
        </w:rPr>
        <w:t xml:space="preserve">Załącznik nr </w:t>
      </w:r>
      <w:r w:rsidR="00A13F92" w:rsidRPr="00A13F92">
        <w:rPr>
          <w:bCs/>
          <w:i w:val="0"/>
          <w:sz w:val="20"/>
        </w:rPr>
        <w:t>4</w:t>
      </w:r>
      <w:r w:rsidR="007666D6" w:rsidRPr="00A13F92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13F92" w14:paraId="0E01728D" w14:textId="77777777" w:rsidTr="00A13F92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1404A286" w14:textId="77777777" w:rsidR="00D520D3" w:rsidRPr="00A13F9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13F92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13F9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0DBA6A8" w14:textId="77777777" w:rsidR="00D520D3" w:rsidRPr="00A13F9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5952271" w14:textId="77777777" w:rsidR="00D520D3" w:rsidRPr="00A13F9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13F9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5737B8" w14:textId="77777777" w:rsidR="00D520D3" w:rsidRPr="00A13F92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13F9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13F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13F9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A13F92" w14:paraId="46AB5B73" w14:textId="77777777" w:rsidTr="00A13F92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6894437E" w14:textId="77777777" w:rsidR="00D520D3" w:rsidRPr="00A13F9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13F9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AEE226D" w14:textId="77777777" w:rsidR="00D520D3" w:rsidRPr="00A13F9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CAB676B" w14:textId="77777777" w:rsidR="00D520D3" w:rsidRPr="00A13F9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13F9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AB5A13" w14:textId="77777777" w:rsidR="00D520D3" w:rsidRPr="00A13F9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A13F9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13F92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A13F9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A13F92" w14:paraId="58A1AE0F" w14:textId="77777777" w:rsidTr="00A13F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6DA19C" w14:textId="77777777" w:rsidR="00053927" w:rsidRPr="00A13F9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13F92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5DDCA2A" w14:textId="77777777" w:rsidR="00053927" w:rsidRPr="00A13F9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13F9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13F9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13F9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9F5894" w14:textId="50E83669" w:rsidR="0071340C" w:rsidRPr="00A13F92" w:rsidRDefault="0071340C" w:rsidP="00A13F9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13F92">
        <w:rPr>
          <w:rFonts w:ascii="Times New Roman" w:hAnsi="Times New Roman"/>
          <w:sz w:val="20"/>
          <w:szCs w:val="20"/>
        </w:rPr>
        <w:t xml:space="preserve"> ustawy </w:t>
      </w:r>
      <w:r w:rsidR="00EF3368" w:rsidRPr="00A13F9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7D088F" w:rsidRPr="00A13F92">
        <w:rPr>
          <w:rFonts w:ascii="Times New Roman" w:hAnsi="Times New Roman"/>
          <w:sz w:val="20"/>
          <w:szCs w:val="20"/>
        </w:rPr>
        <w:t>(</w:t>
      </w:r>
      <w:proofErr w:type="spellStart"/>
      <w:r w:rsidR="007D088F" w:rsidRPr="00A13F92">
        <w:rPr>
          <w:rFonts w:ascii="Times New Roman" w:hAnsi="Times New Roman"/>
          <w:sz w:val="20"/>
          <w:szCs w:val="20"/>
        </w:rPr>
        <w:t>t.j</w:t>
      </w:r>
      <w:proofErr w:type="spellEnd"/>
      <w:r w:rsidR="007D088F" w:rsidRPr="00A13F92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7D088F" w:rsidRPr="00A13F92">
        <w:rPr>
          <w:rFonts w:ascii="Times New Roman" w:hAnsi="Times New Roman"/>
          <w:sz w:val="20"/>
          <w:szCs w:val="20"/>
        </w:rPr>
        <w:t>późn</w:t>
      </w:r>
      <w:proofErr w:type="spellEnd"/>
      <w:r w:rsidR="007D088F" w:rsidRPr="00A13F92">
        <w:rPr>
          <w:rFonts w:ascii="Times New Roman" w:hAnsi="Times New Roman"/>
          <w:sz w:val="20"/>
          <w:szCs w:val="20"/>
        </w:rPr>
        <w:t>. zm.)</w:t>
      </w:r>
      <w:r w:rsidR="00E27ABB"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13F9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13F92" w14:paraId="3B307144" w14:textId="77777777" w:rsidTr="00467CA2">
        <w:tc>
          <w:tcPr>
            <w:tcW w:w="2269" w:type="dxa"/>
          </w:tcPr>
          <w:p w14:paraId="75160B84" w14:textId="77777777" w:rsidR="00D520D3" w:rsidRPr="00A13F9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13F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9C4BA6A" w14:textId="721CC524" w:rsidR="00D520D3" w:rsidRPr="00A13F92" w:rsidRDefault="007D088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13F9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Całodobowa obsługa monitoringu miejskiego oraz usługi w zakresie patrolu i podejmowania interwencji w przestrzeni publicznej, jak również usługi w zakresie zabezpieczenia imprez masowych</w:t>
            </w:r>
            <w:r w:rsidR="00D520D3" w:rsidRPr="00A13F9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D088F" w:rsidRPr="00A13F92" w14:paraId="14E38774" w14:textId="77777777" w:rsidTr="00C57D21">
        <w:tc>
          <w:tcPr>
            <w:tcW w:w="2269" w:type="dxa"/>
          </w:tcPr>
          <w:p w14:paraId="52C79CDE" w14:textId="77777777" w:rsidR="007D088F" w:rsidRPr="00A13F92" w:rsidRDefault="007D088F" w:rsidP="00C57D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13F9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ED9CEE8" w14:textId="6DCC8C98" w:rsidR="007D088F" w:rsidRPr="00A13F92" w:rsidRDefault="007D088F" w:rsidP="00C57D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13F9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ZP.271.4.2026</w:t>
            </w:r>
          </w:p>
        </w:tc>
      </w:tr>
    </w:tbl>
    <w:p w14:paraId="42B21E4F" w14:textId="77D03990" w:rsidR="00DC652A" w:rsidRPr="00A13F92" w:rsidRDefault="007D088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A13F9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641A3E0" w14:textId="77777777" w:rsidR="00DC652A" w:rsidRPr="00A13F9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B6341C4" w14:textId="36250E1C" w:rsidR="0071340C" w:rsidRPr="00A13F92" w:rsidRDefault="00D520D3" w:rsidP="00A13F9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A13F92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A13F9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9DEC063" w14:textId="77777777" w:rsidR="0071340C" w:rsidRPr="00A13F9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01877B0C" w14:textId="77777777" w:rsidR="0071340C" w:rsidRPr="00A13F9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AAC6480" w14:textId="050D4575" w:rsidR="0071340C" w:rsidRPr="00A13F92" w:rsidRDefault="00D520D3" w:rsidP="00A13F9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A13F92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A13F9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2987570" w14:textId="77777777" w:rsidR="00DC652A" w:rsidRPr="00A13F9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13F9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13F9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5DDE3BF4" w14:textId="77777777" w:rsidR="00DC652A" w:rsidRPr="00A13F9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13F9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13F9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31AED9A1" w14:textId="77777777" w:rsidR="0093388F" w:rsidRPr="00A13F9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BDFD519" w14:textId="77777777" w:rsidR="0093388F" w:rsidRPr="00A13F9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4FEF13A" w14:textId="77777777" w:rsidR="0093388F" w:rsidRPr="00A13F9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3793368" w14:textId="77777777" w:rsidR="00CB29AC" w:rsidRPr="00A13F9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BB60802" w14:textId="77777777" w:rsidR="00CB29AC" w:rsidRPr="00A13F9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15DE581" w14:textId="77777777" w:rsidR="00830970" w:rsidRPr="00A13F9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13F9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6A3A6937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13F9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1E6EF7AA" w14:textId="34AF8BE6" w:rsidR="00A13F92" w:rsidRPr="00A13F92" w:rsidRDefault="00A13F92" w:rsidP="00A13F92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i/>
          <w:iCs/>
          <w:sz w:val="18"/>
          <w:szCs w:val="18"/>
          <w:lang w:eastAsia="pl-PL"/>
        </w:rPr>
      </w:pPr>
      <w:r w:rsidRPr="00A13F92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kwalifikowany podpis elektroniczny / podpis zaufany / podpis osobisty </w:t>
      </w:r>
      <w:r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 </w:t>
      </w:r>
      <w:r w:rsidRPr="00A13F92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osoby / osób uprawnionych do reprezentacji podmiotu udostępniającego zasoby</w:t>
      </w:r>
    </w:p>
    <w:bookmarkEnd w:id="0"/>
    <w:p w14:paraId="2F17FC86" w14:textId="77777777" w:rsidR="00E27ABB" w:rsidRPr="00A13F9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36A7C40" w14:textId="77777777" w:rsidR="00A13F92" w:rsidRPr="00A13F92" w:rsidRDefault="00A13F9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F92" w:rsidRPr="00A13F9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70295" w14:textId="77777777" w:rsidR="00A42A0B" w:rsidRDefault="00A42A0B" w:rsidP="00025386">
      <w:pPr>
        <w:spacing w:after="0" w:line="240" w:lineRule="auto"/>
      </w:pPr>
      <w:r>
        <w:separator/>
      </w:r>
    </w:p>
  </w:endnote>
  <w:endnote w:type="continuationSeparator" w:id="0">
    <w:p w14:paraId="057EDB77" w14:textId="77777777" w:rsidR="00A42A0B" w:rsidRDefault="00A42A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8B3CF" w14:textId="77777777" w:rsidR="007D088F" w:rsidRDefault="007D08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98C9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0D119" w14:textId="77777777" w:rsidR="007D088F" w:rsidRDefault="007D08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09282" w14:textId="77777777" w:rsidR="00A42A0B" w:rsidRDefault="00A42A0B" w:rsidP="00025386">
      <w:pPr>
        <w:spacing w:after="0" w:line="240" w:lineRule="auto"/>
      </w:pPr>
      <w:r>
        <w:separator/>
      </w:r>
    </w:p>
  </w:footnote>
  <w:footnote w:type="continuationSeparator" w:id="0">
    <w:p w14:paraId="77904762" w14:textId="77777777" w:rsidR="00A42A0B" w:rsidRDefault="00A42A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C6179" w14:textId="77777777" w:rsidR="007D088F" w:rsidRDefault="007D08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FD6D9" w14:textId="77777777" w:rsidR="007D088F" w:rsidRDefault="007D08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B5AA7" w14:textId="77777777" w:rsidR="007D088F" w:rsidRDefault="007D08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840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A0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088F"/>
    <w:rsid w:val="007D6755"/>
    <w:rsid w:val="007F49C7"/>
    <w:rsid w:val="00824D73"/>
    <w:rsid w:val="00830970"/>
    <w:rsid w:val="008833CF"/>
    <w:rsid w:val="008B797E"/>
    <w:rsid w:val="008F2498"/>
    <w:rsid w:val="0093388F"/>
    <w:rsid w:val="00A13F92"/>
    <w:rsid w:val="00A42A0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F3FCBB"/>
  <w15:chartTrackingRefBased/>
  <w15:docId w15:val="{3154A9DB-9D54-4870-8DEA-282836C9B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2026-02-04T07:46:00Z</cp:lastPrinted>
  <dcterms:created xsi:type="dcterms:W3CDTF">2026-02-04T07:46:00Z</dcterms:created>
  <dcterms:modified xsi:type="dcterms:W3CDTF">2026-02-04T07:46:00Z</dcterms:modified>
</cp:coreProperties>
</file>