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42A" w:rsidRDefault="00A9042A" w:rsidP="00A9042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42A" w:rsidRDefault="00A9042A" w:rsidP="00A9042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924146" w:rsidRPr="00924146">
        <w:rPr>
          <w:rFonts w:ascii="Arial" w:hAnsi="Arial" w:cs="Arial"/>
          <w:b/>
          <w:sz w:val="21"/>
          <w:szCs w:val="21"/>
          <w:lang w:eastAsia="zh-CN"/>
        </w:rPr>
        <w:t>Usługa organizacji wizyt studyjnych dla studentów i dydaktyków w ramach projektu KOMPAS AGH - KC-DE-zp.25.58.2026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Oświadczam, że spełniam warunki udz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  <w:lang w:eastAsia="zh-CN"/>
        </w:rPr>
        <w:t xml:space="preserve">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D52" w:rsidRDefault="00D01D52" w:rsidP="0038231F">
      <w:pPr>
        <w:spacing w:after="0" w:line="240" w:lineRule="auto"/>
      </w:pPr>
      <w:r>
        <w:separator/>
      </w:r>
    </w:p>
  </w:endnote>
  <w:endnote w:type="continuationSeparator" w:id="0">
    <w:p w:rsidR="00D01D52" w:rsidRDefault="00D01D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D52" w:rsidRDefault="00D01D52" w:rsidP="0038231F">
      <w:pPr>
        <w:spacing w:after="0" w:line="240" w:lineRule="auto"/>
      </w:pPr>
      <w:r>
        <w:separator/>
      </w:r>
    </w:p>
  </w:footnote>
  <w:footnote w:type="continuationSeparator" w:id="0">
    <w:p w:rsidR="00D01D52" w:rsidRDefault="00D01D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924146" w:rsidRPr="00924146">
      <w:rPr>
        <w:rFonts w:ascii="Times New Roman" w:hAnsi="Times New Roman"/>
        <w:sz w:val="20"/>
        <w:szCs w:val="20"/>
      </w:rPr>
      <w:t>KC-DE-zp.25.58.2026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C70D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24146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1D52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C610C-5A89-4E86-8022-F244E5F86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2026-03-02T12:08:00Z</dcterms:created>
  <dcterms:modified xsi:type="dcterms:W3CDTF">2026-03-02T12:08:00Z</dcterms:modified>
</cp:coreProperties>
</file>