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E217D" w14:textId="77777777" w:rsidR="008D2AB8" w:rsidRPr="00160A2F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b w:val="0"/>
          <w:sz w:val="18"/>
          <w:szCs w:val="18"/>
        </w:rPr>
        <w:tab/>
      </w:r>
      <w:r w:rsidRPr="00160A2F">
        <w:rPr>
          <w:rFonts w:ascii="Verdana" w:hAnsi="Verdana"/>
          <w:b w:val="0"/>
          <w:sz w:val="18"/>
          <w:szCs w:val="18"/>
        </w:rPr>
        <w:tab/>
      </w:r>
      <w:r w:rsidRPr="00160A2F">
        <w:rPr>
          <w:rFonts w:ascii="Verdana" w:hAnsi="Verdana"/>
          <w:b w:val="0"/>
          <w:sz w:val="18"/>
          <w:szCs w:val="18"/>
        </w:rPr>
        <w:tab/>
      </w:r>
      <w:r w:rsidRPr="00160A2F">
        <w:rPr>
          <w:rFonts w:ascii="Verdana" w:hAnsi="Verdana"/>
          <w:b w:val="0"/>
          <w:sz w:val="18"/>
          <w:szCs w:val="18"/>
        </w:rPr>
        <w:tab/>
      </w:r>
      <w:r w:rsidRPr="00160A2F">
        <w:rPr>
          <w:rFonts w:ascii="Verdana" w:hAnsi="Verdana"/>
          <w:b w:val="0"/>
          <w:sz w:val="18"/>
          <w:szCs w:val="18"/>
        </w:rPr>
        <w:tab/>
      </w:r>
      <w:r w:rsidRPr="00160A2F">
        <w:rPr>
          <w:rFonts w:ascii="Verdana" w:hAnsi="Verdana"/>
          <w:b w:val="0"/>
          <w:sz w:val="18"/>
          <w:szCs w:val="18"/>
        </w:rPr>
        <w:tab/>
      </w:r>
      <w:r w:rsidRPr="00160A2F">
        <w:rPr>
          <w:rFonts w:ascii="Verdana" w:hAnsi="Verdana"/>
          <w:sz w:val="18"/>
          <w:szCs w:val="18"/>
        </w:rPr>
        <w:t xml:space="preserve">Załącznik nr </w:t>
      </w:r>
      <w:r w:rsidR="00012286" w:rsidRPr="00160A2F">
        <w:rPr>
          <w:rFonts w:ascii="Verdana" w:hAnsi="Verdana"/>
          <w:sz w:val="18"/>
          <w:szCs w:val="18"/>
        </w:rPr>
        <w:t>1</w:t>
      </w:r>
    </w:p>
    <w:p w14:paraId="3447BCBC" w14:textId="77777777" w:rsidR="008D2AB8" w:rsidRPr="00160A2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F2049BF" w14:textId="77777777" w:rsidR="008D2AB8" w:rsidRPr="00160A2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>FORMULARZ OFERTY</w:t>
      </w:r>
    </w:p>
    <w:p w14:paraId="54B9E8DF" w14:textId="77777777" w:rsidR="008D2AB8" w:rsidRPr="00160A2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7846A14A" w14:textId="77777777" w:rsidR="005D7048" w:rsidRPr="00160A2F" w:rsidRDefault="005D7048" w:rsidP="005D704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48A68A6B" w14:textId="77777777" w:rsidR="005D7048" w:rsidRPr="00160A2F" w:rsidRDefault="005D7048" w:rsidP="005D704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3819127F" w14:textId="77777777" w:rsidR="005D7048" w:rsidRPr="00160A2F" w:rsidRDefault="005D7048" w:rsidP="005D704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4E773FE" w14:textId="77777777" w:rsidR="005D7048" w:rsidRPr="00160A2F" w:rsidRDefault="005D7048" w:rsidP="005D704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2E59B9A8" w14:textId="77777777" w:rsidR="005D7048" w:rsidRPr="00160A2F" w:rsidRDefault="005D7048" w:rsidP="005D704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43342877" w14:textId="77777777" w:rsidR="005D7048" w:rsidRPr="00160A2F" w:rsidRDefault="005D7048" w:rsidP="005D704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3012D2E" w14:textId="77777777" w:rsidR="005D7048" w:rsidRPr="00160A2F" w:rsidRDefault="005D7048" w:rsidP="005D704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1F2F1049" w14:textId="77777777" w:rsidR="005D7048" w:rsidRPr="00160A2F" w:rsidRDefault="005D7048" w:rsidP="005D704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6B907A70" w14:textId="77777777" w:rsidR="005D7048" w:rsidRPr="00160A2F" w:rsidRDefault="005D7048" w:rsidP="005D704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20B60430" w14:textId="77777777" w:rsidR="005D7048" w:rsidRPr="00160A2F" w:rsidRDefault="005D7048" w:rsidP="005D704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1CB75B1" w14:textId="77777777" w:rsidR="005D7048" w:rsidRPr="00160A2F" w:rsidRDefault="005D7048" w:rsidP="005D7048">
      <w:pPr>
        <w:spacing w:line="360" w:lineRule="auto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Do: Nazwa i siedziba Zamawiającego:</w:t>
      </w:r>
    </w:p>
    <w:p w14:paraId="756EA904" w14:textId="77777777" w:rsidR="005D7048" w:rsidRPr="00160A2F" w:rsidRDefault="005D7048" w:rsidP="005D7048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3156F49E" w14:textId="77777777" w:rsidR="005D7048" w:rsidRPr="00160A2F" w:rsidRDefault="005D7048" w:rsidP="005D7048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FF32D08" w14:textId="77777777" w:rsidR="005D7048" w:rsidRPr="00160A2F" w:rsidRDefault="005D7048" w:rsidP="005D7048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Al. Mickiewicza 30 </w:t>
      </w:r>
    </w:p>
    <w:p w14:paraId="5F1391BA" w14:textId="77777777" w:rsidR="005D7048" w:rsidRPr="00160A2F" w:rsidRDefault="005D7048" w:rsidP="005D7048">
      <w:pPr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30-059 Kraków,  </w:t>
      </w:r>
    </w:p>
    <w:p w14:paraId="0D3FDB76" w14:textId="77777777" w:rsidR="008D2AB8" w:rsidRPr="00160A2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5D2F4DD" w14:textId="450FACB0" w:rsidR="008D2AB8" w:rsidRPr="00160A2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D4248" w:rsidRPr="00160A2F">
        <w:rPr>
          <w:rFonts w:ascii="Verdana" w:hAnsi="Verdana"/>
          <w:b/>
          <w:bCs/>
          <w:iCs/>
          <w:sz w:val="18"/>
          <w:szCs w:val="18"/>
        </w:rPr>
        <w:t xml:space="preserve">Dostawa </w:t>
      </w:r>
      <w:r w:rsidR="005D7048" w:rsidRPr="00160A2F">
        <w:rPr>
          <w:rFonts w:ascii="Verdana" w:hAnsi="Verdana"/>
          <w:b/>
          <w:bCs/>
          <w:iCs/>
          <w:sz w:val="18"/>
          <w:szCs w:val="18"/>
        </w:rPr>
        <w:t>półautomatycznego bondera drutowego/semi-automatic wire bonder</w:t>
      </w:r>
      <w:r w:rsidR="009D4248" w:rsidRPr="00160A2F">
        <w:rPr>
          <w:rFonts w:ascii="Verdana" w:hAnsi="Verdana"/>
          <w:b/>
          <w:bCs/>
          <w:iCs/>
          <w:sz w:val="18"/>
          <w:szCs w:val="18"/>
        </w:rPr>
        <w:t xml:space="preserve"> dla WFiIS – </w:t>
      </w:r>
      <w:r w:rsidR="0060773A" w:rsidRPr="00160A2F">
        <w:rPr>
          <w:rFonts w:ascii="Verdana" w:hAnsi="Verdana"/>
          <w:b/>
          <w:bCs/>
          <w:iCs/>
          <w:sz w:val="18"/>
          <w:szCs w:val="18"/>
        </w:rPr>
        <w:t>KC-</w:t>
      </w:r>
      <w:r w:rsidR="009D4248" w:rsidRPr="00160A2F">
        <w:rPr>
          <w:rFonts w:ascii="Verdana" w:hAnsi="Verdana"/>
          <w:b/>
          <w:bCs/>
          <w:iCs/>
          <w:sz w:val="18"/>
          <w:szCs w:val="18"/>
        </w:rPr>
        <w:t>DE-zp</w:t>
      </w:r>
      <w:r w:rsidR="005D7048" w:rsidRPr="00160A2F">
        <w:rPr>
          <w:rFonts w:ascii="Verdana" w:hAnsi="Verdana"/>
          <w:b/>
          <w:bCs/>
          <w:iCs/>
          <w:sz w:val="18"/>
          <w:szCs w:val="18"/>
        </w:rPr>
        <w:t>.25</w:t>
      </w:r>
      <w:r w:rsidR="007D5AB4">
        <w:rPr>
          <w:rFonts w:ascii="Verdana" w:hAnsi="Verdana"/>
          <w:b/>
          <w:bCs/>
          <w:iCs/>
          <w:sz w:val="18"/>
          <w:szCs w:val="18"/>
        </w:rPr>
        <w:t>.</w:t>
      </w:r>
      <w:r w:rsidR="005D7048" w:rsidRPr="00160A2F">
        <w:rPr>
          <w:rFonts w:ascii="Verdana" w:hAnsi="Verdana"/>
          <w:b/>
          <w:bCs/>
          <w:iCs/>
          <w:sz w:val="18"/>
          <w:szCs w:val="18"/>
        </w:rPr>
        <w:t>18</w:t>
      </w:r>
      <w:r w:rsidR="007D5AB4">
        <w:rPr>
          <w:rFonts w:ascii="Verdana" w:hAnsi="Verdana"/>
          <w:b/>
          <w:bCs/>
          <w:iCs/>
          <w:sz w:val="18"/>
          <w:szCs w:val="18"/>
        </w:rPr>
        <w:t>.20</w:t>
      </w:r>
      <w:r w:rsidR="005D7048" w:rsidRPr="00160A2F">
        <w:rPr>
          <w:rFonts w:ascii="Verdana" w:hAnsi="Verdana"/>
          <w:b/>
          <w:bCs/>
          <w:iCs/>
          <w:sz w:val="18"/>
          <w:szCs w:val="18"/>
        </w:rPr>
        <w:t>26</w:t>
      </w:r>
      <w:r w:rsidRPr="00160A2F">
        <w:rPr>
          <w:rFonts w:ascii="Verdana" w:hAnsi="Verdana"/>
          <w:b/>
          <w:sz w:val="18"/>
          <w:szCs w:val="18"/>
        </w:rPr>
        <w:t xml:space="preserve">, </w:t>
      </w:r>
      <w:r w:rsidRPr="00160A2F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14:paraId="6908A88F" w14:textId="77777777" w:rsidR="008D2AB8" w:rsidRPr="00160A2F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C3773D5" w14:textId="07611C6E" w:rsidR="008D2AB8" w:rsidRPr="00160A2F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>Cena netto</w:t>
      </w:r>
      <w:r w:rsidR="006E4B14" w:rsidRPr="00160A2F">
        <w:rPr>
          <w:rFonts w:ascii="Verdana" w:hAnsi="Verdana"/>
          <w:b/>
          <w:sz w:val="18"/>
          <w:szCs w:val="18"/>
        </w:rPr>
        <w:t xml:space="preserve"> za całość przedmiotu zamówienia</w:t>
      </w:r>
      <w:r w:rsidRPr="00160A2F">
        <w:rPr>
          <w:rFonts w:ascii="Verdana" w:hAnsi="Verdana"/>
          <w:b/>
          <w:sz w:val="18"/>
          <w:szCs w:val="18"/>
        </w:rPr>
        <w:t xml:space="preserve">: </w:t>
      </w:r>
      <w:r w:rsidR="006E4B14" w:rsidRPr="00160A2F">
        <w:rPr>
          <w:rFonts w:ascii="Verdana" w:hAnsi="Verdana"/>
          <w:b/>
          <w:sz w:val="18"/>
          <w:szCs w:val="18"/>
        </w:rPr>
        <w:t xml:space="preserve">    </w:t>
      </w:r>
      <w:r w:rsidRPr="00160A2F">
        <w:rPr>
          <w:rFonts w:ascii="Verdana" w:hAnsi="Verdana"/>
          <w:b/>
          <w:sz w:val="18"/>
          <w:szCs w:val="18"/>
        </w:rPr>
        <w:t>.............................................</w:t>
      </w:r>
      <w:r w:rsidR="009D4248" w:rsidRPr="00160A2F">
        <w:rPr>
          <w:rFonts w:ascii="Verdana" w:hAnsi="Verdana"/>
          <w:b/>
          <w:sz w:val="18"/>
          <w:szCs w:val="18"/>
        </w:rPr>
        <w:t>EUR</w:t>
      </w:r>
    </w:p>
    <w:p w14:paraId="46636BD9" w14:textId="77777777" w:rsidR="008D2AB8" w:rsidRPr="00160A2F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F2D49E2" w14:textId="26BAAE10" w:rsidR="008D2AB8" w:rsidRPr="00160A2F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>Cena brutto</w:t>
      </w:r>
      <w:r w:rsidR="006E4B14" w:rsidRPr="00160A2F">
        <w:rPr>
          <w:rFonts w:ascii="Verdana" w:hAnsi="Verdana"/>
          <w:b/>
          <w:sz w:val="18"/>
          <w:szCs w:val="18"/>
        </w:rPr>
        <w:t xml:space="preserve"> za całość przedmiotu zamówienia</w:t>
      </w:r>
      <w:r w:rsidRPr="00160A2F">
        <w:rPr>
          <w:rFonts w:ascii="Verdana" w:hAnsi="Verdana"/>
          <w:b/>
          <w:sz w:val="18"/>
          <w:szCs w:val="18"/>
        </w:rPr>
        <w:t xml:space="preserve">: </w:t>
      </w:r>
      <w:r w:rsidR="006E4B14" w:rsidRPr="00160A2F">
        <w:rPr>
          <w:rFonts w:ascii="Verdana" w:hAnsi="Verdana"/>
          <w:b/>
          <w:sz w:val="18"/>
          <w:szCs w:val="18"/>
        </w:rPr>
        <w:t xml:space="preserve">   ….</w:t>
      </w:r>
      <w:r w:rsidRPr="00160A2F">
        <w:rPr>
          <w:rFonts w:ascii="Verdana" w:hAnsi="Verdana"/>
          <w:b/>
          <w:sz w:val="18"/>
          <w:szCs w:val="18"/>
        </w:rPr>
        <w:t>.......................................</w:t>
      </w:r>
      <w:r w:rsidR="009D4248" w:rsidRPr="00160A2F">
        <w:rPr>
          <w:rFonts w:ascii="Verdana" w:hAnsi="Verdana"/>
          <w:b/>
          <w:sz w:val="18"/>
          <w:szCs w:val="18"/>
        </w:rPr>
        <w:t>EUR</w:t>
      </w:r>
    </w:p>
    <w:p w14:paraId="37784C14" w14:textId="77777777" w:rsidR="008D2AB8" w:rsidRPr="00160A2F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D0B612D" w14:textId="1AAC78D4" w:rsidR="008D2AB8" w:rsidRPr="00160A2F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Słownie brutto:..................................................................................................</w:t>
      </w:r>
    </w:p>
    <w:p w14:paraId="589BC0E1" w14:textId="77777777" w:rsidR="008D2AB8" w:rsidRPr="00160A2F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A436728" w14:textId="0BF93949" w:rsidR="008D2AB8" w:rsidRDefault="008D2AB8" w:rsidP="008D2AB8">
      <w:pPr>
        <w:pStyle w:val="Tekstpodstawowy"/>
        <w:rPr>
          <w:rFonts w:ascii="Verdana" w:hAnsi="Verdana"/>
          <w:bCs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Powyższa cena zawiera podatek VAT w wysokości .......... % tj.………………</w:t>
      </w:r>
      <w:r w:rsidR="009D4248" w:rsidRPr="00160A2F">
        <w:rPr>
          <w:rFonts w:ascii="Verdana" w:hAnsi="Verdana"/>
          <w:bCs/>
          <w:sz w:val="18"/>
          <w:szCs w:val="18"/>
        </w:rPr>
        <w:t>EUR</w:t>
      </w:r>
    </w:p>
    <w:p w14:paraId="01A90123" w14:textId="77777777" w:rsidR="00E02DD8" w:rsidRDefault="00E02DD8" w:rsidP="008D2AB8">
      <w:pPr>
        <w:pStyle w:val="Tekstpodstawowy"/>
        <w:rPr>
          <w:rFonts w:ascii="Verdana" w:hAnsi="Verdana"/>
          <w:bCs/>
          <w:sz w:val="18"/>
          <w:szCs w:val="18"/>
        </w:rPr>
      </w:pPr>
    </w:p>
    <w:p w14:paraId="4EBC5221" w14:textId="18AA72FD" w:rsidR="00C554BA" w:rsidRPr="00E02DD8" w:rsidRDefault="00C554BA" w:rsidP="00E02DD8">
      <w:pPr>
        <w:widowControl w:val="0"/>
        <w:jc w:val="both"/>
        <w:rPr>
          <w:b/>
          <w:sz w:val="22"/>
          <w:szCs w:val="22"/>
          <w:u w:val="single"/>
        </w:rPr>
      </w:pPr>
      <w:r w:rsidRPr="00E02DD8">
        <w:rPr>
          <w:rFonts w:ascii="Verdana" w:hAnsi="Verdana"/>
          <w:b/>
          <w:sz w:val="18"/>
          <w:szCs w:val="18"/>
          <w:highlight w:val="cyan"/>
          <w:u w:val="single"/>
        </w:rPr>
        <w:t>Producent</w:t>
      </w:r>
      <w:r w:rsidR="00E02DD8" w:rsidRPr="00E02DD8">
        <w:rPr>
          <w:rFonts w:ascii="Verdana" w:hAnsi="Verdana"/>
          <w:b/>
          <w:sz w:val="18"/>
          <w:szCs w:val="18"/>
          <w:highlight w:val="cyan"/>
          <w:u w:val="single"/>
        </w:rPr>
        <w:t xml:space="preserve"> i </w:t>
      </w:r>
      <w:r w:rsidRPr="00E02DD8">
        <w:rPr>
          <w:rFonts w:ascii="Verdana" w:hAnsi="Verdana"/>
          <w:b/>
          <w:sz w:val="18"/>
          <w:szCs w:val="18"/>
          <w:highlight w:val="cyan"/>
          <w:u w:val="single"/>
        </w:rPr>
        <w:t>model:</w:t>
      </w:r>
      <w:r w:rsidRPr="00E02DD8">
        <w:rPr>
          <w:b/>
          <w:sz w:val="22"/>
          <w:szCs w:val="22"/>
          <w:u w:val="single"/>
        </w:rPr>
        <w:t xml:space="preserve"> </w:t>
      </w:r>
    </w:p>
    <w:p w14:paraId="29A79800" w14:textId="1F6FCA71" w:rsidR="00C554BA" w:rsidRPr="00E02DD8" w:rsidRDefault="00C554BA" w:rsidP="00E02DD8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E02DD8">
        <w:rPr>
          <w:b/>
          <w:sz w:val="22"/>
          <w:szCs w:val="22"/>
        </w:rPr>
        <w:t>zaoferowanego urządzenia</w:t>
      </w:r>
      <w:r w:rsidRPr="00E02DD8">
        <w:rPr>
          <w:rFonts w:ascii="Verdana" w:hAnsi="Verdana"/>
          <w:b/>
          <w:bCs/>
          <w:sz w:val="18"/>
          <w:szCs w:val="18"/>
        </w:rPr>
        <w:t>…………………………………….</w:t>
      </w:r>
      <w:bookmarkStart w:id="0" w:name="_Hlk202436780"/>
      <w:r w:rsidRPr="00E02DD8">
        <w:rPr>
          <w:rFonts w:ascii="Verdana" w:hAnsi="Verdana"/>
          <w:b/>
          <w:bCs/>
          <w:sz w:val="18"/>
          <w:szCs w:val="18"/>
          <w:highlight w:val="cyan"/>
        </w:rPr>
        <w:t>(należy wpisać)</w:t>
      </w:r>
      <w:bookmarkEnd w:id="0"/>
    </w:p>
    <w:p w14:paraId="1D7F13F0" w14:textId="4FD44472" w:rsidR="00C554BA" w:rsidRPr="00E02DD8" w:rsidRDefault="00E02DD8" w:rsidP="00E02DD8">
      <w:pPr>
        <w:widowControl w:val="0"/>
        <w:jc w:val="both"/>
        <w:rPr>
          <w:rFonts w:ascii="Verdana" w:hAnsi="Verdana"/>
          <w:b/>
          <w:bCs/>
          <w:sz w:val="18"/>
          <w:szCs w:val="18"/>
          <w:u w:val="single"/>
        </w:rPr>
      </w:pPr>
      <w:r w:rsidRPr="00E02DD8">
        <w:rPr>
          <w:rFonts w:ascii="Verdana" w:hAnsi="Verdana"/>
          <w:b/>
          <w:bCs/>
          <w:sz w:val="18"/>
          <w:szCs w:val="18"/>
        </w:rPr>
        <w:t xml:space="preserve">   </w:t>
      </w:r>
      <w:r>
        <w:rPr>
          <w:rFonts w:ascii="Verdana" w:hAnsi="Verdana"/>
          <w:b/>
          <w:bCs/>
          <w:sz w:val="18"/>
          <w:szCs w:val="18"/>
        </w:rPr>
        <w:tab/>
      </w:r>
      <w:r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C554BA" w:rsidRPr="00E02DD8">
        <w:rPr>
          <w:rFonts w:ascii="Verdana" w:hAnsi="Verdana"/>
          <w:b/>
          <w:bCs/>
          <w:sz w:val="18"/>
          <w:szCs w:val="18"/>
          <w:u w:val="single"/>
        </w:rPr>
        <w:t>w tym:</w:t>
      </w:r>
    </w:p>
    <w:p w14:paraId="2F2CB328" w14:textId="08F6F30E" w:rsidR="00C554BA" w:rsidRPr="00E02DD8" w:rsidRDefault="00C554BA" w:rsidP="00E02DD8">
      <w:pPr>
        <w:widowControl w:val="0"/>
        <w:rPr>
          <w:rFonts w:ascii="Verdana" w:hAnsi="Verdana"/>
          <w:b/>
          <w:bCs/>
          <w:sz w:val="18"/>
          <w:szCs w:val="18"/>
        </w:rPr>
      </w:pPr>
      <w:r w:rsidRPr="00E02DD8">
        <w:rPr>
          <w:b/>
          <w:sz w:val="22"/>
          <w:szCs w:val="22"/>
        </w:rPr>
        <w:t xml:space="preserve">- </w:t>
      </w:r>
      <w:r w:rsidR="00E02DD8">
        <w:rPr>
          <w:b/>
          <w:sz w:val="22"/>
          <w:szCs w:val="22"/>
        </w:rPr>
        <w:t xml:space="preserve"> </w:t>
      </w:r>
      <w:r w:rsidRPr="00E02DD8">
        <w:rPr>
          <w:rFonts w:ascii="Verdana" w:hAnsi="Verdana"/>
          <w:b/>
          <w:bCs/>
          <w:sz w:val="18"/>
          <w:szCs w:val="18"/>
        </w:rPr>
        <w:t>konstrukcji bazowej bondera</w:t>
      </w:r>
      <w:r w:rsidRPr="00E02DD8">
        <w:rPr>
          <w:b/>
          <w:sz w:val="22"/>
          <w:szCs w:val="22"/>
        </w:rPr>
        <w:t>…………………………………………</w:t>
      </w:r>
      <w:r w:rsidR="00E02DD8">
        <w:rPr>
          <w:b/>
          <w:sz w:val="22"/>
          <w:szCs w:val="22"/>
        </w:rPr>
        <w:t>…</w:t>
      </w:r>
      <w:r w:rsidRPr="00E02DD8">
        <w:rPr>
          <w:b/>
          <w:sz w:val="22"/>
          <w:szCs w:val="22"/>
        </w:rPr>
        <w:t xml:space="preserve"> </w:t>
      </w:r>
      <w:r w:rsidRPr="00E02DD8">
        <w:rPr>
          <w:rFonts w:ascii="Verdana" w:hAnsi="Verdana"/>
          <w:b/>
          <w:bCs/>
          <w:sz w:val="18"/>
          <w:szCs w:val="18"/>
          <w:highlight w:val="cyan"/>
        </w:rPr>
        <w:t xml:space="preserve"> (należy wpisać)</w:t>
      </w:r>
    </w:p>
    <w:p w14:paraId="07654283" w14:textId="0A69CDC2" w:rsidR="00C554BA" w:rsidRPr="00E02DD8" w:rsidRDefault="00C554BA" w:rsidP="00E02DD8">
      <w:pPr>
        <w:widowControl w:val="0"/>
        <w:rPr>
          <w:b/>
          <w:sz w:val="22"/>
          <w:szCs w:val="22"/>
        </w:rPr>
      </w:pPr>
      <w:r w:rsidRPr="00E02DD8">
        <w:rPr>
          <w:rFonts w:ascii="Verdana" w:hAnsi="Verdana"/>
          <w:b/>
          <w:bCs/>
          <w:sz w:val="18"/>
          <w:szCs w:val="18"/>
        </w:rPr>
        <w:t>-</w:t>
      </w:r>
      <w:r w:rsidR="00E02DD8">
        <w:rPr>
          <w:rFonts w:ascii="Verdana" w:hAnsi="Verdana"/>
          <w:b/>
          <w:bCs/>
          <w:sz w:val="18"/>
          <w:szCs w:val="18"/>
        </w:rPr>
        <w:t xml:space="preserve"> </w:t>
      </w:r>
      <w:r w:rsidRPr="00E02DD8">
        <w:rPr>
          <w:rFonts w:ascii="Verdana" w:hAnsi="Verdana"/>
          <w:b/>
          <w:bCs/>
          <w:sz w:val="18"/>
          <w:szCs w:val="18"/>
        </w:rPr>
        <w:t xml:space="preserve"> mikroskopu stereoskopowego</w:t>
      </w:r>
      <w:r w:rsidRPr="00E02DD8">
        <w:rPr>
          <w:b/>
          <w:sz w:val="22"/>
          <w:szCs w:val="22"/>
        </w:rPr>
        <w:t>…………………………………………</w:t>
      </w:r>
      <w:r w:rsidR="00C40F79">
        <w:rPr>
          <w:b/>
          <w:sz w:val="22"/>
          <w:szCs w:val="22"/>
        </w:rPr>
        <w:t>…</w:t>
      </w:r>
      <w:r w:rsidRPr="00E02DD8">
        <w:rPr>
          <w:rFonts w:ascii="Verdana" w:hAnsi="Verdana"/>
          <w:b/>
          <w:bCs/>
          <w:sz w:val="18"/>
          <w:szCs w:val="18"/>
          <w:highlight w:val="cyan"/>
        </w:rPr>
        <w:t>(należy wpisać)</w:t>
      </w:r>
    </w:p>
    <w:p w14:paraId="60E1DE9F" w14:textId="1EB7EE4B" w:rsidR="00C554BA" w:rsidRPr="00E02DD8" w:rsidRDefault="00C554BA" w:rsidP="00E02DD8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E02DD8">
        <w:rPr>
          <w:sz w:val="22"/>
          <w:szCs w:val="22"/>
        </w:rPr>
        <w:t xml:space="preserve">- </w:t>
      </w:r>
      <w:r w:rsidR="00E02DD8">
        <w:rPr>
          <w:sz w:val="22"/>
          <w:szCs w:val="22"/>
        </w:rPr>
        <w:t xml:space="preserve"> </w:t>
      </w:r>
      <w:r w:rsidRPr="00E02DD8">
        <w:rPr>
          <w:rFonts w:ascii="Verdana" w:hAnsi="Verdana"/>
          <w:sz w:val="18"/>
          <w:szCs w:val="18"/>
        </w:rPr>
        <w:t>uchwytu montażowego na struktury do bondowania…………………..</w:t>
      </w:r>
      <w:r w:rsidRPr="00E02DD8">
        <w:rPr>
          <w:sz w:val="22"/>
          <w:szCs w:val="22"/>
        </w:rPr>
        <w:t>.</w:t>
      </w:r>
      <w:r w:rsidRPr="00E02DD8">
        <w:rPr>
          <w:rFonts w:ascii="Verdana" w:hAnsi="Verdana"/>
          <w:bCs/>
          <w:sz w:val="18"/>
          <w:szCs w:val="18"/>
          <w:highlight w:val="cyan"/>
        </w:rPr>
        <w:t>(należy wpisać)</w:t>
      </w:r>
    </w:p>
    <w:p w14:paraId="5D36EE8E" w14:textId="113D6DFE" w:rsidR="00C554BA" w:rsidRPr="00E02DD8" w:rsidRDefault="00C554BA" w:rsidP="00E02DD8">
      <w:pPr>
        <w:widowControl w:val="0"/>
        <w:rPr>
          <w:rFonts w:ascii="Verdana" w:hAnsi="Verdana"/>
          <w:b/>
          <w:bCs/>
          <w:sz w:val="18"/>
          <w:szCs w:val="18"/>
        </w:rPr>
      </w:pPr>
      <w:r w:rsidRPr="00E02DD8">
        <w:rPr>
          <w:b/>
          <w:sz w:val="22"/>
          <w:szCs w:val="22"/>
        </w:rPr>
        <w:t xml:space="preserve">- </w:t>
      </w:r>
      <w:r w:rsidR="00E02DD8">
        <w:rPr>
          <w:b/>
          <w:sz w:val="22"/>
          <w:szCs w:val="22"/>
        </w:rPr>
        <w:t xml:space="preserve"> </w:t>
      </w:r>
      <w:r w:rsidRPr="00E02DD8">
        <w:rPr>
          <w:b/>
          <w:sz w:val="22"/>
          <w:szCs w:val="22"/>
        </w:rPr>
        <w:t>igieł kontaktowych i drutu (starter kit)…………………………………….</w:t>
      </w:r>
      <w:r w:rsidRPr="00E02DD8">
        <w:rPr>
          <w:rFonts w:ascii="Verdana" w:hAnsi="Verdana"/>
          <w:b/>
          <w:bCs/>
          <w:sz w:val="18"/>
          <w:szCs w:val="18"/>
          <w:highlight w:val="cyan"/>
        </w:rPr>
        <w:t>(należy wpisać)</w:t>
      </w:r>
    </w:p>
    <w:p w14:paraId="0EE64F2C" w14:textId="77777777" w:rsidR="00160A2F" w:rsidRPr="00E02DD8" w:rsidRDefault="00160A2F" w:rsidP="00E02DD8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07EA6C30" w14:textId="77777777" w:rsidR="00FE545C" w:rsidRPr="00160A2F" w:rsidRDefault="00FE545C" w:rsidP="008D2AB8">
      <w:pPr>
        <w:pStyle w:val="Tekstpodstawowy"/>
        <w:rPr>
          <w:rFonts w:ascii="Verdana" w:hAnsi="Verdana"/>
          <w:sz w:val="18"/>
          <w:szCs w:val="18"/>
        </w:rPr>
      </w:pPr>
    </w:p>
    <w:p w14:paraId="2E361325" w14:textId="6DB26109" w:rsidR="005D7048" w:rsidRPr="00160A2F" w:rsidRDefault="005D7048" w:rsidP="005D7048">
      <w:pPr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b/>
          <w:bCs/>
          <w:sz w:val="18"/>
          <w:szCs w:val="18"/>
        </w:rPr>
        <w:t>Termin realizacji zamówienia</w:t>
      </w:r>
      <w:r w:rsidRPr="00160A2F">
        <w:rPr>
          <w:rFonts w:ascii="Verdana" w:hAnsi="Verdana"/>
          <w:sz w:val="18"/>
          <w:szCs w:val="18"/>
        </w:rPr>
        <w:t>:  ……</w:t>
      </w:r>
      <w:r w:rsidR="00C40F79">
        <w:rPr>
          <w:rFonts w:ascii="Verdana" w:hAnsi="Verdana"/>
          <w:sz w:val="18"/>
          <w:szCs w:val="18"/>
        </w:rPr>
        <w:t>….</w:t>
      </w:r>
      <w:r w:rsidRPr="00160A2F">
        <w:rPr>
          <w:rFonts w:ascii="Verdana" w:hAnsi="Verdana"/>
          <w:sz w:val="18"/>
          <w:szCs w:val="18"/>
        </w:rPr>
        <w:t xml:space="preserve">dni od daty podpisania umowy*. </w:t>
      </w:r>
      <w:r w:rsidRPr="00160A2F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6B892C6F" w14:textId="1CDFFE66" w:rsidR="005D7048" w:rsidRPr="00160A2F" w:rsidRDefault="005D7048" w:rsidP="005D7048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160A2F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2E23A760" w14:textId="77777777" w:rsidR="005D7048" w:rsidRPr="00160A2F" w:rsidRDefault="005D704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trike/>
          <w:color w:val="EE0000"/>
          <w:sz w:val="18"/>
          <w:szCs w:val="18"/>
        </w:rPr>
      </w:pPr>
    </w:p>
    <w:p w14:paraId="402C7847" w14:textId="4E19C596" w:rsidR="008D2AB8" w:rsidRPr="00160A2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Okres udzielonej gwarancji </w:t>
      </w:r>
      <w:r w:rsidR="0005452E" w:rsidRPr="00160A2F">
        <w:rPr>
          <w:rFonts w:ascii="Verdana" w:hAnsi="Verdana"/>
          <w:b/>
          <w:sz w:val="18"/>
          <w:szCs w:val="18"/>
        </w:rPr>
        <w:t xml:space="preserve">na urządzenie </w:t>
      </w:r>
      <w:r w:rsidRPr="00160A2F">
        <w:rPr>
          <w:rFonts w:ascii="Verdana" w:hAnsi="Verdana"/>
          <w:b/>
          <w:sz w:val="18"/>
          <w:szCs w:val="18"/>
        </w:rPr>
        <w:t>wynosi</w:t>
      </w:r>
      <w:r w:rsidRPr="00160A2F">
        <w:rPr>
          <w:rFonts w:ascii="Verdana" w:hAnsi="Verdana"/>
          <w:sz w:val="18"/>
          <w:szCs w:val="18"/>
        </w:rPr>
        <w:t xml:space="preserve"> </w:t>
      </w:r>
      <w:r w:rsidR="005D7048" w:rsidRPr="00160A2F">
        <w:rPr>
          <w:rFonts w:ascii="Verdana" w:hAnsi="Verdana"/>
          <w:b/>
          <w:bCs/>
          <w:sz w:val="18"/>
          <w:szCs w:val="18"/>
        </w:rPr>
        <w:t>12</w:t>
      </w:r>
      <w:r w:rsidR="006E4B14" w:rsidRPr="00160A2F">
        <w:rPr>
          <w:rFonts w:ascii="Verdana" w:hAnsi="Verdana"/>
          <w:b/>
          <w:bCs/>
          <w:sz w:val="18"/>
          <w:szCs w:val="18"/>
        </w:rPr>
        <w:t xml:space="preserve"> </w:t>
      </w:r>
      <w:r w:rsidR="00193603" w:rsidRPr="00160A2F">
        <w:rPr>
          <w:rFonts w:ascii="Verdana" w:hAnsi="Verdana"/>
          <w:b/>
          <w:bCs/>
          <w:sz w:val="18"/>
          <w:szCs w:val="18"/>
        </w:rPr>
        <w:t>m</w:t>
      </w:r>
      <w:r w:rsidR="006E4B14" w:rsidRPr="00160A2F">
        <w:rPr>
          <w:rFonts w:ascii="Verdana" w:hAnsi="Verdana"/>
          <w:b/>
          <w:bCs/>
          <w:sz w:val="18"/>
          <w:szCs w:val="18"/>
        </w:rPr>
        <w:t>iesięcy</w:t>
      </w:r>
      <w:r w:rsidR="00193603" w:rsidRPr="00160A2F">
        <w:rPr>
          <w:rFonts w:ascii="Verdana" w:hAnsi="Verdana"/>
          <w:sz w:val="18"/>
          <w:szCs w:val="18"/>
        </w:rPr>
        <w:t xml:space="preserve"> </w:t>
      </w:r>
    </w:p>
    <w:p w14:paraId="050F12DD" w14:textId="77777777" w:rsidR="006E4B14" w:rsidRPr="00160A2F" w:rsidRDefault="006E4B14" w:rsidP="006E4B1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60A2F">
        <w:rPr>
          <w:rFonts w:ascii="Verdana" w:hAnsi="Verdana"/>
          <w:b/>
          <w:sz w:val="18"/>
          <w:szCs w:val="18"/>
        </w:rPr>
        <w:t xml:space="preserve"> TAK/NIE</w:t>
      </w:r>
    </w:p>
    <w:p w14:paraId="2E535E4F" w14:textId="77777777" w:rsidR="006E4B14" w:rsidRPr="00160A2F" w:rsidRDefault="006E4B14" w:rsidP="006E4B14">
      <w:pPr>
        <w:rPr>
          <w:rFonts w:ascii="Verdana" w:hAnsi="Verdana"/>
          <w:bCs/>
          <w:sz w:val="18"/>
          <w:szCs w:val="18"/>
        </w:rPr>
      </w:pPr>
      <w:r w:rsidRPr="00160A2F">
        <w:rPr>
          <w:rFonts w:ascii="Verdana" w:hAnsi="Verdana"/>
          <w:b/>
          <w:bCs/>
          <w:sz w:val="18"/>
          <w:szCs w:val="18"/>
        </w:rPr>
        <w:t xml:space="preserve">Termin płatności: </w:t>
      </w:r>
      <w:r w:rsidRPr="00160A2F">
        <w:rPr>
          <w:rFonts w:ascii="Verdana" w:hAnsi="Verdana"/>
          <w:bCs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F55D51D" w14:textId="77777777" w:rsidR="006E4B14" w:rsidRPr="00160A2F" w:rsidRDefault="006E4B14" w:rsidP="006E4B14">
      <w:pPr>
        <w:rPr>
          <w:rFonts w:ascii="Verdana" w:hAnsi="Verdana"/>
          <w:bCs/>
          <w:sz w:val="18"/>
          <w:szCs w:val="18"/>
        </w:rPr>
      </w:pPr>
    </w:p>
    <w:p w14:paraId="2ADDA043" w14:textId="77777777" w:rsidR="006E4B14" w:rsidRPr="00160A2F" w:rsidRDefault="006E4B14" w:rsidP="006E4B14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135A054E" w14:textId="77777777" w:rsidR="006E4B14" w:rsidRPr="00160A2F" w:rsidRDefault="006E4B14" w:rsidP="006E4B1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60A2F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jesteśmy związani niniejszą ofertą do terminu wskazanego w SWZ.</w:t>
      </w:r>
    </w:p>
    <w:p w14:paraId="7F8A4870" w14:textId="77777777" w:rsidR="006E4B14" w:rsidRPr="00160A2F" w:rsidRDefault="006E4B14" w:rsidP="006E4B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60A2F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160A2F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160A2F">
        <w:rPr>
          <w:rFonts w:ascii="Verdana" w:hAnsi="Verdana"/>
          <w:color w:val="000000"/>
          <w:sz w:val="18"/>
          <w:szCs w:val="18"/>
        </w:rPr>
        <w:t xml:space="preserve"> i nie wnosimy do nich żadnych zastrzeżeń</w:t>
      </w:r>
    </w:p>
    <w:p w14:paraId="7709FF59" w14:textId="77777777" w:rsidR="006E4B14" w:rsidRPr="009C235A" w:rsidRDefault="006E4B14" w:rsidP="006E4B14">
      <w:pPr>
        <w:numPr>
          <w:ilvl w:val="0"/>
          <w:numId w:val="1"/>
        </w:numPr>
        <w:rPr>
          <w:rFonts w:ascii="Verdana" w:hAnsi="Verdana"/>
          <w:sz w:val="18"/>
          <w:szCs w:val="18"/>
          <w:highlight w:val="yellow"/>
        </w:rPr>
      </w:pPr>
      <w:r w:rsidRPr="009C235A">
        <w:rPr>
          <w:rFonts w:ascii="Verdana" w:hAnsi="Verdana"/>
          <w:sz w:val="18"/>
          <w:szCs w:val="18"/>
          <w:highlight w:val="yellow"/>
        </w:rPr>
        <w:t>Oświadczamy, że usługa gwarancyjna  realizowana będzie przez producenta lub autoryzowanego partnera serwisowego producenta tj…………… (należy wpisać).</w:t>
      </w:r>
    </w:p>
    <w:p w14:paraId="5595F38A" w14:textId="77777777" w:rsidR="006E4B14" w:rsidRPr="00160A2F" w:rsidRDefault="006E4B14" w:rsidP="006E4B1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ACD8DC" w14:textId="77777777" w:rsidR="006E4B14" w:rsidRPr="00160A2F" w:rsidRDefault="006E4B14" w:rsidP="006E4B1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60A2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08670F" w14:textId="77777777" w:rsidR="006E4B14" w:rsidRPr="00160A2F" w:rsidRDefault="006E4B14" w:rsidP="006E4B1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60A2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667D19" w14:textId="77777777" w:rsidR="006E4B14" w:rsidRPr="00160A2F" w:rsidRDefault="006E4B14" w:rsidP="006E4B1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E4B14" w:rsidRPr="00160A2F" w14:paraId="625DAE7E" w14:textId="77777777" w:rsidTr="0097440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9E8F9" w14:textId="77777777" w:rsidR="006E4B14" w:rsidRPr="00160A2F" w:rsidRDefault="006E4B14" w:rsidP="0097440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60A2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B5778" w14:textId="77777777" w:rsidR="006E4B14" w:rsidRPr="00160A2F" w:rsidRDefault="006E4B14" w:rsidP="0097440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60A2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AE78D95" w14:textId="77777777" w:rsidR="006E4B14" w:rsidRPr="00160A2F" w:rsidRDefault="006E4B14" w:rsidP="0097440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60A2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F51B0" w14:textId="77777777" w:rsidR="006E4B14" w:rsidRPr="00160A2F" w:rsidRDefault="006E4B14" w:rsidP="0097440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60A2F">
              <w:rPr>
                <w:rFonts w:ascii="Verdana" w:hAnsi="Verdana"/>
                <w:sz w:val="18"/>
                <w:szCs w:val="18"/>
              </w:rPr>
              <w:t>Nazwa podwykonawcy</w:t>
            </w:r>
            <w:r w:rsidRPr="00160A2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E4B14" w:rsidRPr="00160A2F" w14:paraId="3292CF93" w14:textId="77777777" w:rsidTr="009744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C04CB" w14:textId="77777777" w:rsidR="006E4B14" w:rsidRPr="00160A2F" w:rsidRDefault="006E4B14" w:rsidP="0097440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0C499" w14:textId="77777777" w:rsidR="006E4B14" w:rsidRPr="00160A2F" w:rsidRDefault="006E4B14" w:rsidP="0097440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30E27" w14:textId="77777777" w:rsidR="006E4B14" w:rsidRPr="00160A2F" w:rsidRDefault="006E4B14" w:rsidP="0097440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E4B14" w:rsidRPr="00160A2F" w14:paraId="47575E99" w14:textId="77777777" w:rsidTr="009744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21956" w14:textId="77777777" w:rsidR="006E4B14" w:rsidRPr="00160A2F" w:rsidRDefault="006E4B14" w:rsidP="0097440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2D767" w14:textId="77777777" w:rsidR="006E4B14" w:rsidRPr="00160A2F" w:rsidRDefault="006E4B14" w:rsidP="0097440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E581E" w14:textId="77777777" w:rsidR="006E4B14" w:rsidRPr="00160A2F" w:rsidRDefault="006E4B14" w:rsidP="0097440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DD4FC67" w14:textId="77777777" w:rsidR="006E4B14" w:rsidRPr="00160A2F" w:rsidRDefault="006E4B14" w:rsidP="006E4B1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E4000A" w14:textId="77777777" w:rsidR="006E4B14" w:rsidRPr="00160A2F" w:rsidRDefault="006E4B14" w:rsidP="006E4B14">
      <w:pPr>
        <w:pStyle w:val="Nagwek1"/>
        <w:rPr>
          <w:rFonts w:ascii="Verdana" w:hAnsi="Verdana" w:cs="Times New Roman"/>
          <w:sz w:val="18"/>
          <w:szCs w:val="18"/>
        </w:rPr>
      </w:pPr>
      <w:r w:rsidRPr="00160A2F">
        <w:rPr>
          <w:rFonts w:ascii="Verdana" w:hAnsi="Verdana" w:cs="Times New Roman"/>
          <w:sz w:val="18"/>
          <w:szCs w:val="18"/>
        </w:rPr>
        <w:tab/>
        <w:t>Imię i Nazwisko</w:t>
      </w:r>
      <w:r w:rsidRPr="00160A2F">
        <w:rPr>
          <w:rFonts w:ascii="Verdana" w:hAnsi="Verdana" w:cs="Times New Roman"/>
          <w:sz w:val="18"/>
          <w:szCs w:val="18"/>
        </w:rPr>
        <w:tab/>
      </w:r>
      <w:r w:rsidRPr="00160A2F">
        <w:rPr>
          <w:rFonts w:ascii="Verdana" w:hAnsi="Verdana" w:cs="Times New Roman"/>
          <w:sz w:val="18"/>
          <w:szCs w:val="18"/>
        </w:rPr>
        <w:tab/>
      </w:r>
      <w:r w:rsidRPr="00160A2F">
        <w:rPr>
          <w:rFonts w:ascii="Verdana" w:hAnsi="Verdana" w:cs="Times New Roman"/>
          <w:sz w:val="18"/>
          <w:szCs w:val="18"/>
        </w:rPr>
        <w:tab/>
      </w:r>
      <w:r w:rsidRPr="00160A2F">
        <w:rPr>
          <w:rFonts w:ascii="Verdana" w:hAnsi="Verdana" w:cs="Times New Roman"/>
          <w:sz w:val="18"/>
          <w:szCs w:val="18"/>
        </w:rPr>
        <w:tab/>
      </w:r>
      <w:r w:rsidRPr="00160A2F">
        <w:rPr>
          <w:rFonts w:ascii="Verdana" w:hAnsi="Verdana" w:cs="Times New Roman"/>
          <w:sz w:val="18"/>
          <w:szCs w:val="18"/>
        </w:rPr>
        <w:tab/>
      </w:r>
      <w:r w:rsidRPr="00160A2F">
        <w:rPr>
          <w:rFonts w:ascii="Verdana" w:hAnsi="Verdana" w:cs="Times New Roman"/>
          <w:sz w:val="18"/>
          <w:szCs w:val="18"/>
        </w:rPr>
        <w:tab/>
      </w:r>
      <w:r w:rsidRPr="00160A2F">
        <w:rPr>
          <w:rFonts w:ascii="Verdana" w:hAnsi="Verdana" w:cs="Times New Roman"/>
          <w:sz w:val="18"/>
          <w:szCs w:val="18"/>
        </w:rPr>
        <w:tab/>
      </w:r>
    </w:p>
    <w:p w14:paraId="3BE26CF4" w14:textId="77777777" w:rsidR="006E4B14" w:rsidRPr="00160A2F" w:rsidRDefault="006E4B14" w:rsidP="006E4B1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60A2F">
        <w:rPr>
          <w:rFonts w:ascii="Verdana" w:hAnsi="Verdana"/>
          <w:sz w:val="18"/>
          <w:szCs w:val="18"/>
        </w:rPr>
        <w:tab/>
      </w:r>
      <w:r w:rsidRPr="00160A2F">
        <w:rPr>
          <w:rFonts w:ascii="Verdana" w:hAnsi="Verdana"/>
          <w:sz w:val="18"/>
          <w:szCs w:val="18"/>
        </w:rPr>
        <w:tab/>
      </w:r>
      <w:r w:rsidRPr="00160A2F">
        <w:rPr>
          <w:rFonts w:ascii="Verdana" w:hAnsi="Verdana"/>
          <w:sz w:val="18"/>
          <w:szCs w:val="18"/>
        </w:rPr>
        <w:tab/>
      </w:r>
      <w:r w:rsidRPr="00160A2F">
        <w:rPr>
          <w:rFonts w:ascii="Verdana" w:hAnsi="Verdana"/>
          <w:sz w:val="18"/>
          <w:szCs w:val="18"/>
        </w:rPr>
        <w:tab/>
        <w:t xml:space="preserve"> </w:t>
      </w:r>
    </w:p>
    <w:p w14:paraId="787AA713" w14:textId="77777777" w:rsidR="006E4B14" w:rsidRPr="00160A2F" w:rsidRDefault="006E4B14" w:rsidP="006E4B1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4688D53" w14:textId="77777777" w:rsidR="006E4B14" w:rsidRPr="00160A2F" w:rsidRDefault="006E4B14" w:rsidP="006E4B14">
      <w:pPr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A0261BA" w14:textId="77777777" w:rsidR="006E4B14" w:rsidRPr="00160A2F" w:rsidRDefault="006E4B14" w:rsidP="006E4B1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załącznikami do niniejszej oferty są:</w:t>
      </w:r>
    </w:p>
    <w:p w14:paraId="186BD55E" w14:textId="77777777" w:rsidR="006E4B14" w:rsidRPr="00160A2F" w:rsidRDefault="006E4B14" w:rsidP="006E4B1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…………………………………………………………………………………..</w:t>
      </w:r>
    </w:p>
    <w:p w14:paraId="7BE544D9" w14:textId="77777777" w:rsidR="006E4B14" w:rsidRPr="00160A2F" w:rsidRDefault="006E4B14" w:rsidP="006E4B1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……………………………………………..…………………………………….</w:t>
      </w:r>
    </w:p>
    <w:p w14:paraId="258F2089" w14:textId="31CC0F17" w:rsidR="006E4B14" w:rsidRPr="00160A2F" w:rsidRDefault="006E4B14" w:rsidP="006E4B1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........................................................................</w:t>
      </w:r>
    </w:p>
    <w:p w14:paraId="7EDFEA3A" w14:textId="77777777" w:rsidR="006E4B14" w:rsidRPr="00160A2F" w:rsidRDefault="006E4B14" w:rsidP="006E4B1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……………………………………………………………………………………</w:t>
      </w:r>
    </w:p>
    <w:p w14:paraId="6F29B7B1" w14:textId="77777777" w:rsidR="006E4B14" w:rsidRPr="00160A2F" w:rsidRDefault="006E4B14" w:rsidP="006E4B1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……………………………………………..…………………………………….</w:t>
      </w:r>
    </w:p>
    <w:p w14:paraId="2E78EE9F" w14:textId="77777777" w:rsidR="006E4B14" w:rsidRPr="00160A2F" w:rsidRDefault="006E4B14" w:rsidP="006E4B14">
      <w:pPr>
        <w:jc w:val="both"/>
        <w:rPr>
          <w:rFonts w:ascii="Verdana" w:hAnsi="Verdana"/>
          <w:sz w:val="18"/>
          <w:szCs w:val="18"/>
        </w:rPr>
      </w:pPr>
    </w:p>
    <w:p w14:paraId="70672433" w14:textId="77777777" w:rsidR="006E4B14" w:rsidRPr="00160A2F" w:rsidRDefault="006E4B14" w:rsidP="006E4B14">
      <w:pPr>
        <w:rPr>
          <w:rFonts w:ascii="Verdana" w:hAnsi="Verdana"/>
          <w:b/>
          <w:sz w:val="18"/>
          <w:szCs w:val="18"/>
          <w:u w:val="single"/>
        </w:rPr>
      </w:pPr>
    </w:p>
    <w:p w14:paraId="3FE49B95" w14:textId="77777777" w:rsidR="006E4B14" w:rsidRPr="00160A2F" w:rsidRDefault="006E4B14" w:rsidP="006E4B1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160A2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160A2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160A2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160A2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160A2F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 z zachowaniem postaci elektronicznej i podpisana kwalifikowanym podpisem elektronicznym, podpisem zaufanym lub elektronicznym podpisem osobistym</w:t>
      </w:r>
      <w:r w:rsidRPr="00160A2F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40318210" w14:textId="77777777" w:rsidR="00FE545C" w:rsidRPr="00160A2F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160A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AD939" w14:textId="77777777" w:rsidR="0058633C" w:rsidRDefault="0058633C">
      <w:r>
        <w:separator/>
      </w:r>
    </w:p>
  </w:endnote>
  <w:endnote w:type="continuationSeparator" w:id="0">
    <w:p w14:paraId="5C9E2210" w14:textId="77777777" w:rsidR="0058633C" w:rsidRDefault="00586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FCCCD" w14:textId="77777777" w:rsidR="00AA2A7E" w:rsidRDefault="00AA2A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821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58A07" w14:textId="77777777" w:rsidR="00AA2A7E" w:rsidRDefault="00AA2A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9BFF8" w14:textId="77777777" w:rsidR="0058633C" w:rsidRDefault="0058633C">
      <w:r>
        <w:separator/>
      </w:r>
    </w:p>
  </w:footnote>
  <w:footnote w:type="continuationSeparator" w:id="0">
    <w:p w14:paraId="6EE61A40" w14:textId="77777777" w:rsidR="0058633C" w:rsidRDefault="00586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298FA" w14:textId="77777777" w:rsidR="00AA2A7E" w:rsidRDefault="00AA2A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5773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8F5BF" w14:textId="77777777" w:rsidR="00AA2A7E" w:rsidRDefault="00AA2A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61776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79871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8243549">
    <w:abstractNumId w:val="0"/>
  </w:num>
  <w:num w:numId="4" w16cid:durableId="47847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961"/>
    <w:rsid w:val="00012286"/>
    <w:rsid w:val="000222D3"/>
    <w:rsid w:val="00045110"/>
    <w:rsid w:val="0005452E"/>
    <w:rsid w:val="000704FC"/>
    <w:rsid w:val="00071CCC"/>
    <w:rsid w:val="000942F7"/>
    <w:rsid w:val="000B731D"/>
    <w:rsid w:val="000D6134"/>
    <w:rsid w:val="000E09C7"/>
    <w:rsid w:val="000F6589"/>
    <w:rsid w:val="00106636"/>
    <w:rsid w:val="00116EC6"/>
    <w:rsid w:val="00142885"/>
    <w:rsid w:val="00160A2F"/>
    <w:rsid w:val="001801DD"/>
    <w:rsid w:val="00193603"/>
    <w:rsid w:val="001D4612"/>
    <w:rsid w:val="001F470F"/>
    <w:rsid w:val="00207E98"/>
    <w:rsid w:val="002723B0"/>
    <w:rsid w:val="00275260"/>
    <w:rsid w:val="002D26CF"/>
    <w:rsid w:val="002E65B3"/>
    <w:rsid w:val="00315A4A"/>
    <w:rsid w:val="00345BC9"/>
    <w:rsid w:val="004A6360"/>
    <w:rsid w:val="004B7300"/>
    <w:rsid w:val="004C6753"/>
    <w:rsid w:val="0058633C"/>
    <w:rsid w:val="00595C87"/>
    <w:rsid w:val="005B1302"/>
    <w:rsid w:val="005D2C65"/>
    <w:rsid w:val="005D7048"/>
    <w:rsid w:val="005E6D94"/>
    <w:rsid w:val="00603166"/>
    <w:rsid w:val="0060773A"/>
    <w:rsid w:val="0063384F"/>
    <w:rsid w:val="00643C6F"/>
    <w:rsid w:val="00646202"/>
    <w:rsid w:val="0065290F"/>
    <w:rsid w:val="006815F6"/>
    <w:rsid w:val="0069472C"/>
    <w:rsid w:val="006E4B14"/>
    <w:rsid w:val="007748F0"/>
    <w:rsid w:val="00781F55"/>
    <w:rsid w:val="007A01C4"/>
    <w:rsid w:val="007A4321"/>
    <w:rsid w:val="007A6F85"/>
    <w:rsid w:val="007D5AB4"/>
    <w:rsid w:val="007E79F2"/>
    <w:rsid w:val="00833933"/>
    <w:rsid w:val="00853083"/>
    <w:rsid w:val="00885389"/>
    <w:rsid w:val="00885646"/>
    <w:rsid w:val="008B2F0C"/>
    <w:rsid w:val="008B4928"/>
    <w:rsid w:val="008D2AB8"/>
    <w:rsid w:val="008F1C66"/>
    <w:rsid w:val="00944455"/>
    <w:rsid w:val="00970FE4"/>
    <w:rsid w:val="0099653F"/>
    <w:rsid w:val="009C235A"/>
    <w:rsid w:val="009D4248"/>
    <w:rsid w:val="00A0022B"/>
    <w:rsid w:val="00A346FE"/>
    <w:rsid w:val="00A47B4D"/>
    <w:rsid w:val="00A83018"/>
    <w:rsid w:val="00A904CE"/>
    <w:rsid w:val="00AA2A7E"/>
    <w:rsid w:val="00AD5FA9"/>
    <w:rsid w:val="00B67DBC"/>
    <w:rsid w:val="00B774DC"/>
    <w:rsid w:val="00B9389E"/>
    <w:rsid w:val="00B96BF8"/>
    <w:rsid w:val="00C40F79"/>
    <w:rsid w:val="00C548A0"/>
    <w:rsid w:val="00C554BA"/>
    <w:rsid w:val="00C829EF"/>
    <w:rsid w:val="00C969A6"/>
    <w:rsid w:val="00CA7D36"/>
    <w:rsid w:val="00D24208"/>
    <w:rsid w:val="00D31449"/>
    <w:rsid w:val="00D60C38"/>
    <w:rsid w:val="00D66893"/>
    <w:rsid w:val="00D90ACB"/>
    <w:rsid w:val="00DC1500"/>
    <w:rsid w:val="00DC7580"/>
    <w:rsid w:val="00E007AD"/>
    <w:rsid w:val="00E02DD8"/>
    <w:rsid w:val="00E17EE2"/>
    <w:rsid w:val="00E44371"/>
    <w:rsid w:val="00E949B0"/>
    <w:rsid w:val="00EC0BEA"/>
    <w:rsid w:val="00EF5961"/>
    <w:rsid w:val="00F00591"/>
    <w:rsid w:val="00F51688"/>
    <w:rsid w:val="00F53146"/>
    <w:rsid w:val="00F756BF"/>
    <w:rsid w:val="00F91018"/>
    <w:rsid w:val="00F92A7C"/>
    <w:rsid w:val="00FA0F30"/>
    <w:rsid w:val="00FA51A4"/>
    <w:rsid w:val="00FA7C8B"/>
    <w:rsid w:val="00FB317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0073E"/>
  <w15:chartTrackingRefBased/>
  <w15:docId w15:val="{C2DCE61A-25E9-447D-8DA6-B4BC8C213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A636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A63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1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92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2DDDD-C246-4FCE-8E07-1CE2812BE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748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Lucyna Śliwa-Naporowska</cp:lastModifiedBy>
  <cp:revision>3</cp:revision>
  <cp:lastPrinted>2026-02-25T09:39:00Z</cp:lastPrinted>
  <dcterms:created xsi:type="dcterms:W3CDTF">2026-02-25T09:39:00Z</dcterms:created>
  <dcterms:modified xsi:type="dcterms:W3CDTF">2026-03-05T08:01:00Z</dcterms:modified>
</cp:coreProperties>
</file>