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CCCEA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B5D26" w:rsidRPr="00AB5D2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3E050D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2A54879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7E334E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</w:t>
      </w:r>
      <w:r w:rsidR="00E32927">
        <w:rPr>
          <w:rFonts w:ascii="Times New Roman" w:eastAsia="Times New Roman" w:hAnsi="Times New Roman"/>
          <w:sz w:val="20"/>
          <w:szCs w:val="20"/>
          <w:lang w:eastAsia="pl-PL"/>
        </w:rPr>
        <w:t>anisława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Staszica w Krakowie</w:t>
      </w:r>
    </w:p>
    <w:p w14:paraId="327060F9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1C450401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B7622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C3CFFBA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B2B7E0D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8F9FBF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46F05939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D9BBCB2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A2BC1A" w14:textId="77777777" w:rsidR="00492C78" w:rsidRPr="00492C78" w:rsidRDefault="00492C78" w:rsidP="00492C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016F734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C1663DA" w14:textId="77777777" w:rsidR="00492C78" w:rsidRPr="00492C78" w:rsidRDefault="00492C78" w:rsidP="00492C78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92C78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14:paraId="1201737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885AF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DED6D68" w14:textId="5C9613F4" w:rsidR="009475A8" w:rsidRPr="009475A8" w:rsidRDefault="009475A8" w:rsidP="00492C78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50FA0" w:rsidRPr="00B50FA0">
        <w:rPr>
          <w:b/>
          <w:bCs/>
        </w:rPr>
        <w:t xml:space="preserve">Dostawa i konfiguracja central systemów DSO w domach studenckich DS5 "Strumyk" ul. Rostafińskiego 8 i DS14 "Kapitol" ul. Budryka 2 w Krakowie w ramach dostosowania budynków Miasteczka Studenckiego AGH do aktualnych przepisów przeciwpożarowych - </w:t>
      </w:r>
      <w:r w:rsidR="00D639AC" w:rsidRPr="00D639AC">
        <w:rPr>
          <w:b/>
          <w:bCs/>
        </w:rPr>
        <w:t>KC-DE-zp.25.2.2026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492C78" w:rsidRPr="00492C78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="00492C78" w:rsidRPr="00492C78">
        <w:rPr>
          <w:rFonts w:ascii="Arial" w:hAnsi="Arial" w:cs="Arial"/>
          <w:i/>
          <w:sz w:val="18"/>
          <w:szCs w:val="18"/>
        </w:rPr>
        <w:t xml:space="preserve"> </w:t>
      </w:r>
      <w:r w:rsidR="00492C78" w:rsidRPr="00492C78">
        <w:rPr>
          <w:rFonts w:ascii="Arial" w:hAnsi="Arial" w:cs="Arial"/>
          <w:sz w:val="21"/>
          <w:szCs w:val="21"/>
        </w:rPr>
        <w:t>oświadczam, co następuje:</w:t>
      </w:r>
    </w:p>
    <w:p w14:paraId="088AF8AA" w14:textId="77777777"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14:paraId="567248FB" w14:textId="77777777"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9669A00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702EE384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974C51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974C51">
        <w:rPr>
          <w:rFonts w:eastAsia="Times New Roman" w:cs="Calibri"/>
          <w:lang w:eastAsia="pl-PL"/>
        </w:rPr>
        <w:t xml:space="preserve">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>.</w:t>
      </w:r>
    </w:p>
    <w:p w14:paraId="51DB1FFC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974C51">
        <w:rPr>
          <w:rFonts w:eastAsia="Times New Roman" w:cs="Calibri"/>
          <w:vertAlign w:val="superscript"/>
          <w:lang w:eastAsia="pl-PL"/>
        </w:rPr>
        <w:footnoteReference w:id="1"/>
      </w:r>
      <w:r w:rsidRPr="00974C51">
        <w:rPr>
          <w:rFonts w:eastAsia="Times New Roman" w:cs="Calibri"/>
          <w:lang w:eastAsia="pl-PL"/>
        </w:rPr>
        <w:t xml:space="preserve">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74C51">
        <w:rPr>
          <w:rFonts w:eastAsia="Times New Roman" w:cs="Calibri"/>
          <w:lang w:eastAsia="pl-PL"/>
        </w:rPr>
        <w:t>Pzp</w:t>
      </w:r>
      <w:proofErr w:type="spellEnd"/>
      <w:r w:rsidRPr="00974C51">
        <w:rPr>
          <w:rFonts w:eastAsia="Times New Roman" w:cs="Calibri"/>
          <w:lang w:eastAsia="pl-PL"/>
        </w:rPr>
        <w:t xml:space="preserve"> podjąłem następujące środki naprawcze</w:t>
      </w:r>
      <w:r w:rsidRPr="00974C51">
        <w:rPr>
          <w:rFonts w:eastAsia="Times New Roman" w:cs="Calibri"/>
          <w:vertAlign w:val="superscript"/>
          <w:lang w:eastAsia="pl-PL"/>
        </w:rPr>
        <w:footnoteReference w:id="2"/>
      </w:r>
      <w:r w:rsidRPr="00974C51">
        <w:rPr>
          <w:rFonts w:eastAsia="Times New Roman" w:cs="Calibri"/>
          <w:lang w:eastAsia="pl-PL"/>
        </w:rPr>
        <w:t>: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5E66E91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974C51">
        <w:rPr>
          <w:rFonts w:eastAsia="Times New Roman" w:cs="Calibri"/>
          <w:vertAlign w:val="superscript"/>
          <w:lang w:eastAsia="pl-PL"/>
        </w:rPr>
        <w:t xml:space="preserve"> </w:t>
      </w:r>
    </w:p>
    <w:p w14:paraId="2D0878A3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</w:t>
      </w:r>
    </w:p>
    <w:p w14:paraId="3908CCEC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AA4D0F" w14:textId="77777777" w:rsidR="00492C78" w:rsidRPr="00974C51" w:rsidRDefault="00492C78" w:rsidP="00492C78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D5AEB54" w14:textId="77777777" w:rsidR="00492C78" w:rsidRPr="00974C51" w:rsidRDefault="00492C78" w:rsidP="00492C78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b/>
          <w:lang w:eastAsia="pl-PL"/>
        </w:rPr>
        <w:t>OŚWIADCZENIE DOTYCZĄCE PODANYCH INFORMACJI:</w:t>
      </w:r>
    </w:p>
    <w:p w14:paraId="4402B5CE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974C5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974C5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0573D5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97D9B" w14:textId="77777777" w:rsidR="00492C78" w:rsidRPr="00974C51" w:rsidRDefault="00492C78" w:rsidP="00492C78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3948B3C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974C51">
        <w:rPr>
          <w:bCs/>
          <w:i/>
          <w:iCs/>
          <w:color w:val="FF0000"/>
        </w:rPr>
        <w:t>Dokument należy sporządzić w postaci elektronicznej i podpisać kwalifikowanym</w:t>
      </w:r>
    </w:p>
    <w:p w14:paraId="14AE542B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974C51">
        <w:rPr>
          <w:bCs/>
          <w:i/>
          <w:iCs/>
          <w:color w:val="FF0000"/>
        </w:rPr>
        <w:t>podpisem elektronicznym lub podpisem zaufanym lub podpisem osobistym.</w:t>
      </w:r>
    </w:p>
    <w:p w14:paraId="7EDFA127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4364376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0C6EE18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AA8DB99" w14:textId="77777777" w:rsidR="00492C78" w:rsidRPr="00974C51" w:rsidRDefault="00492C78" w:rsidP="00492C78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7AFD3DFE" w14:textId="77777777" w:rsidR="00492C78" w:rsidRPr="00974C51" w:rsidRDefault="00492C78" w:rsidP="00492C78"/>
    <w:p w14:paraId="60402911" w14:textId="77777777" w:rsidR="00492C78" w:rsidRPr="00974C51" w:rsidRDefault="00492C78" w:rsidP="00492C78"/>
    <w:p w14:paraId="18744B51" w14:textId="77777777" w:rsidR="005103B9" w:rsidRPr="009475A8" w:rsidRDefault="005103B9" w:rsidP="00492C78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CC4CC" w14:textId="77777777" w:rsidR="00DE4EA5" w:rsidRDefault="00DE4EA5" w:rsidP="0038231F">
      <w:pPr>
        <w:spacing w:after="0" w:line="240" w:lineRule="auto"/>
      </w:pPr>
      <w:r>
        <w:separator/>
      </w:r>
    </w:p>
  </w:endnote>
  <w:endnote w:type="continuationSeparator" w:id="0">
    <w:p w14:paraId="44949531" w14:textId="77777777" w:rsidR="00DE4EA5" w:rsidRDefault="00DE4E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8FC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9FFD2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97AF" w14:textId="77777777" w:rsidR="00DE4EA5" w:rsidRDefault="00DE4EA5" w:rsidP="0038231F">
      <w:pPr>
        <w:spacing w:after="0" w:line="240" w:lineRule="auto"/>
      </w:pPr>
      <w:r>
        <w:separator/>
      </w:r>
    </w:p>
  </w:footnote>
  <w:footnote w:type="continuationSeparator" w:id="0">
    <w:p w14:paraId="48080C3B" w14:textId="77777777" w:rsidR="00DE4EA5" w:rsidRDefault="00DE4EA5" w:rsidP="0038231F">
      <w:pPr>
        <w:spacing w:after="0" w:line="240" w:lineRule="auto"/>
      </w:pPr>
      <w:r>
        <w:continuationSeparator/>
      </w:r>
    </w:p>
  </w:footnote>
  <w:footnote w:id="1">
    <w:p w14:paraId="2097A0CB" w14:textId="77777777" w:rsidR="00492C78" w:rsidRPr="0024624C" w:rsidRDefault="00492C78" w:rsidP="00492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4004F41" w14:textId="77777777" w:rsidR="00492C78" w:rsidRPr="008D4C56" w:rsidRDefault="00492C78" w:rsidP="00492C78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263240">
    <w:abstractNumId w:val="7"/>
  </w:num>
  <w:num w:numId="2" w16cid:durableId="18481297">
    <w:abstractNumId w:val="0"/>
  </w:num>
  <w:num w:numId="3" w16cid:durableId="912932270">
    <w:abstractNumId w:val="6"/>
  </w:num>
  <w:num w:numId="4" w16cid:durableId="880169242">
    <w:abstractNumId w:val="9"/>
  </w:num>
  <w:num w:numId="5" w16cid:durableId="24186302">
    <w:abstractNumId w:val="8"/>
  </w:num>
  <w:num w:numId="6" w16cid:durableId="200752130">
    <w:abstractNumId w:val="5"/>
  </w:num>
  <w:num w:numId="7" w16cid:durableId="1550338983">
    <w:abstractNumId w:val="1"/>
  </w:num>
  <w:num w:numId="8" w16cid:durableId="1895001631">
    <w:abstractNumId w:val="3"/>
  </w:num>
  <w:num w:numId="9" w16cid:durableId="442923176">
    <w:abstractNumId w:val="2"/>
  </w:num>
  <w:num w:numId="10" w16cid:durableId="1182085911">
    <w:abstractNumId w:val="4"/>
  </w:num>
  <w:num w:numId="11" w16cid:durableId="19807684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F8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5D4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888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C78"/>
    <w:rsid w:val="004C4854"/>
    <w:rsid w:val="004D7E48"/>
    <w:rsid w:val="004F23F7"/>
    <w:rsid w:val="004F40EF"/>
    <w:rsid w:val="004F75CE"/>
    <w:rsid w:val="005103B9"/>
    <w:rsid w:val="00520174"/>
    <w:rsid w:val="005641F0"/>
    <w:rsid w:val="005B3FBD"/>
    <w:rsid w:val="005C39CA"/>
    <w:rsid w:val="005E176A"/>
    <w:rsid w:val="005F73DC"/>
    <w:rsid w:val="00634311"/>
    <w:rsid w:val="00641874"/>
    <w:rsid w:val="006676AE"/>
    <w:rsid w:val="006A3A1F"/>
    <w:rsid w:val="006A52B6"/>
    <w:rsid w:val="006F0034"/>
    <w:rsid w:val="006F3D32"/>
    <w:rsid w:val="006F403B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73C"/>
    <w:rsid w:val="00997D0F"/>
    <w:rsid w:val="009C4CFF"/>
    <w:rsid w:val="009C7756"/>
    <w:rsid w:val="00A15F7E"/>
    <w:rsid w:val="00A166B0"/>
    <w:rsid w:val="00A22DCF"/>
    <w:rsid w:val="00A24C2D"/>
    <w:rsid w:val="00A276E4"/>
    <w:rsid w:val="00A3062E"/>
    <w:rsid w:val="00A347DE"/>
    <w:rsid w:val="00A471BE"/>
    <w:rsid w:val="00AB5D26"/>
    <w:rsid w:val="00AD476D"/>
    <w:rsid w:val="00AE6FF2"/>
    <w:rsid w:val="00B0088C"/>
    <w:rsid w:val="00B15219"/>
    <w:rsid w:val="00B15FD3"/>
    <w:rsid w:val="00B17D56"/>
    <w:rsid w:val="00B34079"/>
    <w:rsid w:val="00B50FA0"/>
    <w:rsid w:val="00B8005E"/>
    <w:rsid w:val="00B90E42"/>
    <w:rsid w:val="00BB0C3C"/>
    <w:rsid w:val="00BC7603"/>
    <w:rsid w:val="00C014B5"/>
    <w:rsid w:val="00C113BF"/>
    <w:rsid w:val="00C4103F"/>
    <w:rsid w:val="00C57DEB"/>
    <w:rsid w:val="00C737A7"/>
    <w:rsid w:val="00C81012"/>
    <w:rsid w:val="00CA0989"/>
    <w:rsid w:val="00CD0851"/>
    <w:rsid w:val="00D23F3D"/>
    <w:rsid w:val="00D34D9A"/>
    <w:rsid w:val="00D409DE"/>
    <w:rsid w:val="00D42C9B"/>
    <w:rsid w:val="00D531D5"/>
    <w:rsid w:val="00D554DA"/>
    <w:rsid w:val="00D639AC"/>
    <w:rsid w:val="00D7532C"/>
    <w:rsid w:val="00DA6EC7"/>
    <w:rsid w:val="00DD146A"/>
    <w:rsid w:val="00DD3E9D"/>
    <w:rsid w:val="00DE4EA5"/>
    <w:rsid w:val="00E022A1"/>
    <w:rsid w:val="00E06F8D"/>
    <w:rsid w:val="00E21B42"/>
    <w:rsid w:val="00E24546"/>
    <w:rsid w:val="00E309E9"/>
    <w:rsid w:val="00E31C06"/>
    <w:rsid w:val="00E32927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2FA5"/>
    <w:rsid w:val="00F65BB4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590B1B"/>
  <w15:chartTrackingRefBased/>
  <w15:docId w15:val="{7B6F2923-7CFB-492D-8B95-E234EE05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30E77-FCCF-4ECE-B550-C2D61E04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2023</Characters>
  <Application>Microsoft Office Word</Application>
  <DocSecurity>0</DocSecurity>
  <Lines>42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2026-02-06T11:49:00Z</dcterms:created>
  <dcterms:modified xsi:type="dcterms:W3CDTF">2026-02-06T11:49:00Z</dcterms:modified>
</cp:coreProperties>
</file>