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DDB66" w14:textId="77777777" w:rsidR="009432A1" w:rsidRPr="00E34AA4" w:rsidRDefault="00755770" w:rsidP="009432A1">
      <w:pPr>
        <w:spacing w:after="600"/>
        <w:jc w:val="right"/>
      </w:pPr>
      <w:r w:rsidRPr="00E34AA4">
        <w:t>Niepołomice</w:t>
      </w:r>
      <w:r w:rsidR="009432A1" w:rsidRPr="00E34AA4">
        <w:t xml:space="preserve"> dnia: </w:t>
      </w:r>
      <w:r w:rsidRPr="00E34AA4">
        <w:t>2026-03-19</w:t>
      </w:r>
    </w:p>
    <w:p w14:paraId="25F6B172" w14:textId="77777777" w:rsidR="009432A1" w:rsidRPr="00E34AA4" w:rsidRDefault="00755770" w:rsidP="009432A1">
      <w:pPr>
        <w:spacing w:line="360" w:lineRule="auto"/>
        <w:rPr>
          <w:b/>
          <w:bCs/>
        </w:rPr>
      </w:pPr>
      <w:r w:rsidRPr="00E34AA4">
        <w:rPr>
          <w:b/>
          <w:bCs/>
        </w:rPr>
        <w:t>GMINA NIEPOŁOMICE</w:t>
      </w:r>
    </w:p>
    <w:p w14:paraId="040230A5" w14:textId="77777777" w:rsidR="009432A1" w:rsidRPr="00E34AA4" w:rsidRDefault="00755770" w:rsidP="009432A1">
      <w:pPr>
        <w:spacing w:line="360" w:lineRule="auto"/>
      </w:pPr>
      <w:r w:rsidRPr="00E34AA4">
        <w:t>Pl. Zwycięstwa</w:t>
      </w:r>
      <w:r w:rsidR="009432A1" w:rsidRPr="00E34AA4">
        <w:t xml:space="preserve"> </w:t>
      </w:r>
      <w:r w:rsidRPr="00E34AA4">
        <w:t>13</w:t>
      </w:r>
    </w:p>
    <w:p w14:paraId="6310CF54" w14:textId="77777777" w:rsidR="009432A1" w:rsidRPr="00E34AA4" w:rsidRDefault="00755770" w:rsidP="009432A1">
      <w:r w:rsidRPr="00E34AA4">
        <w:t>32-005</w:t>
      </w:r>
      <w:r w:rsidR="009432A1" w:rsidRPr="00E34AA4">
        <w:t xml:space="preserve"> </w:t>
      </w:r>
      <w:r w:rsidRPr="00E34AA4">
        <w:t>Niepołomice</w:t>
      </w:r>
    </w:p>
    <w:p w14:paraId="5FA9A170" w14:textId="308C7308" w:rsidR="009432A1" w:rsidRPr="00E34AA4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E34AA4" w14:paraId="753462A6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A34093" w14:textId="77777777" w:rsidR="009432A1" w:rsidRPr="00E34AA4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E34AA4">
              <w:rPr>
                <w:b/>
                <w:spacing w:val="60"/>
                <w:kern w:val="28"/>
              </w:rPr>
              <w:t>INFORMACJA</w:t>
            </w:r>
          </w:p>
          <w:p w14:paraId="56F0F6AE" w14:textId="77777777" w:rsidR="009432A1" w:rsidRPr="00E34AA4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E34AA4">
              <w:t>o kwocie przeznaczonej na realizację zamówienia</w:t>
            </w:r>
          </w:p>
        </w:tc>
      </w:tr>
    </w:tbl>
    <w:p w14:paraId="75B97AA7" w14:textId="77777777" w:rsidR="00A80738" w:rsidRPr="00E34AA4" w:rsidRDefault="00A80738" w:rsidP="009432A1">
      <w:pPr>
        <w:pStyle w:val="Nagwek"/>
        <w:tabs>
          <w:tab w:val="clear" w:pos="4536"/>
        </w:tabs>
        <w:spacing w:after="360"/>
      </w:pPr>
      <w:r w:rsidRPr="00E34AA4">
        <w:tab/>
        <w:t xml:space="preserve"> </w:t>
      </w:r>
    </w:p>
    <w:p w14:paraId="67A35EB6" w14:textId="77777777" w:rsidR="009432A1" w:rsidRPr="00E34AA4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E34AA4">
        <w:rPr>
          <w:rFonts w:eastAsia="Calibri"/>
          <w:lang w:eastAsia="en-US"/>
        </w:rPr>
        <w:t xml:space="preserve">Dotyczy </w:t>
      </w:r>
      <w:r w:rsidRPr="00E34AA4">
        <w:t>postępowania o udzielenie zamówienia publicznego</w:t>
      </w:r>
      <w:r w:rsidRPr="00E34AA4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E34AA4" w14:paraId="1D2009AA" w14:textId="77777777" w:rsidTr="00A652DF">
        <w:tc>
          <w:tcPr>
            <w:tcW w:w="2269" w:type="dxa"/>
          </w:tcPr>
          <w:p w14:paraId="01756AAD" w14:textId="77777777" w:rsidR="009432A1" w:rsidRPr="00E34AA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E34AA4">
              <w:t>Nazwa zamówienia:</w:t>
            </w:r>
          </w:p>
        </w:tc>
        <w:tc>
          <w:tcPr>
            <w:tcW w:w="6803" w:type="dxa"/>
          </w:tcPr>
          <w:p w14:paraId="108A1A4F" w14:textId="77777777" w:rsidR="009432A1" w:rsidRPr="00E34AA4" w:rsidRDefault="00755770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34AA4">
              <w:rPr>
                <w:bCs/>
              </w:rPr>
              <w:t>Zakup i dostawa autobusu przystosowanego do przewozu osób z niepełnosprawnościami, w tym osób poruszających się na wózkach inwalidzkich, na potrzeby Środowiskowego Domu Samopomocy w Niepołomicach</w:t>
            </w:r>
            <w:r w:rsidR="009432A1" w:rsidRPr="00E34AA4">
              <w:rPr>
                <w:bCs/>
              </w:rPr>
              <w:t>.</w:t>
            </w:r>
          </w:p>
        </w:tc>
      </w:tr>
      <w:tr w:rsidR="00755770" w:rsidRPr="00E34AA4" w14:paraId="4AC8334E" w14:textId="77777777" w:rsidTr="00DB26C1">
        <w:tc>
          <w:tcPr>
            <w:tcW w:w="2269" w:type="dxa"/>
          </w:tcPr>
          <w:p w14:paraId="711F903D" w14:textId="77777777" w:rsidR="00755770" w:rsidRPr="00E34AA4" w:rsidRDefault="00755770" w:rsidP="00DB26C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E34AA4">
              <w:t>Numer referencyjny:</w:t>
            </w:r>
          </w:p>
        </w:tc>
        <w:tc>
          <w:tcPr>
            <w:tcW w:w="6803" w:type="dxa"/>
          </w:tcPr>
          <w:p w14:paraId="62ED75AC" w14:textId="77777777" w:rsidR="00755770" w:rsidRPr="00E34AA4" w:rsidRDefault="00755770" w:rsidP="00DB26C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34AA4">
              <w:rPr>
                <w:bCs/>
              </w:rPr>
              <w:t>ZP.271.9.2026</w:t>
            </w:r>
          </w:p>
        </w:tc>
      </w:tr>
    </w:tbl>
    <w:p w14:paraId="2B8143CD" w14:textId="29B6097B" w:rsidR="0069085C" w:rsidRPr="00E34AA4" w:rsidRDefault="00A80738" w:rsidP="00E34AA4">
      <w:pPr>
        <w:spacing w:before="480" w:after="120" w:line="360" w:lineRule="auto"/>
        <w:jc w:val="both"/>
      </w:pPr>
      <w:r w:rsidRPr="00E34AA4">
        <w:t xml:space="preserve">Zamawiający na podstawie art. </w:t>
      </w:r>
      <w:r w:rsidR="00890B92" w:rsidRPr="00E34AA4">
        <w:t>22</w:t>
      </w:r>
      <w:r w:rsidR="0043158A" w:rsidRPr="00E34AA4">
        <w:t>2</w:t>
      </w:r>
      <w:r w:rsidRPr="00E34AA4">
        <w:t xml:space="preserve"> ust. </w:t>
      </w:r>
      <w:r w:rsidR="00890B92" w:rsidRPr="00E34AA4">
        <w:t>4</w:t>
      </w:r>
      <w:r w:rsidRPr="00E34AA4">
        <w:t xml:space="preserve"> </w:t>
      </w:r>
      <w:r w:rsidR="00890B92" w:rsidRPr="00E34AA4">
        <w:rPr>
          <w:bCs/>
        </w:rPr>
        <w:t>ustawy z dnia 11 września 2019 r. Prawo zamówień publicznych</w:t>
      </w:r>
      <w:r w:rsidR="004C7E9B" w:rsidRPr="00E34AA4">
        <w:t xml:space="preserve"> </w:t>
      </w:r>
      <w:r w:rsidR="00755770" w:rsidRPr="00E34AA4">
        <w:t>(</w:t>
      </w:r>
      <w:proofErr w:type="spellStart"/>
      <w:r w:rsidR="00755770" w:rsidRPr="00E34AA4">
        <w:t>t.j</w:t>
      </w:r>
      <w:proofErr w:type="spellEnd"/>
      <w:r w:rsidR="00755770" w:rsidRPr="00E34AA4">
        <w:t>. Dz. U. z 2024 r. poz. 1320 z</w:t>
      </w:r>
      <w:r w:rsidR="00E34AA4">
        <w:t>e</w:t>
      </w:r>
      <w:r w:rsidR="00755770" w:rsidRPr="00E34AA4">
        <w:t xml:space="preserve"> zm.)</w:t>
      </w:r>
      <w:r w:rsidR="00490DC0" w:rsidRPr="00E34AA4">
        <w:t xml:space="preserve"> </w:t>
      </w:r>
      <w:r w:rsidR="00890B92" w:rsidRPr="00E34AA4">
        <w:t>informuje, że kwota, jaką zamierza przeznaczyć na sfinansowanie zamówienia wynosi:</w:t>
      </w:r>
      <w:r w:rsidR="00E34AA4">
        <w:t xml:space="preserve"> </w:t>
      </w:r>
      <w:r w:rsidR="00755770" w:rsidRPr="00E34AA4">
        <w:rPr>
          <w:b/>
        </w:rPr>
        <w:t>466 170.00</w:t>
      </w:r>
      <w:r w:rsidR="00890B92" w:rsidRPr="00E34AA4">
        <w:t xml:space="preserve"> zł brutto.</w:t>
      </w:r>
    </w:p>
    <w:p w14:paraId="1912EAF6" w14:textId="77777777" w:rsidR="00890B92" w:rsidRPr="00E34AA4" w:rsidRDefault="00890B92" w:rsidP="00A80738">
      <w:pPr>
        <w:spacing w:before="120" w:after="120"/>
        <w:jc w:val="both"/>
      </w:pPr>
    </w:p>
    <w:p w14:paraId="05CCB0E5" w14:textId="77777777" w:rsidR="00890B92" w:rsidRPr="00E34AA4" w:rsidRDefault="00890B92" w:rsidP="00A80738">
      <w:pPr>
        <w:spacing w:before="120" w:after="120"/>
        <w:jc w:val="both"/>
      </w:pPr>
    </w:p>
    <w:p w14:paraId="18AAE649" w14:textId="77777777" w:rsidR="00890B92" w:rsidRPr="00E34AA4" w:rsidRDefault="00890B92" w:rsidP="00A80738">
      <w:pPr>
        <w:spacing w:before="120" w:after="120"/>
        <w:jc w:val="both"/>
        <w:rPr>
          <w:sz w:val="18"/>
          <w:szCs w:val="18"/>
        </w:rPr>
      </w:pPr>
    </w:p>
    <w:sectPr w:rsidR="00890B92" w:rsidRPr="00E34AA4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4AB54C" w14:textId="77777777" w:rsidR="004A73B2" w:rsidRDefault="004A73B2">
      <w:r>
        <w:separator/>
      </w:r>
    </w:p>
  </w:endnote>
  <w:endnote w:type="continuationSeparator" w:id="0">
    <w:p w14:paraId="4CB6D0CE" w14:textId="77777777" w:rsidR="004A73B2" w:rsidRDefault="004A7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1347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B5CE6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7C6B1" w14:textId="2673B373" w:rsidR="009F189D" w:rsidRPr="00E34AA4" w:rsidRDefault="009F189D" w:rsidP="00E34AA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3889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9EC8957" w14:textId="77777777" w:rsidR="009F189D" w:rsidRDefault="009F189D">
    <w:pPr>
      <w:pStyle w:val="Stopka"/>
      <w:tabs>
        <w:tab w:val="clear" w:pos="4536"/>
      </w:tabs>
      <w:jc w:val="center"/>
    </w:pPr>
  </w:p>
  <w:p w14:paraId="525D78C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2BD5B0" w14:textId="77777777" w:rsidR="004A73B2" w:rsidRDefault="004A73B2">
      <w:r>
        <w:separator/>
      </w:r>
    </w:p>
  </w:footnote>
  <w:footnote w:type="continuationSeparator" w:id="0">
    <w:p w14:paraId="2814E1CB" w14:textId="77777777" w:rsidR="004A73B2" w:rsidRDefault="004A73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6EDD1" w14:textId="77777777" w:rsidR="00755770" w:rsidRDefault="007557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5A5B4" w14:textId="77777777" w:rsidR="00755770" w:rsidRDefault="007557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B4743" w14:textId="77777777" w:rsidR="00755770" w:rsidRDefault="007557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73B2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A73B2"/>
    <w:rsid w:val="004C7E9B"/>
    <w:rsid w:val="00524583"/>
    <w:rsid w:val="0069085C"/>
    <w:rsid w:val="00755770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34AA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81B924"/>
  <w15:chartTrackingRefBased/>
  <w15:docId w15:val="{0CEA8390-FEF0-4CD3-A76D-62D4D2D0F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94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2026-03-19T08:03:00Z</cp:lastPrinted>
  <dcterms:created xsi:type="dcterms:W3CDTF">2026-03-19T08:03:00Z</dcterms:created>
  <dcterms:modified xsi:type="dcterms:W3CDTF">2026-03-19T08:03:00Z</dcterms:modified>
</cp:coreProperties>
</file>