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80D6A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 xml:space="preserve">Załącznik nr </w:t>
      </w:r>
      <w:r w:rsidR="00012286" w:rsidRPr="00680D6A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80D6A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80D6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Dział Zamówień Publicznych</w:t>
      </w:r>
      <w:r w:rsidR="008D2AB8" w:rsidRPr="00680D6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Al. Mickiewicza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30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80D6A" w:rsidRDefault="00D14AA4" w:rsidP="008D2AB8">
      <w:pPr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30-059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Kraków</w:t>
      </w:r>
      <w:r w:rsidR="008D2AB8" w:rsidRPr="00680D6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80D6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632A9FC" w:rsidR="008D2AB8" w:rsidRPr="00680D6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90996" w:rsidRPr="00680D6A">
        <w:rPr>
          <w:rFonts w:ascii="Verdana" w:hAnsi="Verdana"/>
          <w:b/>
          <w:sz w:val="18"/>
          <w:szCs w:val="18"/>
        </w:rPr>
        <w:t>dostawa 2 sztuk komputerów przenośnych na potrzeby Wydziału Humanistycznego KC-DE-zp.25.75.2026</w:t>
      </w:r>
      <w:r w:rsidRPr="00680D6A">
        <w:rPr>
          <w:rFonts w:ascii="Verdana" w:hAnsi="Verdana"/>
          <w:b/>
          <w:sz w:val="18"/>
          <w:szCs w:val="18"/>
        </w:rPr>
        <w:t xml:space="preserve">, </w:t>
      </w:r>
      <w:r w:rsidRPr="00680D6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F7543F" w:rsidRPr="00680D6A" w14:paraId="21B38913" w14:textId="77777777" w:rsidTr="00680D6A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80D6A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680D6A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C52DE" w14:textId="7E60EAC0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producenta</w:t>
            </w:r>
            <w:r w:rsidR="00494EA8"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680D6A" w14:paraId="78AB5CB0" w14:textId="77777777" w:rsidTr="00680D6A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680D6A" w14:paraId="3B019C17" w14:textId="77777777" w:rsidTr="00680D6A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227AE1EF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Komputer przenośny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080666D" w14:textId="77777777" w:rsidTr="00680D6A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E21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6DF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Komputer przenośny</w:t>
            </w:r>
          </w:p>
          <w:p w14:paraId="5AF3506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B8C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14:paraId="4A3FDFA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59E6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778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B33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33D96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E74B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680D6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73E9C99" w14:textId="77777777" w:rsidR="0056133D" w:rsidRPr="00680D6A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zaoferowanego oprogramowania:</w:t>
      </w:r>
    </w:p>
    <w:p w14:paraId="209BFA25" w14:textId="225F5227" w:rsidR="00F65A2F" w:rsidRPr="00680D6A" w:rsidRDefault="0056133D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Komputer przenośny 1 - </w:t>
      </w:r>
      <w:r w:rsidR="00F65A2F" w:rsidRPr="00680D6A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 w:rsidRPr="00680D6A">
        <w:rPr>
          <w:rFonts w:ascii="Verdana" w:hAnsi="Verdana"/>
          <w:b w:val="0"/>
          <w:bCs/>
          <w:sz w:val="18"/>
          <w:szCs w:val="18"/>
        </w:rPr>
        <w:t>..</w:t>
      </w:r>
    </w:p>
    <w:p w14:paraId="45AE17B7" w14:textId="0B22B782" w:rsidR="0056133D" w:rsidRPr="00680D6A" w:rsidRDefault="0056133D" w:rsidP="00B35BA8">
      <w:pPr>
        <w:pStyle w:val="Tekstpodstawowy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Komputer przenośny 2 - </w:t>
      </w:r>
      <w:r w:rsidRPr="00680D6A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…………………………………………………………………………………..</w:t>
      </w:r>
    </w:p>
    <w:p w14:paraId="50C99B76" w14:textId="37DBED7D" w:rsidR="008D2AB8" w:rsidRPr="00680D6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realizacji umowy:</w:t>
      </w:r>
      <w:r w:rsidR="005667D2" w:rsidRPr="00680D6A">
        <w:rPr>
          <w:rFonts w:ascii="Verdana" w:hAnsi="Verdana"/>
          <w:b/>
          <w:sz w:val="18"/>
          <w:szCs w:val="18"/>
        </w:rPr>
        <w:t xml:space="preserve"> </w:t>
      </w:r>
      <w:r w:rsidR="00B51BC2" w:rsidRPr="00680D6A">
        <w:rPr>
          <w:rFonts w:ascii="Verdana" w:hAnsi="Verdana"/>
          <w:bCs/>
          <w:sz w:val="18"/>
          <w:szCs w:val="18"/>
        </w:rPr>
        <w:t>………..</w:t>
      </w:r>
      <w:r w:rsidR="00B35BA8" w:rsidRPr="00680D6A">
        <w:rPr>
          <w:rFonts w:ascii="Verdana" w:hAnsi="Verdana"/>
          <w:bCs/>
          <w:sz w:val="18"/>
          <w:szCs w:val="18"/>
        </w:rPr>
        <w:t xml:space="preserve"> </w:t>
      </w:r>
      <w:r w:rsidR="005667D2" w:rsidRPr="00680D6A">
        <w:rPr>
          <w:rFonts w:ascii="Verdana" w:hAnsi="Verdana"/>
          <w:b/>
          <w:sz w:val="18"/>
          <w:szCs w:val="18"/>
        </w:rPr>
        <w:t>dni od daty podpisania umowy</w:t>
      </w:r>
      <w:r w:rsidR="00B51BC2" w:rsidRPr="00680D6A">
        <w:rPr>
          <w:rFonts w:ascii="Verdana" w:hAnsi="Verdana"/>
          <w:b/>
          <w:sz w:val="18"/>
          <w:szCs w:val="18"/>
        </w:rPr>
        <w:t xml:space="preserve"> </w:t>
      </w:r>
      <w:r w:rsidR="00B51BC2" w:rsidRPr="00680D6A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0CCD8806" w14:textId="77777777" w:rsidR="00680D6A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5F9AB2" w14:textId="3F21BFF2" w:rsidR="0056133D" w:rsidRPr="00680D6A" w:rsidRDefault="008D2AB8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Okres udzielonej gwarancji wynosi:</w:t>
      </w:r>
    </w:p>
    <w:p w14:paraId="2EF2FAED" w14:textId="657B1463" w:rsidR="0056133D" w:rsidRPr="00680D6A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Komputer przenośny 1 - </w:t>
      </w:r>
      <w:r w:rsidRPr="00680D6A">
        <w:rPr>
          <w:rFonts w:ascii="Verdana" w:hAnsi="Verdana"/>
          <w:b w:val="0"/>
          <w:bCs/>
          <w:sz w:val="18"/>
          <w:szCs w:val="18"/>
        </w:rPr>
        <w:t xml:space="preserve"> …………………………</w:t>
      </w:r>
      <w:r w:rsidRPr="00680D6A">
        <w:rPr>
          <w:rFonts w:ascii="Verdana" w:hAnsi="Verdana"/>
          <w:sz w:val="18"/>
          <w:szCs w:val="18"/>
        </w:rPr>
        <w:t xml:space="preserve"> </w:t>
      </w:r>
      <w:r w:rsidRPr="00680D6A">
        <w:rPr>
          <w:rFonts w:ascii="Verdana" w:hAnsi="Verdana"/>
          <w:bCs/>
          <w:sz w:val="18"/>
          <w:szCs w:val="18"/>
        </w:rPr>
        <w:t xml:space="preserve">miesięcy </w:t>
      </w:r>
    </w:p>
    <w:p w14:paraId="66438FDC" w14:textId="38EA40CE" w:rsidR="004E770B" w:rsidRPr="00680D6A" w:rsidRDefault="0056133D" w:rsidP="00680D6A">
      <w:pPr>
        <w:pStyle w:val="Tekstpodstawowy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Komputer przenośny 2 - </w:t>
      </w:r>
      <w:r w:rsidRPr="00680D6A">
        <w:rPr>
          <w:rFonts w:ascii="Verdana" w:hAnsi="Verdana"/>
          <w:b w:val="0"/>
          <w:bCs/>
          <w:sz w:val="18"/>
          <w:szCs w:val="18"/>
        </w:rPr>
        <w:t xml:space="preserve"> ………………………… </w:t>
      </w:r>
      <w:r w:rsidRPr="00680D6A">
        <w:rPr>
          <w:rFonts w:ascii="Verdana" w:hAnsi="Verdana"/>
          <w:bCs/>
          <w:sz w:val="18"/>
          <w:szCs w:val="18"/>
        </w:rPr>
        <w:t>miesięcy</w:t>
      </w:r>
    </w:p>
    <w:p w14:paraId="67AD71FC" w14:textId="77777777" w:rsidR="008D2AB8" w:rsidRPr="00680D6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680D6A">
        <w:rPr>
          <w:rFonts w:ascii="Verdana" w:hAnsi="Verdana"/>
          <w:sz w:val="18"/>
          <w:szCs w:val="18"/>
        </w:rPr>
        <w:t>6 marca 2018 r</w:t>
      </w:r>
      <w:r w:rsidRPr="00680D6A">
        <w:rPr>
          <w:rFonts w:ascii="Verdana" w:hAnsi="Verdana"/>
          <w:sz w:val="18"/>
          <w:szCs w:val="18"/>
        </w:rPr>
        <w:t>.</w:t>
      </w:r>
      <w:r w:rsidR="00A0022B" w:rsidRPr="00680D6A">
        <w:rPr>
          <w:rFonts w:ascii="Verdana" w:hAnsi="Verdana"/>
          <w:sz w:val="18"/>
          <w:szCs w:val="18"/>
        </w:rPr>
        <w:t xml:space="preserve"> Prawo przedsiębiorców, </w:t>
      </w:r>
      <w:r w:rsidRPr="00680D6A">
        <w:rPr>
          <w:rFonts w:ascii="Verdana" w:hAnsi="Verdana"/>
          <w:sz w:val="18"/>
          <w:szCs w:val="18"/>
        </w:rPr>
        <w:t>należymy do małych lub średnich przedsiębiorców:</w:t>
      </w:r>
      <w:r w:rsidRPr="00680D6A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680D6A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płatności:</w:t>
      </w:r>
      <w:r w:rsidR="004856CF" w:rsidRPr="00680D6A">
        <w:rPr>
          <w:rFonts w:ascii="Verdana" w:hAnsi="Verdana"/>
          <w:b/>
          <w:sz w:val="18"/>
          <w:szCs w:val="18"/>
        </w:rPr>
        <w:t xml:space="preserve"> </w:t>
      </w:r>
      <w:r w:rsidR="004856CF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680D6A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680D6A">
        <w:rPr>
          <w:rFonts w:ascii="Verdana" w:hAnsi="Verdana"/>
          <w:bCs/>
          <w:sz w:val="18"/>
          <w:szCs w:val="18"/>
        </w:rPr>
        <w:t xml:space="preserve"> ID).</w:t>
      </w:r>
    </w:p>
    <w:p w14:paraId="3CF154B9" w14:textId="487427FF" w:rsidR="00FF2E17" w:rsidRPr="00680D6A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680D6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80D6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80D6A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680D6A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0D6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1503CC5" w14:textId="2B478931" w:rsidR="006B67C7" w:rsidRPr="00680D6A" w:rsidRDefault="00E90D2D" w:rsidP="006B67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usługa gwarancyjna świadczona będzie przez producenta lub autoryzowanego partnera serwisowego producenta tj. ………………………………….... </w:t>
      </w:r>
    </w:p>
    <w:p w14:paraId="213BEC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80D6A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80D6A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Nazwa podwykonawcy</w:t>
            </w:r>
            <w:r w:rsidRPr="00680D6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80D6A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80D6A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80D6A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80D6A">
        <w:rPr>
          <w:rFonts w:ascii="Verdana" w:hAnsi="Verdana" w:cs="Times New Roman"/>
          <w:sz w:val="18"/>
          <w:szCs w:val="18"/>
        </w:rPr>
        <w:tab/>
        <w:t>Imię i Nazwisko</w:t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80D6A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80D6A">
        <w:rPr>
          <w:rFonts w:ascii="Verdana" w:hAnsi="Verdana"/>
          <w:sz w:val="18"/>
          <w:szCs w:val="18"/>
        </w:rPr>
        <w:t>ych</w:t>
      </w:r>
      <w:proofErr w:type="spellEnd"/>
      <w:r w:rsidRPr="00680D6A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680D6A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80D6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680D6A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680D6A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80D6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80D6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680D6A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680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BC7E6" w14:textId="77777777" w:rsidR="00953BC1" w:rsidRDefault="00953BC1">
      <w:r>
        <w:separator/>
      </w:r>
    </w:p>
  </w:endnote>
  <w:endnote w:type="continuationSeparator" w:id="0">
    <w:p w14:paraId="2D932734" w14:textId="77777777" w:rsidR="00953BC1" w:rsidRDefault="0095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E5B1" w14:textId="77777777" w:rsidR="00953BC1" w:rsidRDefault="00953BC1">
      <w:r>
        <w:separator/>
      </w:r>
    </w:p>
  </w:footnote>
  <w:footnote w:type="continuationSeparator" w:id="0">
    <w:p w14:paraId="10695292" w14:textId="77777777" w:rsidR="00953BC1" w:rsidRDefault="00953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B734C"/>
    <w:rsid w:val="001D4612"/>
    <w:rsid w:val="001E50E1"/>
    <w:rsid w:val="001F2EEA"/>
    <w:rsid w:val="00207E98"/>
    <w:rsid w:val="00223193"/>
    <w:rsid w:val="002333D7"/>
    <w:rsid w:val="002723B0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F3905"/>
    <w:rsid w:val="00437B7D"/>
    <w:rsid w:val="00481FB1"/>
    <w:rsid w:val="004856CF"/>
    <w:rsid w:val="00494EA8"/>
    <w:rsid w:val="004B7300"/>
    <w:rsid w:val="004C6753"/>
    <w:rsid w:val="004D554A"/>
    <w:rsid w:val="004E770B"/>
    <w:rsid w:val="00501AA1"/>
    <w:rsid w:val="005168D6"/>
    <w:rsid w:val="005576C0"/>
    <w:rsid w:val="0056133D"/>
    <w:rsid w:val="005667D2"/>
    <w:rsid w:val="005831C5"/>
    <w:rsid w:val="00595C87"/>
    <w:rsid w:val="005B7B2E"/>
    <w:rsid w:val="005D2C65"/>
    <w:rsid w:val="005E6D94"/>
    <w:rsid w:val="00633113"/>
    <w:rsid w:val="0063384F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A4C"/>
    <w:rsid w:val="006F6C6C"/>
    <w:rsid w:val="007748F0"/>
    <w:rsid w:val="007752CE"/>
    <w:rsid w:val="007A04B2"/>
    <w:rsid w:val="007A0D83"/>
    <w:rsid w:val="007A4129"/>
    <w:rsid w:val="007A4321"/>
    <w:rsid w:val="007A4FFA"/>
    <w:rsid w:val="0083096E"/>
    <w:rsid w:val="00833933"/>
    <w:rsid w:val="00853083"/>
    <w:rsid w:val="00866AC9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53BC1"/>
    <w:rsid w:val="00970FE4"/>
    <w:rsid w:val="009B1AF1"/>
    <w:rsid w:val="009D1D22"/>
    <w:rsid w:val="009F1CC9"/>
    <w:rsid w:val="00A0022B"/>
    <w:rsid w:val="00A346FE"/>
    <w:rsid w:val="00A34F03"/>
    <w:rsid w:val="00A47B4D"/>
    <w:rsid w:val="00A83018"/>
    <w:rsid w:val="00A90996"/>
    <w:rsid w:val="00AC79B9"/>
    <w:rsid w:val="00AE7922"/>
    <w:rsid w:val="00AF3EAD"/>
    <w:rsid w:val="00AF4095"/>
    <w:rsid w:val="00AF704D"/>
    <w:rsid w:val="00B35BA8"/>
    <w:rsid w:val="00B51BC2"/>
    <w:rsid w:val="00B774DC"/>
    <w:rsid w:val="00BA53E1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2026-03-25T08:55:00Z</dcterms:created>
  <dcterms:modified xsi:type="dcterms:W3CDTF">2026-03-25T08:55:00Z</dcterms:modified>
</cp:coreProperties>
</file>