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5B493D9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006940" w:rsidRPr="00006940">
        <w:rPr>
          <w:rFonts w:eastAsia="Times New Roman" w:cs="Calibri"/>
          <w:b/>
          <w:lang w:eastAsia="pl-PL"/>
        </w:rPr>
        <w:t xml:space="preserve">Zabudowa dwóch aneksów kuchennych wraz z </w:t>
      </w:r>
      <w:proofErr w:type="spellStart"/>
      <w:r w:rsidR="00006940" w:rsidRPr="00006940">
        <w:rPr>
          <w:rFonts w:eastAsia="Times New Roman" w:cs="Calibri"/>
          <w:b/>
          <w:lang w:eastAsia="pl-PL"/>
        </w:rPr>
        <w:t>agd</w:t>
      </w:r>
      <w:proofErr w:type="spellEnd"/>
      <w:r w:rsidR="00006940" w:rsidRPr="00006940">
        <w:rPr>
          <w:rFonts w:eastAsia="Times New Roman" w:cs="Calibri"/>
          <w:b/>
          <w:lang w:eastAsia="pl-PL"/>
        </w:rPr>
        <w:t xml:space="preserve"> oraz trzech szaf przy ul. Gramatyka 7/7 i ul. Gramatyka 7/7a w Krakowie KC-DE-zp.25.125.2026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33AB4" w14:textId="77777777" w:rsidR="00255F64" w:rsidRDefault="00255F64" w:rsidP="0038231F">
      <w:pPr>
        <w:spacing w:after="0" w:line="240" w:lineRule="auto"/>
      </w:pPr>
      <w:r>
        <w:separator/>
      </w:r>
    </w:p>
  </w:endnote>
  <w:endnote w:type="continuationSeparator" w:id="0">
    <w:p w14:paraId="4CE1C32D" w14:textId="77777777" w:rsidR="00255F64" w:rsidRDefault="00255F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A06EF" w14:textId="77777777" w:rsidR="00255F64" w:rsidRDefault="00255F64" w:rsidP="0038231F">
      <w:pPr>
        <w:spacing w:after="0" w:line="240" w:lineRule="auto"/>
      </w:pPr>
      <w:r>
        <w:separator/>
      </w:r>
    </w:p>
  </w:footnote>
  <w:footnote w:type="continuationSeparator" w:id="0">
    <w:p w14:paraId="736709D6" w14:textId="77777777" w:rsidR="00255F64" w:rsidRDefault="00255F64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06940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A1A3E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5F64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4F62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A2A0A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4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1CCD"/>
    <w:rsid w:val="00F365F2"/>
    <w:rsid w:val="00F43919"/>
    <w:rsid w:val="00F473FB"/>
    <w:rsid w:val="00F66810"/>
    <w:rsid w:val="00F749CC"/>
    <w:rsid w:val="00F8042D"/>
    <w:rsid w:val="00F95E82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2026-03-31T11:34:00Z</dcterms:created>
  <dcterms:modified xsi:type="dcterms:W3CDTF">2026-03-31T11:35:00Z</dcterms:modified>
</cp:coreProperties>
</file>