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A6367" w14:textId="64F106FE" w:rsidR="00025386" w:rsidRPr="00905CD1" w:rsidRDefault="00657A47" w:rsidP="00783066">
      <w:pPr>
        <w:pStyle w:val="Nagwek4"/>
        <w:spacing w:line="276" w:lineRule="auto"/>
        <w:rPr>
          <w:rFonts w:asciiTheme="minorHAnsi" w:hAnsiTheme="minorHAnsi" w:cstheme="minorHAnsi"/>
          <w:bCs/>
          <w:i w:val="0"/>
          <w:sz w:val="20"/>
        </w:rPr>
      </w:pPr>
      <w:bookmarkStart w:id="0" w:name="_Hlk60301409"/>
      <w:r w:rsidRPr="00905CD1">
        <w:rPr>
          <w:rFonts w:asciiTheme="minorHAnsi" w:hAnsiTheme="minorHAnsi" w:cstheme="minorHAnsi"/>
          <w:bCs/>
          <w:i w:val="0"/>
          <w:sz w:val="20"/>
        </w:rPr>
        <w:t xml:space="preserve">Załącznik nr </w:t>
      </w:r>
      <w:r w:rsidR="00783066" w:rsidRPr="00905CD1">
        <w:rPr>
          <w:rFonts w:asciiTheme="minorHAnsi" w:hAnsiTheme="minorHAnsi" w:cstheme="minorHAnsi"/>
          <w:bCs/>
          <w:i w:val="0"/>
          <w:sz w:val="20"/>
        </w:rPr>
        <w:t>4</w:t>
      </w:r>
      <w:r w:rsidR="007666D6" w:rsidRPr="00905CD1">
        <w:rPr>
          <w:rFonts w:asciiTheme="minorHAnsi" w:hAnsiTheme="minorHAnsi" w:cstheme="minorHAnsi"/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905CD1" w14:paraId="5E33F51A" w14:textId="77777777" w:rsidTr="00783066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2CD43FF5" w14:textId="77777777" w:rsidR="00D520D3" w:rsidRPr="00905CD1" w:rsidRDefault="00D520D3" w:rsidP="0078306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l-PL"/>
              </w:rPr>
            </w:pPr>
            <w:r w:rsidRPr="00905CD1">
              <w:rPr>
                <w:rFonts w:asciiTheme="minorHAnsi" w:hAnsiTheme="minorHAnsi" w:cstheme="minorHAnsi"/>
                <w:b/>
                <w:sz w:val="20"/>
                <w:szCs w:val="20"/>
              </w:rPr>
              <w:t>Podmiot</w:t>
            </w:r>
            <w:r w:rsidRPr="00905CD1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65A6762A" w14:textId="77777777" w:rsidR="00D520D3" w:rsidRPr="00905CD1" w:rsidRDefault="00D520D3" w:rsidP="0078306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3E101322" w14:textId="77777777" w:rsidR="00D520D3" w:rsidRPr="00905CD1" w:rsidRDefault="00D520D3" w:rsidP="00783066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</w:pPr>
            <w:r w:rsidRPr="00905CD1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BACC15" w14:textId="77777777" w:rsidR="00D520D3" w:rsidRPr="00905CD1" w:rsidRDefault="00D520D3" w:rsidP="00783066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05C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[nazwa, adres,</w:t>
            </w:r>
            <w:r w:rsidRPr="00905CD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</w:t>
            </w:r>
            <w:r w:rsidRPr="00905C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905CD1" w14:paraId="2ECFB301" w14:textId="77777777" w:rsidTr="00783066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0A4EDE7C" w14:textId="77777777" w:rsidR="00D520D3" w:rsidRPr="00905CD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l-PL"/>
              </w:rPr>
            </w:pPr>
            <w:r w:rsidRPr="00905CD1">
              <w:rPr>
                <w:rFonts w:asciiTheme="minorHAnsi" w:hAnsiTheme="minorHAnsi" w:cstheme="minorHAnsi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EB9EE14" w14:textId="77777777" w:rsidR="00D520D3" w:rsidRPr="00905CD1" w:rsidRDefault="00D520D3" w:rsidP="00467CA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0DEF1D22" w14:textId="77777777" w:rsidR="00D520D3" w:rsidRPr="00905CD1" w:rsidRDefault="00D520D3" w:rsidP="00467CA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</w:pPr>
            <w:r w:rsidRPr="00905CD1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3D46BE" w14:textId="77777777" w:rsidR="00D520D3" w:rsidRPr="00905CD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905C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[</w:t>
            </w:r>
            <w:r w:rsidRPr="00905CD1">
              <w:rPr>
                <w:rFonts w:asciiTheme="minorHAnsi" w:hAnsiTheme="minorHAnsi" w:cstheme="minorHAnsi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905C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905CD1" w14:paraId="666E0AEF" w14:textId="77777777" w:rsidTr="0078306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569D9E" w14:textId="77777777" w:rsidR="00053927" w:rsidRPr="00905CD1" w:rsidRDefault="00053927" w:rsidP="00053927">
            <w:pPr>
              <w:spacing w:before="240" w:after="120"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05CD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7EE9B267" w14:textId="77777777" w:rsidR="00053927" w:rsidRPr="00905CD1" w:rsidRDefault="00053927" w:rsidP="00053927">
            <w:pPr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905CD1">
              <w:rPr>
                <w:rFonts w:asciiTheme="minorHAnsi" w:hAnsiTheme="minorHAnsi" w:cstheme="minorHAnsi"/>
                <w:color w:val="0070C0"/>
                <w:sz w:val="20"/>
                <w:szCs w:val="20"/>
                <w:u w:val="single"/>
              </w:rPr>
              <w:t>Uwaga</w:t>
            </w:r>
            <w:r w:rsidRPr="00905CD1">
              <w:rPr>
                <w:rFonts w:asciiTheme="minorHAnsi" w:hAnsiTheme="minorHAnsi" w:cstheme="minorHAnsi"/>
                <w:color w:val="0070C0"/>
                <w:sz w:val="20"/>
                <w:szCs w:val="20"/>
              </w:rPr>
              <w:t xml:space="preserve">: </w:t>
            </w:r>
            <w:r w:rsidRPr="00905CD1">
              <w:rPr>
                <w:rFonts w:asciiTheme="minorHAnsi" w:hAnsiTheme="minorHAnsi" w:cstheme="minorHAnsi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6A653DC" w14:textId="3BA0FEFA" w:rsidR="0071340C" w:rsidRPr="00905CD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Oświadczam</w:t>
      </w:r>
      <w:r w:rsidR="00EF3368"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</w:t>
      </w: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w oparciu o</w:t>
      </w:r>
      <w:r w:rsidR="00EF3368"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postanowienia art. 118</w:t>
      </w:r>
      <w:r w:rsidR="00BE3BCE" w:rsidRPr="00905CD1">
        <w:rPr>
          <w:rFonts w:asciiTheme="minorHAnsi" w:hAnsiTheme="minorHAnsi" w:cstheme="minorHAnsi"/>
          <w:sz w:val="20"/>
          <w:szCs w:val="20"/>
        </w:rPr>
        <w:t xml:space="preserve"> ustawy </w:t>
      </w:r>
      <w:r w:rsidR="00EF3368" w:rsidRPr="00905CD1">
        <w:rPr>
          <w:rFonts w:asciiTheme="minorHAnsi" w:hAnsiTheme="minorHAnsi" w:cstheme="minorHAnsi"/>
          <w:sz w:val="20"/>
          <w:szCs w:val="20"/>
        </w:rPr>
        <w:t xml:space="preserve">z dnia 11 września 2019r. Prawo zamówień publicznych </w:t>
      </w:r>
      <w:r w:rsidR="00660839" w:rsidRPr="00905CD1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660839" w:rsidRPr="00905CD1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660839" w:rsidRPr="00905CD1">
        <w:rPr>
          <w:rFonts w:asciiTheme="minorHAnsi" w:hAnsiTheme="minorHAnsi" w:cstheme="minorHAnsi"/>
          <w:sz w:val="20"/>
          <w:szCs w:val="20"/>
        </w:rPr>
        <w:t>. Dz. U. z 2024 r. poz. 1320 z</w:t>
      </w:r>
      <w:r w:rsidR="00783066" w:rsidRPr="00905CD1">
        <w:rPr>
          <w:rFonts w:asciiTheme="minorHAnsi" w:hAnsiTheme="minorHAnsi" w:cstheme="minorHAnsi"/>
          <w:sz w:val="20"/>
          <w:szCs w:val="20"/>
        </w:rPr>
        <w:t>e</w:t>
      </w:r>
      <w:r w:rsidR="00660839" w:rsidRPr="00905CD1">
        <w:rPr>
          <w:rFonts w:asciiTheme="minorHAnsi" w:hAnsiTheme="minorHAnsi" w:cstheme="minorHAnsi"/>
          <w:sz w:val="20"/>
          <w:szCs w:val="20"/>
        </w:rPr>
        <w:t xml:space="preserve"> zm.)</w:t>
      </w:r>
      <w:r w:rsidR="00E27ABB"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, </w:t>
      </w: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że </w:t>
      </w:r>
      <w:r w:rsidRPr="00905CD1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zobowiązuję się</w:t>
      </w: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EF3368"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 </w:t>
      </w: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05CD1" w14:paraId="680D9E62" w14:textId="77777777" w:rsidTr="00467CA2">
        <w:tc>
          <w:tcPr>
            <w:tcW w:w="2269" w:type="dxa"/>
          </w:tcPr>
          <w:p w14:paraId="55EBDB03" w14:textId="77777777" w:rsidR="00D520D3" w:rsidRPr="00905CD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905CD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43DF5DA" w14:textId="6ACF5AFE" w:rsidR="00D520D3" w:rsidRPr="00905CD1" w:rsidRDefault="0066083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905C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Świadczenie usług specjalistycznych zajęć, warsztatów oraz szkoleń w ramach projektu: FEMP.06.33-IP.01-1627/24 - tytuł projektu: "Rozwiń żagle w Przystani"</w:t>
            </w:r>
            <w:r w:rsidR="00D520D3" w:rsidRPr="00905C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660839" w:rsidRPr="00905CD1" w14:paraId="17A6C8F5" w14:textId="77777777" w:rsidTr="00AF262C">
        <w:tc>
          <w:tcPr>
            <w:tcW w:w="2269" w:type="dxa"/>
          </w:tcPr>
          <w:p w14:paraId="7D392E11" w14:textId="77777777" w:rsidR="00660839" w:rsidRPr="00905CD1" w:rsidRDefault="00660839" w:rsidP="00AF26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905CD1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5A936C4" w14:textId="7A7620C4" w:rsidR="00660839" w:rsidRPr="00905CD1" w:rsidRDefault="00660839" w:rsidP="00AF26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905CD1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ZP.271.13.2026</w:t>
            </w:r>
          </w:p>
        </w:tc>
      </w:tr>
    </w:tbl>
    <w:p w14:paraId="0C2385B7" w14:textId="74782AFA" w:rsidR="00DC652A" w:rsidRPr="00905CD1" w:rsidRDefault="0066083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="00DC652A"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do dyspozycji Wykonawcy:</w:t>
      </w:r>
    </w:p>
    <w:p w14:paraId="49CD6BB6" w14:textId="77777777" w:rsidR="00DC652A" w:rsidRPr="00905CD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D1129E4" w14:textId="2A629C81" w:rsidR="0071340C" w:rsidRPr="00905CD1" w:rsidRDefault="00D520D3" w:rsidP="0078306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[</w:t>
      </w:r>
      <w:r w:rsidR="00DC652A" w:rsidRPr="00905CD1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nazwa i adres Wykonawcy składającego ofertę</w:t>
      </w:r>
      <w:r w:rsidRPr="00905CD1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]</w:t>
      </w:r>
    </w:p>
    <w:p w14:paraId="7680EA30" w14:textId="77777777" w:rsidR="0071340C" w:rsidRPr="00905CD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nw. zasobów:</w:t>
      </w:r>
    </w:p>
    <w:p w14:paraId="4AA535E3" w14:textId="77777777" w:rsidR="0071340C" w:rsidRPr="00905CD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D232DC6" w14:textId="241AD8FB" w:rsidR="0071340C" w:rsidRPr="00905CD1" w:rsidRDefault="00D520D3" w:rsidP="0078306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[</w:t>
      </w:r>
      <w:r w:rsidR="0071340C" w:rsidRPr="00905CD1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określenie zasobów</w:t>
      </w:r>
      <w:r w:rsidRPr="00905CD1"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>]</w:t>
      </w:r>
    </w:p>
    <w:p w14:paraId="79A000DC" w14:textId="77777777" w:rsidR="00DC652A" w:rsidRPr="00905CD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O</w:t>
      </w:r>
      <w:r w:rsidR="00DC652A" w:rsidRPr="00905CD1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świadczam, że</w:t>
      </w:r>
      <w:r w:rsidR="00DC652A"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:</w:t>
      </w:r>
    </w:p>
    <w:p w14:paraId="0A4DE28C" w14:textId="77777777" w:rsidR="00DC652A" w:rsidRPr="00905CD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u</w:t>
      </w:r>
      <w:r w:rsidR="00DC652A"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dostę</w:t>
      </w: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p</w:t>
      </w:r>
      <w:r w:rsidR="00DC652A"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ni</w:t>
      </w: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ę</w:t>
      </w:r>
      <w:r w:rsidR="00DC652A"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Wykonawcy zasoby, w następującym zakresie:</w:t>
      </w:r>
    </w:p>
    <w:p w14:paraId="68F8DA9E" w14:textId="77777777" w:rsidR="0093388F" w:rsidRPr="00905CD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DE7BD5C" w14:textId="77777777" w:rsidR="0093388F" w:rsidRPr="00905CD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2E5843B8" w14:textId="77777777" w:rsidR="0093388F" w:rsidRPr="00905CD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bookmarkStart w:id="1" w:name="_Hlk60300768"/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0B2AC6C2" w14:textId="77777777" w:rsidR="00CB29AC" w:rsidRPr="00905CD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zakres mojego udziału przy realizacji zamówienia publicznego będzie następujący:</w:t>
      </w:r>
    </w:p>
    <w:p w14:paraId="0317BCF3" w14:textId="77777777" w:rsidR="00CB29AC" w:rsidRPr="00905CD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0B859CB" w14:textId="77777777" w:rsidR="00830970" w:rsidRPr="00905CD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okres </w:t>
      </w:r>
      <w:r w:rsidR="00830970"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mojego </w:t>
      </w: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udostępnienia zasobów Wykonawcy </w:t>
      </w:r>
      <w:r w:rsidR="00830970"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będzie następujący:</w:t>
      </w:r>
    </w:p>
    <w:p w14:paraId="7B599E55" w14:textId="77777777" w:rsidR="00E27ABB" w:rsidRPr="00905CD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44FF8E33" w14:textId="76365C77" w:rsidR="00E27ABB" w:rsidRPr="00905CD1" w:rsidRDefault="00783066" w:rsidP="00783066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 w:rsidRPr="00905CD1">
        <w:rPr>
          <w:rFonts w:asciiTheme="minorHAnsi" w:eastAsia="Times New Roman" w:hAnsiTheme="minorHAnsi" w:cstheme="minorHAnsi"/>
          <w:i/>
          <w:iCs/>
          <w:sz w:val="16"/>
          <w:szCs w:val="16"/>
          <w:lang w:eastAsia="pl-PL"/>
        </w:rPr>
        <w:t xml:space="preserve">kwalifikowany podpis elektroniczny / podpis zaufany / podpis osobisty </w:t>
      </w:r>
      <w:bookmarkEnd w:id="0"/>
    </w:p>
    <w:sectPr w:rsidR="00E27ABB" w:rsidRPr="00905CD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4E2AA" w14:textId="77777777" w:rsidR="006315C0" w:rsidRDefault="006315C0" w:rsidP="00025386">
      <w:pPr>
        <w:spacing w:after="0" w:line="240" w:lineRule="auto"/>
      </w:pPr>
      <w:r>
        <w:separator/>
      </w:r>
    </w:p>
  </w:endnote>
  <w:endnote w:type="continuationSeparator" w:id="0">
    <w:p w14:paraId="0C3C6BEA" w14:textId="77777777" w:rsidR="006315C0" w:rsidRDefault="006315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65619" w14:textId="77777777" w:rsidR="00660839" w:rsidRDefault="006608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C798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CEF55" w14:textId="77777777" w:rsidR="00660839" w:rsidRDefault="006608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22CB2" w14:textId="77777777" w:rsidR="006315C0" w:rsidRDefault="006315C0" w:rsidP="00025386">
      <w:pPr>
        <w:spacing w:after="0" w:line="240" w:lineRule="auto"/>
      </w:pPr>
      <w:r>
        <w:separator/>
      </w:r>
    </w:p>
  </w:footnote>
  <w:footnote w:type="continuationSeparator" w:id="0">
    <w:p w14:paraId="07B651F1" w14:textId="77777777" w:rsidR="006315C0" w:rsidRDefault="006315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55E2D" w14:textId="77777777" w:rsidR="00660839" w:rsidRDefault="006608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359DE" w14:textId="77777777" w:rsidR="00660839" w:rsidRDefault="006608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0BFB7" w14:textId="77777777" w:rsidR="00660839" w:rsidRDefault="006608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686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703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D785F"/>
    <w:rsid w:val="004E27D7"/>
    <w:rsid w:val="0055145C"/>
    <w:rsid w:val="005624D8"/>
    <w:rsid w:val="00620476"/>
    <w:rsid w:val="006315C0"/>
    <w:rsid w:val="00657A47"/>
    <w:rsid w:val="00660839"/>
    <w:rsid w:val="00690ACA"/>
    <w:rsid w:val="0071340C"/>
    <w:rsid w:val="00745A44"/>
    <w:rsid w:val="007666D6"/>
    <w:rsid w:val="00783066"/>
    <w:rsid w:val="007D6755"/>
    <w:rsid w:val="007F49C7"/>
    <w:rsid w:val="0081703E"/>
    <w:rsid w:val="00824D73"/>
    <w:rsid w:val="00830970"/>
    <w:rsid w:val="008833CF"/>
    <w:rsid w:val="008B797E"/>
    <w:rsid w:val="008F2498"/>
    <w:rsid w:val="00905CD1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A0AC3"/>
  <w15:chartTrackingRefBased/>
  <w15:docId w15:val="{14DE8A1A-4E3D-42A0-9F16-63B4658E7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2026-04-10T11:02:00Z</cp:lastPrinted>
  <dcterms:created xsi:type="dcterms:W3CDTF">2026-04-15T10:20:00Z</dcterms:created>
  <dcterms:modified xsi:type="dcterms:W3CDTF">2026-04-15T10:20:00Z</dcterms:modified>
</cp:coreProperties>
</file>