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A4952" w14:textId="73C777D6" w:rsidR="008D2AB8" w:rsidRPr="008E6A48" w:rsidRDefault="008D2AB8" w:rsidP="008E6A48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sz w:val="20"/>
          <w:szCs w:val="20"/>
        </w:rPr>
        <w:t xml:space="preserve">Załącznik nr </w:t>
      </w:r>
      <w:r w:rsidR="00012286" w:rsidRPr="008E6A48">
        <w:rPr>
          <w:rFonts w:ascii="Verdana" w:hAnsi="Verdana"/>
          <w:sz w:val="20"/>
          <w:szCs w:val="20"/>
        </w:rPr>
        <w:t>1</w:t>
      </w:r>
    </w:p>
    <w:p w14:paraId="344B802C" w14:textId="77777777" w:rsidR="008D2AB8" w:rsidRPr="008E6A48" w:rsidRDefault="008D2AB8" w:rsidP="008E6A4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F80D700" w14:textId="77777777" w:rsidR="008D2AB8" w:rsidRPr="008E6A48" w:rsidRDefault="008D2AB8" w:rsidP="008E6A4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FORMULARZ OFERTY</w:t>
      </w:r>
    </w:p>
    <w:p w14:paraId="1CC4EBA0" w14:textId="77777777" w:rsidR="008D2AB8" w:rsidRPr="008E6A48" w:rsidRDefault="008D2AB8" w:rsidP="008E6A4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9901DAF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8CFA422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10D872DD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ABB38D6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B805E8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>TEL.</w:t>
      </w:r>
      <w:r w:rsidRPr="008E6A4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6B84E3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 xml:space="preserve">FAX </w:t>
      </w:r>
      <w:r w:rsidRPr="008E6A4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79E8680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79ABE82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E6A4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68B4B2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7940292" w14:textId="77777777" w:rsidR="008E6A48" w:rsidRDefault="008E6A48" w:rsidP="008E6A48">
      <w:pPr>
        <w:rPr>
          <w:rFonts w:ascii="Verdana" w:hAnsi="Verdana"/>
          <w:sz w:val="20"/>
          <w:szCs w:val="20"/>
        </w:rPr>
      </w:pPr>
    </w:p>
    <w:p w14:paraId="58D00843" w14:textId="5EBE5A1D" w:rsidR="008D2AB8" w:rsidRPr="008E6A48" w:rsidRDefault="008D2AB8" w:rsidP="008E6A48">
      <w:pPr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Do: Nazwa i siedziba Zamawiającego:</w:t>
      </w:r>
    </w:p>
    <w:p w14:paraId="25E19FB0" w14:textId="3C276AC7" w:rsidR="00DE172C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Akademia Górniczo </w:t>
      </w:r>
      <w:r w:rsidR="008E6A48">
        <w:rPr>
          <w:rFonts w:ascii="Verdana" w:hAnsi="Verdana"/>
          <w:b/>
          <w:sz w:val="20"/>
          <w:szCs w:val="20"/>
        </w:rPr>
        <w:t>–</w:t>
      </w:r>
      <w:r w:rsidRPr="008E6A48">
        <w:rPr>
          <w:rFonts w:ascii="Verdana" w:hAnsi="Verdana"/>
          <w:b/>
          <w:sz w:val="20"/>
          <w:szCs w:val="20"/>
        </w:rPr>
        <w:t xml:space="preserve"> Hutnicza</w:t>
      </w:r>
      <w:r w:rsid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im. Stanisława Staszica w Krakowie</w:t>
      </w:r>
    </w:p>
    <w:p w14:paraId="5BB7F821" w14:textId="77777777" w:rsidR="008D2AB8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Dział Zamówień Publicznych</w:t>
      </w:r>
      <w:r w:rsidR="008D2AB8" w:rsidRPr="008E6A48">
        <w:rPr>
          <w:rFonts w:ascii="Verdana" w:hAnsi="Verdana"/>
          <w:b/>
          <w:sz w:val="20"/>
          <w:szCs w:val="20"/>
        </w:rPr>
        <w:t xml:space="preserve">  </w:t>
      </w:r>
    </w:p>
    <w:p w14:paraId="75544AE5" w14:textId="1A5C2554" w:rsidR="008D2AB8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Al. Mickiewicza</w:t>
      </w:r>
      <w:r w:rsidR="008D2AB8"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30</w:t>
      </w:r>
      <w:r w:rsidR="008E6A48">
        <w:rPr>
          <w:rFonts w:ascii="Verdana" w:hAnsi="Verdana"/>
          <w:b/>
          <w:sz w:val="20"/>
          <w:szCs w:val="20"/>
        </w:rPr>
        <w:t xml:space="preserve">, </w:t>
      </w:r>
      <w:r w:rsidRPr="008E6A48">
        <w:rPr>
          <w:rFonts w:ascii="Verdana" w:hAnsi="Verdana"/>
          <w:b/>
          <w:sz w:val="20"/>
          <w:szCs w:val="20"/>
        </w:rPr>
        <w:t>30-059</w:t>
      </w:r>
      <w:r w:rsidR="008D2AB8"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Kraków</w:t>
      </w:r>
      <w:r w:rsidR="008D2AB8" w:rsidRPr="008E6A48">
        <w:rPr>
          <w:rFonts w:ascii="Verdana" w:hAnsi="Verdana"/>
          <w:b/>
          <w:sz w:val="20"/>
          <w:szCs w:val="20"/>
        </w:rPr>
        <w:t xml:space="preserve">,  </w:t>
      </w:r>
    </w:p>
    <w:p w14:paraId="3DCA36EA" w14:textId="77777777" w:rsidR="008D2AB8" w:rsidRPr="008E6A48" w:rsidRDefault="008D2AB8" w:rsidP="008E6A48">
      <w:pPr>
        <w:ind w:firstLine="3969"/>
        <w:rPr>
          <w:rFonts w:ascii="Verdana" w:hAnsi="Verdana"/>
          <w:b/>
          <w:sz w:val="20"/>
          <w:szCs w:val="20"/>
        </w:rPr>
      </w:pPr>
    </w:p>
    <w:p w14:paraId="11A99570" w14:textId="5C10BB24" w:rsidR="008D2AB8" w:rsidRPr="008E6A48" w:rsidRDefault="008D2AB8" w:rsidP="008E6A4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DE172C" w:rsidRPr="008E6A48">
        <w:rPr>
          <w:rFonts w:ascii="Verdana" w:hAnsi="Verdana"/>
          <w:b/>
          <w:sz w:val="20"/>
          <w:szCs w:val="20"/>
        </w:rPr>
        <w:t>Remont  wraz z modernizacją sal wykładowych A nr 105 i B nr 104 w pawilonie D-10 na terenie  AGH w Krakowie - KC-DE-zp.25.146.2026</w:t>
      </w:r>
      <w:r w:rsidRPr="008E6A48">
        <w:rPr>
          <w:rFonts w:ascii="Verdana" w:hAnsi="Verdana"/>
          <w:b/>
          <w:sz w:val="20"/>
          <w:szCs w:val="20"/>
        </w:rPr>
        <w:t xml:space="preserve">, </w:t>
      </w:r>
      <w:r w:rsidRPr="008E6A48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14:paraId="31D6A8C7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4F22BB6" w14:textId="77777777" w:rsidR="008E6A48" w:rsidRPr="00DC39F3" w:rsidRDefault="008E6A48" w:rsidP="008E6A48">
      <w:pPr>
        <w:widowControl w:val="0"/>
        <w:jc w:val="both"/>
        <w:rPr>
          <w:rFonts w:ascii="Verdana" w:hAnsi="Verdana"/>
          <w:b/>
          <w:bCs/>
          <w:sz w:val="20"/>
          <w:szCs w:val="20"/>
        </w:rPr>
      </w:pPr>
      <w:r w:rsidRPr="00DC39F3">
        <w:rPr>
          <w:rFonts w:ascii="Verdana" w:hAnsi="Verdana"/>
          <w:b/>
          <w:bCs/>
          <w:sz w:val="20"/>
          <w:szCs w:val="20"/>
        </w:rPr>
        <w:t xml:space="preserve">Cena brutto za całość przedmiotu zamówienia (tj. Etap I </w:t>
      </w:r>
      <w:proofErr w:type="spellStart"/>
      <w:r w:rsidRPr="00DC39F3">
        <w:rPr>
          <w:rFonts w:ascii="Verdana" w:hAnsi="Verdana"/>
          <w:b/>
          <w:bCs/>
          <w:sz w:val="20"/>
          <w:szCs w:val="20"/>
        </w:rPr>
        <w:t>i</w:t>
      </w:r>
      <w:proofErr w:type="spellEnd"/>
      <w:r w:rsidRPr="00DC39F3">
        <w:rPr>
          <w:rFonts w:ascii="Verdana" w:hAnsi="Verdana"/>
          <w:b/>
          <w:bCs/>
          <w:sz w:val="20"/>
          <w:szCs w:val="20"/>
        </w:rPr>
        <w:t xml:space="preserve"> Etap II) ………………………………….. zł</w:t>
      </w:r>
    </w:p>
    <w:p w14:paraId="1983B359" w14:textId="77777777" w:rsidR="008E6A48" w:rsidRPr="008E6A48" w:rsidRDefault="008E6A48" w:rsidP="008E6A48">
      <w:pPr>
        <w:widowControl w:val="0"/>
        <w:jc w:val="both"/>
        <w:rPr>
          <w:rFonts w:ascii="Verdana" w:hAnsi="Verdana"/>
          <w:sz w:val="20"/>
          <w:szCs w:val="20"/>
        </w:rPr>
      </w:pPr>
    </w:p>
    <w:p w14:paraId="6C840E2F" w14:textId="77777777" w:rsidR="008E6A48" w:rsidRPr="008E6A48" w:rsidRDefault="008E6A48" w:rsidP="008E6A48">
      <w:pPr>
        <w:widowControl w:val="0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w tym: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1"/>
        <w:gridCol w:w="2848"/>
        <w:gridCol w:w="2394"/>
        <w:gridCol w:w="2425"/>
      </w:tblGrid>
      <w:tr w:rsidR="008E6A48" w:rsidRPr="008E6A48" w14:paraId="2AA053FD" w14:textId="77777777" w:rsidTr="0002432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0B66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F184E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Cena netto</w:t>
            </w:r>
          </w:p>
          <w:p w14:paraId="3D14306B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248AB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VAT 23%</w:t>
            </w:r>
          </w:p>
          <w:p w14:paraId="68FAB31E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66E6C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Cena brutto</w:t>
            </w:r>
          </w:p>
          <w:p w14:paraId="15B70DFD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</w:tr>
      <w:tr w:rsidR="008E6A48" w:rsidRPr="008E6A48" w14:paraId="60BE45A6" w14:textId="77777777" w:rsidTr="0002432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5349A" w14:textId="77777777" w:rsid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iCs/>
                <w:sz w:val="20"/>
                <w:szCs w:val="20"/>
              </w:rPr>
              <w:t xml:space="preserve">Etap  I </w:t>
            </w:r>
          </w:p>
          <w:p w14:paraId="63C2E9C6" w14:textId="1BB03EF6" w:rsidR="004E29FB" w:rsidRPr="008E6A48" w:rsidRDefault="004E29FB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iCs/>
                <w:sz w:val="20"/>
                <w:szCs w:val="20"/>
              </w:rPr>
              <w:t>Remont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3B1A" w14:textId="4B1DDC39" w:rsidR="008E6A48" w:rsidRPr="004E29FB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3D0B" w14:textId="7C790E13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BEB6" w14:textId="6B823005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E6A48" w:rsidRPr="008E6A48" w14:paraId="33C67231" w14:textId="77777777" w:rsidTr="00024324">
        <w:trPr>
          <w:trHeight w:val="23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86948" w14:textId="77777777" w:rsid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iCs/>
                <w:sz w:val="20"/>
                <w:szCs w:val="20"/>
              </w:rPr>
              <w:t>Etap II</w:t>
            </w:r>
          </w:p>
          <w:p w14:paraId="7E82E2F8" w14:textId="28838EF1" w:rsidR="004E29FB" w:rsidRPr="008E6A48" w:rsidRDefault="004E29FB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iCs/>
                <w:sz w:val="20"/>
                <w:szCs w:val="20"/>
              </w:rPr>
              <w:t>Modernizacja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32FC" w14:textId="36F875EC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E727" w14:textId="48B3DB7F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BBE1" w14:textId="53965125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5F179844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7395A12" w14:textId="4289F2F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iCs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</w:rPr>
        <w:t>Termin realizacji umowy:</w:t>
      </w:r>
      <w:r w:rsidRPr="008E6A48">
        <w:rPr>
          <w:rFonts w:ascii="Verdana" w:hAnsi="Verdana"/>
          <w:sz w:val="20"/>
          <w:szCs w:val="20"/>
        </w:rPr>
        <w:t xml:space="preserve"> do </w:t>
      </w:r>
      <w:r>
        <w:rPr>
          <w:rFonts w:ascii="Verdana" w:hAnsi="Verdana"/>
          <w:sz w:val="20"/>
          <w:szCs w:val="20"/>
        </w:rPr>
        <w:t>91</w:t>
      </w:r>
      <w:r w:rsidRPr="008E6A48">
        <w:rPr>
          <w:rFonts w:ascii="Verdana" w:hAnsi="Verdana"/>
          <w:sz w:val="20"/>
          <w:szCs w:val="20"/>
        </w:rPr>
        <w:t xml:space="preserve"> dni  </w:t>
      </w:r>
      <w:r w:rsidRPr="008E6A48">
        <w:rPr>
          <w:rFonts w:ascii="Verdana" w:hAnsi="Verdana"/>
          <w:iCs/>
          <w:sz w:val="20"/>
          <w:szCs w:val="20"/>
        </w:rPr>
        <w:t xml:space="preserve">od daty podpisania umowy </w:t>
      </w:r>
    </w:p>
    <w:p w14:paraId="5E41378F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  <w:u w:val="single"/>
        </w:rPr>
      </w:pPr>
    </w:p>
    <w:p w14:paraId="06FD4CAF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  <w:u w:val="single"/>
        </w:rPr>
        <w:t>Okres udzielonej gwarancji wynosi:</w:t>
      </w:r>
      <w:r w:rsidRPr="008E6A48">
        <w:rPr>
          <w:rFonts w:ascii="Verdana" w:hAnsi="Verdana"/>
          <w:sz w:val="20"/>
          <w:szCs w:val="20"/>
        </w:rPr>
        <w:t xml:space="preserve"> …………………miesięcy (kryterium oceny ofert)</w:t>
      </w:r>
    </w:p>
    <w:p w14:paraId="3E737FFC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8E6A48">
        <w:rPr>
          <w:rFonts w:ascii="Verdana" w:hAnsi="Verdana"/>
          <w:i/>
          <w:iCs/>
          <w:sz w:val="16"/>
          <w:szCs w:val="16"/>
        </w:rPr>
        <w:t xml:space="preserve">*W przypadku nie podania okresu gwarancji, Zamawiający przyjmie minimalny okres gwarancji wskazany w SWZ.  </w:t>
      </w:r>
      <w:r w:rsidRPr="008E6A48">
        <w:rPr>
          <w:rFonts w:ascii="Verdana" w:hAnsi="Verdana"/>
          <w:sz w:val="16"/>
          <w:szCs w:val="16"/>
        </w:rPr>
        <w:t xml:space="preserve"> </w:t>
      </w:r>
    </w:p>
    <w:p w14:paraId="7001B90A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D24B450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</w:rPr>
        <w:t>Termin płatności:</w:t>
      </w:r>
      <w:r w:rsidRPr="008E6A48">
        <w:rPr>
          <w:rFonts w:ascii="Verdana" w:hAnsi="Verdana"/>
          <w:sz w:val="20"/>
          <w:szCs w:val="20"/>
        </w:rPr>
        <w:t xml:space="preserve"> Zapłata wynagrodzenia nastąpi 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54262852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6E5A1A9" w14:textId="77777777" w:rsidR="008E6A48" w:rsidRPr="008E6A48" w:rsidRDefault="008E6A48" w:rsidP="008E6A48">
      <w:pPr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277C25C" w14:textId="77777777" w:rsidR="008E6A48" w:rsidRPr="008E6A48" w:rsidRDefault="008E6A48" w:rsidP="008E6A48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8E6A48">
        <w:rPr>
          <w:rFonts w:ascii="Verdana" w:hAnsi="Verdana"/>
          <w:sz w:val="20"/>
          <w:szCs w:val="20"/>
        </w:rPr>
        <w:t xml:space="preserve"> </w:t>
      </w:r>
    </w:p>
    <w:p w14:paraId="076827D4" w14:textId="77777777" w:rsidR="008E6A48" w:rsidRPr="008E6A48" w:rsidRDefault="008E6A48" w:rsidP="008E6A4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8E6A48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8E6A48">
        <w:rPr>
          <w:rFonts w:ascii="Verdana" w:hAnsi="Verdana"/>
          <w:sz w:val="20"/>
          <w:szCs w:val="20"/>
          <w:lang w:eastAsia="ar-SA"/>
        </w:rPr>
        <w:t>zamawiającego</w:t>
      </w:r>
      <w:r w:rsidRPr="008E6A48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41CCB2C7" w14:textId="77777777" w:rsidR="008E6A48" w:rsidRPr="008E6A48" w:rsidRDefault="008E6A48" w:rsidP="008E6A4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lastRenderedPageBreak/>
        <w:t xml:space="preserve">Oświadczamy, ze jesteśmy mikro/małym/średnim/dużym przedsiębiorstwem </w:t>
      </w:r>
      <w:r w:rsidRPr="008E6A48">
        <w:rPr>
          <w:rFonts w:ascii="Verdana" w:hAnsi="Verdana"/>
          <w:b/>
          <w:sz w:val="20"/>
          <w:szCs w:val="20"/>
          <w:vertAlign w:val="superscript"/>
        </w:rPr>
        <w:footnoteReference w:id="1"/>
      </w:r>
      <w:r w:rsidRPr="008E6A48">
        <w:rPr>
          <w:rFonts w:ascii="Verdana" w:hAnsi="Verdana"/>
          <w:b/>
          <w:sz w:val="20"/>
          <w:szCs w:val="20"/>
        </w:rPr>
        <w:t>*</w:t>
      </w:r>
    </w:p>
    <w:p w14:paraId="64F35010" w14:textId="7777777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 xml:space="preserve">Oświadczamy, że oferta została sporządzona na podstawie: SWZ, dokumentacji projektowej, </w:t>
      </w:r>
      <w:proofErr w:type="spellStart"/>
      <w:r w:rsidRPr="008E6A48">
        <w:rPr>
          <w:rFonts w:ascii="Verdana" w:hAnsi="Verdana"/>
          <w:sz w:val="20"/>
          <w:szCs w:val="20"/>
        </w:rPr>
        <w:t>STWiORB</w:t>
      </w:r>
      <w:proofErr w:type="spellEnd"/>
      <w:r w:rsidRPr="008E6A48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6553527F" w14:textId="7777777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  <w:lang w:eastAsia="ar-SA"/>
        </w:rPr>
        <w:t xml:space="preserve">Oświadczmy, </w:t>
      </w:r>
      <w:r w:rsidRPr="008E6A48">
        <w:rPr>
          <w:rFonts w:ascii="Verdana" w:hAnsi="Verdana"/>
          <w:sz w:val="20"/>
          <w:szCs w:val="20"/>
        </w:rPr>
        <w:t xml:space="preserve">że materiały, urządzenia oraz wyposażenie będące podstawą do wyliczenia oferowanej przez nas ceny będą posiadały parametry nie gorsze niż wskazane w dokumentacji przetargowej. </w:t>
      </w:r>
    </w:p>
    <w:p w14:paraId="4890C66D" w14:textId="7777777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8E6A48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8E6A48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751919D6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a.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5F012991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b.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4AA47F36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c.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23B104CC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 xml:space="preserve">d. 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5911D934" w14:textId="7926DD44" w:rsidR="008E6A48" w:rsidRPr="008E6A48" w:rsidRDefault="008E6A48" w:rsidP="008E6A48">
      <w:pPr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 xml:space="preserve">7. </w:t>
      </w:r>
      <w:r w:rsidRPr="008E6A48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8E6A48">
        <w:rPr>
          <w:rFonts w:ascii="Verdana" w:hAnsi="Verdana"/>
          <w:sz w:val="20"/>
          <w:szCs w:val="20"/>
        </w:rPr>
        <w:t>*</w:t>
      </w:r>
      <w:r w:rsidRPr="008E6A48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8E6A48">
        <w:rPr>
          <w:rFonts w:ascii="Verdana" w:hAnsi="Verdana"/>
          <w:sz w:val="20"/>
          <w:szCs w:val="20"/>
        </w:rPr>
        <w:t>od których dane osobowe bezpośrednio lub pośrednio pozyskałem</w:t>
      </w:r>
      <w:r w:rsidRPr="008E6A48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8E6A48">
        <w:rPr>
          <w:rFonts w:ascii="Verdana" w:hAnsi="Verdana"/>
          <w:sz w:val="20"/>
          <w:szCs w:val="20"/>
        </w:rPr>
        <w:t xml:space="preserve">.** </w:t>
      </w:r>
    </w:p>
    <w:p w14:paraId="1CC68A97" w14:textId="77777777" w:rsidR="008E6A48" w:rsidRPr="008E6A48" w:rsidRDefault="008E6A48" w:rsidP="008E6A48">
      <w:pPr>
        <w:jc w:val="both"/>
        <w:rPr>
          <w:rFonts w:ascii="Verdana" w:hAnsi="Verdana"/>
          <w:i/>
          <w:iCs/>
          <w:sz w:val="16"/>
          <w:szCs w:val="16"/>
        </w:rPr>
      </w:pPr>
      <w:r w:rsidRPr="008E6A48">
        <w:rPr>
          <w:rFonts w:ascii="Verdana" w:hAnsi="Verdana"/>
          <w:i/>
          <w:iCs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7BF8F83" w14:textId="77777777" w:rsidR="008E6A48" w:rsidRPr="008E6A48" w:rsidRDefault="008E6A48" w:rsidP="008E6A48">
      <w:pPr>
        <w:suppressAutoHyphens/>
        <w:ind w:left="142" w:hanging="142"/>
        <w:jc w:val="both"/>
        <w:rPr>
          <w:rFonts w:ascii="Verdana" w:eastAsia="Calibri" w:hAnsi="Verdana"/>
          <w:i/>
          <w:iCs/>
          <w:sz w:val="16"/>
          <w:szCs w:val="16"/>
          <w:lang w:eastAsia="zh-CN"/>
        </w:rPr>
      </w:pPr>
      <w:r w:rsidRPr="008E6A48">
        <w:rPr>
          <w:rFonts w:ascii="Verdana" w:eastAsia="Calibri" w:hAnsi="Verdana"/>
          <w:i/>
          <w:iCs/>
          <w:sz w:val="16"/>
          <w:szCs w:val="16"/>
          <w:lang w:eastAsia="zh-CN"/>
        </w:rPr>
        <w:t>**</w:t>
      </w:r>
      <w:r w:rsidRPr="008E6A48">
        <w:rPr>
          <w:rFonts w:ascii="Verdana" w:eastAsia="Calibri" w:hAnsi="Verdana"/>
          <w:i/>
          <w:iCs/>
          <w:color w:val="000000"/>
          <w:sz w:val="16"/>
          <w:szCs w:val="16"/>
          <w:lang w:eastAsia="zh-CN"/>
        </w:rPr>
        <w:t xml:space="preserve">W przypadku gdy wykonawca </w:t>
      </w:r>
      <w:r w:rsidRPr="008E6A48">
        <w:rPr>
          <w:rFonts w:ascii="Verdana" w:eastAsia="Calibri" w:hAnsi="Verdana"/>
          <w:i/>
          <w:iCs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F14119" w14:textId="415887C0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8E6A48">
        <w:rPr>
          <w:rFonts w:ascii="Verdana" w:hAnsi="Verdana"/>
          <w:b/>
          <w:sz w:val="20"/>
          <w:szCs w:val="20"/>
        </w:rPr>
        <w:t>ppkt</w:t>
      </w:r>
      <w:proofErr w:type="spellEnd"/>
      <w:r w:rsidRPr="008E6A48">
        <w:rPr>
          <w:rFonts w:ascii="Verdana" w:hAnsi="Verdana"/>
          <w:b/>
          <w:sz w:val="20"/>
          <w:szCs w:val="20"/>
        </w:rPr>
        <w:t>. 4 SWZ spełniamy osobiście/ powołujemy się na zasoby podmiotu trzeciego w następującym zakresie</w:t>
      </w:r>
      <w:r w:rsidRPr="008E6A48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8E6A48">
        <w:rPr>
          <w:rFonts w:ascii="Verdana" w:hAnsi="Verdana"/>
          <w:b/>
          <w:sz w:val="20"/>
          <w:szCs w:val="20"/>
        </w:rPr>
        <w:t xml:space="preserve"> ………………………………………………………</w:t>
      </w:r>
    </w:p>
    <w:p w14:paraId="745B31DF" w14:textId="77777777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E6A48" w:rsidRPr="008E6A48" w14:paraId="5E3C138A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9953763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7AC914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D80BE43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FDA72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8E6A48" w:rsidRPr="008E6A48" w14:paraId="6472A750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C683F4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7C0F3EA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A54C4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D89862D" w14:textId="77777777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Oświadczenie, w przypadku </w:t>
      </w:r>
      <w:r w:rsidRPr="008E6A48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8E6A48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E6A48" w:rsidRPr="008E6A48" w14:paraId="630B4152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FED2538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7B9AA04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C18AB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8E6A48" w:rsidRPr="008E6A48" w14:paraId="161E892E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1D5C187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6E309C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9EF8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E6A48" w:rsidRPr="008E6A48" w14:paraId="5526C4C4" w14:textId="77777777" w:rsidTr="00287870">
        <w:trPr>
          <w:trHeight w:val="9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C817192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CEEA8EE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3A9D2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B576733" w14:textId="77777777" w:rsidR="008E6A48" w:rsidRPr="008E6A48" w:rsidRDefault="008E6A48" w:rsidP="008E6A48">
      <w:pPr>
        <w:numPr>
          <w:ilvl w:val="0"/>
          <w:numId w:val="6"/>
        </w:numPr>
        <w:suppressAutoHyphens/>
        <w:ind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31EDAC1" w14:textId="77777777" w:rsidR="008E6A48" w:rsidRPr="008E6A48" w:rsidRDefault="008E6A48" w:rsidP="008E6A48">
      <w:pPr>
        <w:keepNext/>
        <w:numPr>
          <w:ilvl w:val="0"/>
          <w:numId w:val="7"/>
        </w:numPr>
        <w:ind w:left="1080" w:hanging="357"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8E6A48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01BB060B" w14:textId="77777777" w:rsidR="008E6A48" w:rsidRPr="008E6A48" w:rsidRDefault="008E6A48" w:rsidP="008E6A4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...................................................</w:t>
      </w:r>
      <w:r w:rsidRPr="008E6A48">
        <w:rPr>
          <w:rFonts w:ascii="Verdana" w:hAnsi="Verdana"/>
          <w:sz w:val="20"/>
          <w:szCs w:val="20"/>
        </w:rPr>
        <w:tab/>
      </w:r>
      <w:r w:rsidRPr="008E6A48">
        <w:rPr>
          <w:rFonts w:ascii="Verdana" w:hAnsi="Verdana"/>
          <w:sz w:val="20"/>
          <w:szCs w:val="20"/>
        </w:rPr>
        <w:tab/>
      </w:r>
    </w:p>
    <w:p w14:paraId="797502C4" w14:textId="77777777" w:rsidR="008E6A48" w:rsidRPr="008E6A48" w:rsidRDefault="008E6A48" w:rsidP="008E6A4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E6A48">
        <w:rPr>
          <w:rFonts w:ascii="Verdana" w:hAnsi="Verdana"/>
          <w:sz w:val="20"/>
          <w:szCs w:val="20"/>
        </w:rPr>
        <w:t>ych</w:t>
      </w:r>
      <w:proofErr w:type="spellEnd"/>
      <w:r w:rsidRPr="008E6A48">
        <w:rPr>
          <w:rFonts w:ascii="Verdana" w:hAnsi="Verdana"/>
          <w:sz w:val="20"/>
          <w:szCs w:val="20"/>
        </w:rPr>
        <w:t>) dokumentu(ów)</w:t>
      </w:r>
    </w:p>
    <w:p w14:paraId="18F81A75" w14:textId="6E8A0E6E" w:rsidR="008E6A48" w:rsidRPr="008E6A48" w:rsidRDefault="008E6A48" w:rsidP="008E6A48">
      <w:pPr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…………………………………………………………………...................</w:t>
      </w:r>
      <w:r>
        <w:rPr>
          <w:rFonts w:ascii="Verdana" w:hAnsi="Verdana"/>
          <w:sz w:val="20"/>
          <w:szCs w:val="20"/>
        </w:rPr>
        <w:t xml:space="preserve">, </w:t>
      </w:r>
      <w:r w:rsidRPr="008E6A48">
        <w:rPr>
          <w:rFonts w:ascii="Verdana" w:hAnsi="Verdana"/>
          <w:sz w:val="20"/>
          <w:szCs w:val="20"/>
        </w:rPr>
        <w:t>które dołączamy do oferty.</w:t>
      </w:r>
    </w:p>
    <w:p w14:paraId="011BBAB9" w14:textId="77777777" w:rsidR="008E6A48" w:rsidRPr="008E6A48" w:rsidRDefault="008E6A48" w:rsidP="008E6A4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załącznikami do niniejszej oferty są:</w:t>
      </w:r>
    </w:p>
    <w:p w14:paraId="1FD6F1DF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409C75D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6320779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5855967E" w14:textId="77777777" w:rsidR="008E6A48" w:rsidRPr="008E6A48" w:rsidRDefault="008E6A48" w:rsidP="008E6A4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8E6A48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20C214F9" w14:textId="0762D30D" w:rsidR="00FE545C" w:rsidRPr="008E6A48" w:rsidRDefault="008E6A48" w:rsidP="008E6A4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  <w:r w:rsidRPr="008E6A48">
        <w:rPr>
          <w:rFonts w:ascii="Verdana" w:hAnsi="Verdana"/>
          <w:bCs/>
          <w:i/>
          <w:iCs/>
          <w:color w:val="FF0000"/>
          <w:sz w:val="20"/>
          <w:szCs w:val="20"/>
        </w:rPr>
        <w:tab/>
      </w:r>
    </w:p>
    <w:sectPr w:rsidR="00FE545C" w:rsidRPr="008E6A48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F3F6A" w14:textId="77777777" w:rsidR="00541864" w:rsidRDefault="00541864">
      <w:r>
        <w:separator/>
      </w:r>
    </w:p>
  </w:endnote>
  <w:endnote w:type="continuationSeparator" w:id="0">
    <w:p w14:paraId="28A6D115" w14:textId="77777777" w:rsidR="00541864" w:rsidRDefault="00541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CD57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CDEE8" w14:textId="77777777" w:rsidR="00541864" w:rsidRDefault="00541864">
      <w:r>
        <w:separator/>
      </w:r>
    </w:p>
  </w:footnote>
  <w:footnote w:type="continuationSeparator" w:id="0">
    <w:p w14:paraId="1299491C" w14:textId="77777777" w:rsidR="00541864" w:rsidRDefault="00541864">
      <w:r>
        <w:continuationSeparator/>
      </w:r>
    </w:p>
  </w:footnote>
  <w:footnote w:id="1">
    <w:p w14:paraId="35631503" w14:textId="77777777" w:rsidR="008E6A48" w:rsidRDefault="008E6A48" w:rsidP="008E6A4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529D727" w14:textId="77777777" w:rsidR="008E6A48" w:rsidRDefault="008E6A48" w:rsidP="008E6A4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632B9E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B047E2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EC16A80E"/>
    <w:lvl w:ilvl="0" w:tplc="A224E87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94739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98061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8565298">
    <w:abstractNumId w:val="3"/>
  </w:num>
  <w:num w:numId="4" w16cid:durableId="226039734">
    <w:abstractNumId w:val="5"/>
  </w:num>
  <w:num w:numId="5" w16cid:durableId="14758275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7156437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371640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75174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448E"/>
    <w:rsid w:val="00012286"/>
    <w:rsid w:val="00024324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27A2"/>
    <w:rsid w:val="002723B0"/>
    <w:rsid w:val="00315A4A"/>
    <w:rsid w:val="004376F4"/>
    <w:rsid w:val="004A2D84"/>
    <w:rsid w:val="004B7300"/>
    <w:rsid w:val="004C6753"/>
    <w:rsid w:val="004E29FB"/>
    <w:rsid w:val="00541864"/>
    <w:rsid w:val="00595C87"/>
    <w:rsid w:val="005D2C65"/>
    <w:rsid w:val="005E448E"/>
    <w:rsid w:val="005E6D94"/>
    <w:rsid w:val="0063384F"/>
    <w:rsid w:val="00643C6F"/>
    <w:rsid w:val="00646202"/>
    <w:rsid w:val="0065290F"/>
    <w:rsid w:val="006815F6"/>
    <w:rsid w:val="007748F0"/>
    <w:rsid w:val="0079138C"/>
    <w:rsid w:val="007A4321"/>
    <w:rsid w:val="00833933"/>
    <w:rsid w:val="00853083"/>
    <w:rsid w:val="008B2F0C"/>
    <w:rsid w:val="008B4928"/>
    <w:rsid w:val="008D2AB8"/>
    <w:rsid w:val="008E6A48"/>
    <w:rsid w:val="008F1C66"/>
    <w:rsid w:val="00970FE4"/>
    <w:rsid w:val="009B1B8B"/>
    <w:rsid w:val="00A0022B"/>
    <w:rsid w:val="00A346FE"/>
    <w:rsid w:val="00A34B20"/>
    <w:rsid w:val="00A47B4D"/>
    <w:rsid w:val="00A83018"/>
    <w:rsid w:val="00B774DC"/>
    <w:rsid w:val="00BB4DCE"/>
    <w:rsid w:val="00C969A6"/>
    <w:rsid w:val="00CA7D36"/>
    <w:rsid w:val="00D24208"/>
    <w:rsid w:val="00D60C38"/>
    <w:rsid w:val="00D61FA4"/>
    <w:rsid w:val="00D66893"/>
    <w:rsid w:val="00D90ACB"/>
    <w:rsid w:val="00DC1500"/>
    <w:rsid w:val="00DC39F3"/>
    <w:rsid w:val="00DE172C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2903B"/>
  <w15:chartTrackingRefBased/>
  <w15:docId w15:val="{61149162-35D2-4081-8C82-D92B0819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792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2026-04-21T08:13:00Z</cp:lastPrinted>
  <dcterms:created xsi:type="dcterms:W3CDTF">2026-04-21T08:13:00Z</dcterms:created>
  <dcterms:modified xsi:type="dcterms:W3CDTF">2026-04-21T08:13:00Z</dcterms:modified>
</cp:coreProperties>
</file>