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59381" w14:textId="4C707DEB" w:rsidR="008269CB" w:rsidRDefault="008269CB" w:rsidP="008269CB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KC-DE-zp.2</w:t>
      </w:r>
      <w:r w:rsidR="00FA7331">
        <w:rPr>
          <w:b/>
          <w:sz w:val="24"/>
        </w:rPr>
        <w:t>5.13.20</w:t>
      </w:r>
      <w:r>
        <w:rPr>
          <w:b/>
          <w:sz w:val="24"/>
        </w:rPr>
        <w:t>26</w:t>
      </w:r>
    </w:p>
    <w:p w14:paraId="7FE8A79B" w14:textId="77777777" w:rsidR="008269CB" w:rsidRDefault="008269CB" w:rsidP="008269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B72ED4E" w14:textId="77777777" w:rsidR="008269CB" w:rsidRDefault="008269CB" w:rsidP="008269CB">
      <w:pPr>
        <w:jc w:val="center"/>
        <w:rPr>
          <w:b/>
          <w:sz w:val="28"/>
          <w:szCs w:val="28"/>
        </w:rPr>
      </w:pPr>
    </w:p>
    <w:p w14:paraId="230696E4" w14:textId="77777777" w:rsidR="008269CB" w:rsidRDefault="008269CB" w:rsidP="008269CB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ED75C3A" w14:textId="77777777" w:rsidR="008269CB" w:rsidRDefault="008269CB" w:rsidP="008269CB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36FA0E23" w14:textId="77777777" w:rsidR="008269CB" w:rsidRDefault="008269CB" w:rsidP="008269CB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1FD323A" w14:textId="77777777" w:rsidR="008269CB" w:rsidRDefault="008269CB" w:rsidP="008269CB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97CA8EB" w14:textId="73CC3416" w:rsidR="008269CB" w:rsidRDefault="006059D9" w:rsidP="008269CB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059D9">
        <w:rPr>
          <w:b/>
        </w:rPr>
        <w:t>Dostawa urządzeń drukujących, skanerów dokumentów oraz czytników kodów kreskowych na potrzeby jednostek AGH</w:t>
      </w:r>
      <w:r w:rsidR="008269CB">
        <w:rPr>
          <w:b/>
          <w:bCs/>
          <w:iCs/>
          <w:sz w:val="24"/>
          <w:szCs w:val="24"/>
        </w:rPr>
        <w:t xml:space="preserve">, </w:t>
      </w:r>
      <w:r w:rsidR="008269CB">
        <w:rPr>
          <w:sz w:val="24"/>
          <w:szCs w:val="24"/>
        </w:rPr>
        <w:t xml:space="preserve">prowadzonego przez Akademię Górniczo-Hutniczą w Krakowie, </w:t>
      </w:r>
    </w:p>
    <w:p w14:paraId="1E693503" w14:textId="77777777" w:rsidR="008269CB" w:rsidRDefault="008269CB" w:rsidP="008269CB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5236E4F" w14:textId="77777777" w:rsidR="008269CB" w:rsidRDefault="008269CB" w:rsidP="008269CB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B4BABB4" w14:textId="77777777" w:rsidR="008269CB" w:rsidRDefault="008269CB" w:rsidP="008269CB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10724E2" w14:textId="77777777" w:rsidR="008269CB" w:rsidRDefault="008269CB" w:rsidP="008269CB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A1EBBC2" w14:textId="77777777" w:rsidR="008269CB" w:rsidRDefault="008269CB" w:rsidP="008269CB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815CA27" w14:textId="77777777" w:rsidR="008269CB" w:rsidRDefault="008269CB" w:rsidP="008269CB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6F941B6" w14:textId="77777777" w:rsidR="008269CB" w:rsidRDefault="008269CB" w:rsidP="008269CB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269CB" w14:paraId="66CE5B82" w14:textId="77777777" w:rsidTr="00FD487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AD395" w14:textId="77777777" w:rsidR="008269CB" w:rsidRDefault="008269CB" w:rsidP="00FD4879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3EDB1" w14:textId="77777777" w:rsidR="008269CB" w:rsidRDefault="008269CB" w:rsidP="00FD4879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29517" w14:textId="77777777" w:rsidR="008269CB" w:rsidRDefault="008269CB" w:rsidP="00FD4879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8269CB" w14:paraId="6FC4076F" w14:textId="77777777" w:rsidTr="00FD487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9875C" w14:textId="77777777" w:rsidR="008269CB" w:rsidRDefault="008269CB" w:rsidP="00FD4879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94F0" w14:textId="77777777" w:rsidR="008269CB" w:rsidRDefault="008269CB" w:rsidP="00FD487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7DB9" w14:textId="77777777" w:rsidR="008269CB" w:rsidRDefault="008269CB" w:rsidP="00FD4879">
            <w:pPr>
              <w:widowControl w:val="0"/>
              <w:spacing w:line="360" w:lineRule="auto"/>
              <w:jc w:val="both"/>
            </w:pPr>
          </w:p>
        </w:tc>
      </w:tr>
      <w:tr w:rsidR="008269CB" w14:paraId="425082AD" w14:textId="77777777" w:rsidTr="00FD487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E1673" w14:textId="77777777" w:rsidR="008269CB" w:rsidRDefault="008269CB" w:rsidP="00FD4879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0DA0" w14:textId="77777777" w:rsidR="008269CB" w:rsidRDefault="008269CB" w:rsidP="00FD487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706A" w14:textId="77777777" w:rsidR="008269CB" w:rsidRDefault="008269CB" w:rsidP="00FD4879">
            <w:pPr>
              <w:widowControl w:val="0"/>
              <w:spacing w:line="360" w:lineRule="auto"/>
              <w:jc w:val="both"/>
            </w:pPr>
          </w:p>
        </w:tc>
      </w:tr>
      <w:tr w:rsidR="008269CB" w14:paraId="666F4651" w14:textId="77777777" w:rsidTr="00FD487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1FD77" w14:textId="77777777" w:rsidR="008269CB" w:rsidRDefault="008269CB" w:rsidP="00FD4879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972C" w14:textId="77777777" w:rsidR="008269CB" w:rsidRDefault="008269CB" w:rsidP="00FD487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3DC3" w14:textId="77777777" w:rsidR="008269CB" w:rsidRDefault="008269CB" w:rsidP="00FD4879">
            <w:pPr>
              <w:widowControl w:val="0"/>
              <w:spacing w:line="360" w:lineRule="auto"/>
              <w:jc w:val="both"/>
            </w:pPr>
          </w:p>
        </w:tc>
      </w:tr>
    </w:tbl>
    <w:p w14:paraId="55E98184" w14:textId="77777777" w:rsidR="008269CB" w:rsidRDefault="008269CB" w:rsidP="008269CB">
      <w:pPr>
        <w:widowControl w:val="0"/>
        <w:spacing w:line="360" w:lineRule="auto"/>
        <w:jc w:val="both"/>
      </w:pPr>
    </w:p>
    <w:p w14:paraId="7A1A9AF6" w14:textId="77777777" w:rsidR="008269CB" w:rsidRDefault="008269CB" w:rsidP="008269CB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9B7D2CA" w14:textId="77777777" w:rsidR="008269CB" w:rsidRDefault="008269CB" w:rsidP="008269CB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C1E804D" w14:textId="77777777" w:rsidR="008269CB" w:rsidRDefault="008269CB" w:rsidP="008269CB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92CD98C" w14:textId="77777777" w:rsidR="008269CB" w:rsidRDefault="008269CB" w:rsidP="008269CB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8A2A5F3" w14:textId="77777777" w:rsidR="008269CB" w:rsidRDefault="008269CB" w:rsidP="008269CB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2C5502A" w14:textId="77777777" w:rsidR="008269CB" w:rsidRDefault="008269CB" w:rsidP="008269CB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6A142E3" w14:textId="77777777" w:rsidR="008269CB" w:rsidRDefault="008269CB" w:rsidP="008269CB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438FBA08" w14:textId="77777777" w:rsidR="008269CB" w:rsidRPr="004F71F4" w:rsidRDefault="008269CB" w:rsidP="008269CB"/>
    <w:p w14:paraId="6B82CDAA" w14:textId="51464CB2" w:rsidR="00106AC7" w:rsidRPr="008269CB" w:rsidRDefault="00106AC7" w:rsidP="008269CB"/>
    <w:sectPr w:rsidR="00106AC7" w:rsidRPr="008269C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BDA24" w14:textId="77777777" w:rsidR="00EA54FE" w:rsidRDefault="00EA54FE">
      <w:r>
        <w:separator/>
      </w:r>
    </w:p>
  </w:endnote>
  <w:endnote w:type="continuationSeparator" w:id="0">
    <w:p w14:paraId="142623C8" w14:textId="77777777" w:rsidR="00EA54FE" w:rsidRDefault="00EA5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02B3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F635D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343E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9E1B0BF" w14:textId="77777777" w:rsidR="00336EEB" w:rsidRDefault="00EA54FE" w:rsidP="00336EEB">
    <w:pPr>
      <w:pStyle w:val="Stopka"/>
      <w:tabs>
        <w:tab w:val="clear" w:pos="4536"/>
      </w:tabs>
      <w:jc w:val="center"/>
    </w:pPr>
    <w:r>
      <w:rPr>
        <w:noProof/>
      </w:rPr>
      <w:pict w14:anchorId="03D5779C">
        <v:line id="_x0000_s1025" style="position:absolute;left:0;text-align:left;z-index:251657728" from="-3.85pt,8.7pt" to="455.15pt,8.7pt"/>
      </w:pict>
    </w:r>
  </w:p>
  <w:p w14:paraId="3246342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2EBCD" w14:textId="77777777" w:rsidR="00D8249A" w:rsidRDefault="00D824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71ACD" w14:textId="77777777" w:rsidR="00EA54FE" w:rsidRDefault="00EA54FE">
      <w:r>
        <w:separator/>
      </w:r>
    </w:p>
  </w:footnote>
  <w:footnote w:type="continuationSeparator" w:id="0">
    <w:p w14:paraId="4715FE65" w14:textId="77777777" w:rsidR="00EA54FE" w:rsidRDefault="00EA5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314C1" w14:textId="77777777" w:rsidR="00D8249A" w:rsidRDefault="00D824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0B1D9" w14:textId="77777777" w:rsidR="00D8249A" w:rsidRDefault="00D824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622D2" w14:textId="77777777" w:rsidR="00D8249A" w:rsidRDefault="00D824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329538">
    <w:abstractNumId w:val="14"/>
  </w:num>
  <w:num w:numId="2" w16cid:durableId="77408369">
    <w:abstractNumId w:val="0"/>
  </w:num>
  <w:num w:numId="3" w16cid:durableId="901328758">
    <w:abstractNumId w:val="12"/>
  </w:num>
  <w:num w:numId="4" w16cid:durableId="269044846">
    <w:abstractNumId w:val="8"/>
  </w:num>
  <w:num w:numId="5" w16cid:durableId="1417752558">
    <w:abstractNumId w:val="7"/>
  </w:num>
  <w:num w:numId="6" w16cid:durableId="2114856086">
    <w:abstractNumId w:val="1"/>
  </w:num>
  <w:num w:numId="7" w16cid:durableId="1122964504">
    <w:abstractNumId w:val="6"/>
  </w:num>
  <w:num w:numId="8" w16cid:durableId="224798760">
    <w:abstractNumId w:val="3"/>
  </w:num>
  <w:num w:numId="9" w16cid:durableId="1225918248">
    <w:abstractNumId w:val="2"/>
  </w:num>
  <w:num w:numId="10" w16cid:durableId="1039205191">
    <w:abstractNumId w:val="5"/>
  </w:num>
  <w:num w:numId="11" w16cid:durableId="1559976049">
    <w:abstractNumId w:val="11"/>
  </w:num>
  <w:num w:numId="12" w16cid:durableId="595482180">
    <w:abstractNumId w:val="4"/>
  </w:num>
  <w:num w:numId="13" w16cid:durableId="1212768653">
    <w:abstractNumId w:val="10"/>
  </w:num>
  <w:num w:numId="14" w16cid:durableId="489561627">
    <w:abstractNumId w:val="13"/>
  </w:num>
  <w:num w:numId="15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577"/>
    <w:rsid w:val="0000184A"/>
    <w:rsid w:val="00012997"/>
    <w:rsid w:val="000621A2"/>
    <w:rsid w:val="00075CEC"/>
    <w:rsid w:val="00101474"/>
    <w:rsid w:val="00106AC7"/>
    <w:rsid w:val="00111985"/>
    <w:rsid w:val="00113577"/>
    <w:rsid w:val="00147532"/>
    <w:rsid w:val="001614BA"/>
    <w:rsid w:val="001E2A16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059D9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69CB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2874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8249A"/>
    <w:rsid w:val="00DD482A"/>
    <w:rsid w:val="00DE0396"/>
    <w:rsid w:val="00DE0405"/>
    <w:rsid w:val="00DE252B"/>
    <w:rsid w:val="00E37A20"/>
    <w:rsid w:val="00EA54FE"/>
    <w:rsid w:val="00EB5766"/>
    <w:rsid w:val="00EC667E"/>
    <w:rsid w:val="00F46593"/>
    <w:rsid w:val="00F568D6"/>
    <w:rsid w:val="00F70072"/>
    <w:rsid w:val="00FA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71487A"/>
  <w15:chartTrackingRefBased/>
  <w15:docId w15:val="{AD5AA120-BBF3-407D-BFFD-C2A28391B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269C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8269CB"/>
  </w:style>
  <w:style w:type="paragraph" w:styleId="Akapitzlist">
    <w:name w:val="List Paragraph"/>
    <w:basedOn w:val="Normalny"/>
    <w:uiPriority w:val="34"/>
    <w:qFormat/>
    <w:rsid w:val="008269C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2237</Characters>
  <Application>Microsoft Office Word</Application>
  <DocSecurity>0</DocSecurity>
  <Lines>57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2010-01-07T09:39:00Z</cp:lastPrinted>
  <dcterms:created xsi:type="dcterms:W3CDTF">2026-01-26T12:15:00Z</dcterms:created>
  <dcterms:modified xsi:type="dcterms:W3CDTF">2026-03-30T09:46:00Z</dcterms:modified>
</cp:coreProperties>
</file>