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376E1" w14:textId="3CF72166" w:rsidR="00890B92" w:rsidRDefault="0045052E" w:rsidP="00890B92">
      <w:pPr>
        <w:spacing w:after="240"/>
        <w:jc w:val="right"/>
        <w:rPr>
          <w:sz w:val="22"/>
          <w:szCs w:val="22"/>
        </w:rPr>
      </w:pPr>
      <w:r w:rsidRPr="0045052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052E">
        <w:rPr>
          <w:sz w:val="22"/>
          <w:szCs w:val="22"/>
        </w:rPr>
        <w:t>2026-04-30</w:t>
      </w:r>
    </w:p>
    <w:p w14:paraId="31552691" w14:textId="77777777" w:rsidR="0045052E" w:rsidRPr="0045052E" w:rsidRDefault="0045052E" w:rsidP="00890B92">
      <w:pPr>
        <w:rPr>
          <w:b/>
          <w:bCs/>
          <w:sz w:val="22"/>
          <w:szCs w:val="22"/>
        </w:rPr>
      </w:pPr>
      <w:r w:rsidRPr="0045052E">
        <w:rPr>
          <w:b/>
          <w:bCs/>
          <w:sz w:val="22"/>
          <w:szCs w:val="22"/>
        </w:rPr>
        <w:t>Akademia Górniczo - Hutnicza</w:t>
      </w:r>
    </w:p>
    <w:p w14:paraId="08247B13" w14:textId="77777777" w:rsidR="0045052E" w:rsidRPr="0045052E" w:rsidRDefault="0045052E" w:rsidP="00890B92">
      <w:pPr>
        <w:rPr>
          <w:b/>
          <w:bCs/>
          <w:sz w:val="22"/>
          <w:szCs w:val="22"/>
        </w:rPr>
      </w:pPr>
      <w:r w:rsidRPr="0045052E">
        <w:rPr>
          <w:b/>
          <w:bCs/>
          <w:sz w:val="22"/>
          <w:szCs w:val="22"/>
        </w:rPr>
        <w:t>im. Stanisława Staszica w Krakowie</w:t>
      </w:r>
    </w:p>
    <w:p w14:paraId="7B3460AA" w14:textId="7A9231DC" w:rsidR="00890B92" w:rsidRPr="00D91931" w:rsidRDefault="0045052E" w:rsidP="00890B92">
      <w:pPr>
        <w:rPr>
          <w:b/>
          <w:bCs/>
          <w:sz w:val="22"/>
          <w:szCs w:val="22"/>
        </w:rPr>
      </w:pPr>
      <w:r w:rsidRPr="0045052E">
        <w:rPr>
          <w:b/>
          <w:bCs/>
          <w:sz w:val="22"/>
          <w:szCs w:val="22"/>
        </w:rPr>
        <w:t>Dział Zamówień Publicznych</w:t>
      </w:r>
    </w:p>
    <w:p w14:paraId="236D4C2D" w14:textId="4FD748E4" w:rsidR="00890B92" w:rsidRPr="00BD5546" w:rsidRDefault="0045052E" w:rsidP="00890B92">
      <w:pPr>
        <w:rPr>
          <w:sz w:val="22"/>
          <w:szCs w:val="22"/>
        </w:rPr>
      </w:pPr>
      <w:r w:rsidRPr="0045052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052E">
        <w:rPr>
          <w:sz w:val="22"/>
          <w:szCs w:val="22"/>
        </w:rPr>
        <w:t>30</w:t>
      </w:r>
    </w:p>
    <w:p w14:paraId="33101BE9" w14:textId="0AB72797" w:rsidR="00890B92" w:rsidRPr="00BD5546" w:rsidRDefault="0045052E" w:rsidP="00890B92">
      <w:pPr>
        <w:rPr>
          <w:sz w:val="22"/>
          <w:szCs w:val="22"/>
        </w:rPr>
      </w:pPr>
      <w:r w:rsidRPr="0045052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052E">
        <w:rPr>
          <w:sz w:val="22"/>
          <w:szCs w:val="22"/>
        </w:rPr>
        <w:t>Kraków</w:t>
      </w:r>
    </w:p>
    <w:p w14:paraId="0C0B9104" w14:textId="6EB2408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052E" w:rsidRPr="0045052E">
        <w:rPr>
          <w:b/>
          <w:sz w:val="22"/>
          <w:szCs w:val="22"/>
        </w:rPr>
        <w:t>KC-DE-zp.25.138.2026</w:t>
      </w:r>
      <w:r w:rsidR="00A80738" w:rsidRPr="00890B92">
        <w:rPr>
          <w:sz w:val="22"/>
          <w:szCs w:val="22"/>
        </w:rPr>
        <w:tab/>
        <w:t xml:space="preserve"> </w:t>
      </w:r>
    </w:p>
    <w:p w14:paraId="32C6F1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3E3E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FDA6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E2D7C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97BEEE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886A42" w14:textId="1AFA56A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5052E" w:rsidRPr="0045052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661401D" w14:textId="4772C8D0" w:rsidR="00A80738" w:rsidRPr="00890B92" w:rsidRDefault="0045052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052E">
        <w:rPr>
          <w:b/>
          <w:sz w:val="22"/>
          <w:szCs w:val="22"/>
        </w:rPr>
        <w:t>Wynajem i serwis mat wejściowych w obiektach Miasteczka Studenckiego AGH - KC-DE-zp.25.138.2026</w:t>
      </w:r>
    </w:p>
    <w:p w14:paraId="6BE5861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F559C88" w14:textId="14485B71" w:rsidR="0069085C" w:rsidRPr="00890B92" w:rsidRDefault="0045052E" w:rsidP="00A80738">
      <w:pPr>
        <w:spacing w:before="120" w:after="120"/>
        <w:jc w:val="both"/>
        <w:rPr>
          <w:sz w:val="22"/>
          <w:szCs w:val="22"/>
        </w:rPr>
      </w:pPr>
      <w:r w:rsidRPr="0045052E">
        <w:rPr>
          <w:b/>
          <w:sz w:val="22"/>
          <w:szCs w:val="22"/>
        </w:rPr>
        <w:t>84 000.00</w:t>
      </w:r>
      <w:r w:rsidR="00890B92" w:rsidRPr="00890B92">
        <w:rPr>
          <w:sz w:val="22"/>
          <w:szCs w:val="22"/>
        </w:rPr>
        <w:t xml:space="preserve"> zł brutto.</w:t>
      </w:r>
    </w:p>
    <w:p w14:paraId="726303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8CBCA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2EFB0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87CB7" w14:textId="77777777" w:rsidR="00644356" w:rsidRDefault="00644356">
      <w:r>
        <w:separator/>
      </w:r>
    </w:p>
  </w:endnote>
  <w:endnote w:type="continuationSeparator" w:id="0">
    <w:p w14:paraId="10C3229E" w14:textId="77777777" w:rsidR="00644356" w:rsidRDefault="0064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369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5F6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6FB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4C59A7">
        <v:line id="_x0000_s1025" style="position:absolute;left:0;text-align:left;z-index:251657728" from="-3.85pt,8.7pt" to="455.15pt,8.7pt"/>
      </w:pict>
    </w:r>
  </w:p>
  <w:p w14:paraId="62030D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75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92AFED" w14:textId="77777777" w:rsidR="009F189D" w:rsidRDefault="009F189D">
    <w:pPr>
      <w:pStyle w:val="Stopka"/>
      <w:tabs>
        <w:tab w:val="clear" w:pos="4536"/>
      </w:tabs>
      <w:jc w:val="center"/>
    </w:pPr>
  </w:p>
  <w:p w14:paraId="267400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0EA18" w14:textId="77777777" w:rsidR="00644356" w:rsidRDefault="00644356">
      <w:r>
        <w:separator/>
      </w:r>
    </w:p>
  </w:footnote>
  <w:footnote w:type="continuationSeparator" w:id="0">
    <w:p w14:paraId="05815F60" w14:textId="77777777" w:rsidR="00644356" w:rsidRDefault="00644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8122F" w14:textId="77777777" w:rsidR="0045052E" w:rsidRDefault="004505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A46A2" w14:textId="77777777" w:rsidR="0045052E" w:rsidRDefault="004505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774A5" w14:textId="77777777" w:rsidR="0045052E" w:rsidRDefault="004505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0DE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0DE1"/>
    <w:rsid w:val="0023318D"/>
    <w:rsid w:val="00240DDE"/>
    <w:rsid w:val="00282ACD"/>
    <w:rsid w:val="0038146E"/>
    <w:rsid w:val="003A3D76"/>
    <w:rsid w:val="003D72FD"/>
    <w:rsid w:val="00423179"/>
    <w:rsid w:val="0043158A"/>
    <w:rsid w:val="0045052E"/>
    <w:rsid w:val="00490DC0"/>
    <w:rsid w:val="00493F8C"/>
    <w:rsid w:val="004C7E9B"/>
    <w:rsid w:val="00524583"/>
    <w:rsid w:val="0058211B"/>
    <w:rsid w:val="00644356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3F941C"/>
  <w15:chartTrackingRefBased/>
  <w15:docId w15:val="{F768F051-326D-4E62-A91C-DB087BAA5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2026-04-30T09:41:00Z</dcterms:created>
  <dcterms:modified xsi:type="dcterms:W3CDTF">2026-04-30T09:41:00Z</dcterms:modified>
</cp:coreProperties>
</file>