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41DB1" w:rsidRPr="00D41DB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D41DB1" w:rsidRPr="00D41DB1">
        <w:rPr>
          <w:rFonts w:eastAsia="Times New Roman" w:cs="Calibri"/>
          <w:b/>
          <w:lang w:eastAsia="pl-PL"/>
        </w:rPr>
        <w:t>Zakup 1</w:t>
      </w:r>
      <w:r w:rsidR="00571F3A">
        <w:rPr>
          <w:rFonts w:eastAsia="Times New Roman" w:cs="Calibri"/>
          <w:b/>
          <w:lang w:eastAsia="pl-PL"/>
        </w:rPr>
        <w:t>0</w:t>
      </w:r>
      <w:bookmarkStart w:id="0" w:name="_GoBack"/>
      <w:bookmarkEnd w:id="0"/>
      <w:r w:rsidR="00D41DB1" w:rsidRPr="00D41DB1">
        <w:rPr>
          <w:rFonts w:eastAsia="Times New Roman" w:cs="Calibri"/>
          <w:b/>
          <w:lang w:eastAsia="pl-PL"/>
        </w:rPr>
        <w:t xml:space="preserve"> biletów lotniczych do Los Angeles w Stanach Zjednoczonych - KC-DE-zp.25.187.2026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6D5E" w:rsidRDefault="00396D5E" w:rsidP="0038231F">
      <w:pPr>
        <w:spacing w:after="0" w:line="240" w:lineRule="auto"/>
      </w:pPr>
      <w:r>
        <w:separator/>
      </w:r>
    </w:p>
  </w:endnote>
  <w:endnote w:type="continuationSeparator" w:id="0">
    <w:p w:rsidR="00396D5E" w:rsidRDefault="00396D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DB1" w:rsidRDefault="00D41D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DB1" w:rsidRDefault="00D41D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6D5E" w:rsidRDefault="00396D5E" w:rsidP="0038231F">
      <w:pPr>
        <w:spacing w:after="0" w:line="240" w:lineRule="auto"/>
      </w:pPr>
      <w:r>
        <w:separator/>
      </w:r>
    </w:p>
  </w:footnote>
  <w:footnote w:type="continuationSeparator" w:id="0">
    <w:p w:rsidR="00396D5E" w:rsidRDefault="00396D5E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DB1" w:rsidRDefault="00D41D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DB1" w:rsidRDefault="00D41D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DB1" w:rsidRDefault="00D41D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D5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310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6D5E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1F3A"/>
    <w:rsid w:val="005C39CA"/>
    <w:rsid w:val="005E176A"/>
    <w:rsid w:val="00617E03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1DB1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F5F0A5D"/>
  <w15:chartTrackingRefBased/>
  <w15:docId w15:val="{3C8F9CC1-AA5C-433F-911C-01324A864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E1C41-127A-461B-97FF-8682637BF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5</cp:revision>
  <cp:lastPrinted>2016-07-26T10:32:00Z</cp:lastPrinted>
  <dcterms:created xsi:type="dcterms:W3CDTF">2026-05-04T09:06:00Z</dcterms:created>
  <dcterms:modified xsi:type="dcterms:W3CDTF">2026-05-05T11:23:00Z</dcterms:modified>
</cp:coreProperties>
</file>