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89172" w14:textId="2F021F73" w:rsidR="005F4BC0" w:rsidRDefault="000A2499" w:rsidP="004F079B">
      <w:pPr>
        <w:spacing w:after="240"/>
        <w:jc w:val="right"/>
        <w:rPr>
          <w:sz w:val="22"/>
          <w:szCs w:val="22"/>
        </w:rPr>
      </w:pPr>
      <w:r w:rsidRPr="000A249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A2499">
        <w:rPr>
          <w:sz w:val="22"/>
          <w:szCs w:val="22"/>
        </w:rPr>
        <w:t>2026-05-08</w:t>
      </w:r>
    </w:p>
    <w:p w14:paraId="0B009B8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4B25994" w14:textId="77777777" w:rsidR="000A2499" w:rsidRPr="000A2499" w:rsidRDefault="000A2499">
      <w:pPr>
        <w:rPr>
          <w:b/>
          <w:bCs/>
          <w:sz w:val="22"/>
          <w:szCs w:val="22"/>
        </w:rPr>
      </w:pPr>
      <w:r w:rsidRPr="000A2499">
        <w:rPr>
          <w:b/>
          <w:bCs/>
          <w:sz w:val="22"/>
          <w:szCs w:val="22"/>
        </w:rPr>
        <w:t>Akademia Górniczo - Hutnicza</w:t>
      </w:r>
    </w:p>
    <w:p w14:paraId="5EE07E65" w14:textId="77777777" w:rsidR="000A2499" w:rsidRPr="000A2499" w:rsidRDefault="000A2499">
      <w:pPr>
        <w:rPr>
          <w:b/>
          <w:bCs/>
          <w:sz w:val="22"/>
          <w:szCs w:val="22"/>
        </w:rPr>
      </w:pPr>
      <w:r w:rsidRPr="000A2499">
        <w:rPr>
          <w:b/>
          <w:bCs/>
          <w:sz w:val="22"/>
          <w:szCs w:val="22"/>
        </w:rPr>
        <w:t>im. Stanisława Staszica w Krakowie</w:t>
      </w:r>
    </w:p>
    <w:p w14:paraId="315A7C94" w14:textId="655DC1A1" w:rsidR="00F16C50" w:rsidRPr="00D91931" w:rsidRDefault="000A2499">
      <w:pPr>
        <w:rPr>
          <w:b/>
          <w:bCs/>
          <w:sz w:val="22"/>
          <w:szCs w:val="22"/>
        </w:rPr>
      </w:pPr>
      <w:r w:rsidRPr="000A2499">
        <w:rPr>
          <w:b/>
          <w:bCs/>
          <w:sz w:val="22"/>
          <w:szCs w:val="22"/>
        </w:rPr>
        <w:t>Dział Zamówień Publicznych</w:t>
      </w:r>
    </w:p>
    <w:p w14:paraId="776A1600" w14:textId="6BA9CA08" w:rsidR="00F16C50" w:rsidRPr="00BD5546" w:rsidRDefault="000A2499">
      <w:pPr>
        <w:rPr>
          <w:sz w:val="22"/>
          <w:szCs w:val="22"/>
        </w:rPr>
      </w:pPr>
      <w:r w:rsidRPr="000A249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A2499">
        <w:rPr>
          <w:sz w:val="22"/>
          <w:szCs w:val="22"/>
        </w:rPr>
        <w:t>30</w:t>
      </w:r>
    </w:p>
    <w:p w14:paraId="3BDAEED8" w14:textId="223AC524" w:rsidR="00F16C50" w:rsidRPr="00BD5546" w:rsidRDefault="000A2499">
      <w:pPr>
        <w:rPr>
          <w:sz w:val="22"/>
          <w:szCs w:val="22"/>
        </w:rPr>
      </w:pPr>
      <w:r w:rsidRPr="000A249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A2499">
        <w:rPr>
          <w:sz w:val="22"/>
          <w:szCs w:val="22"/>
        </w:rPr>
        <w:t>Kraków</w:t>
      </w:r>
    </w:p>
    <w:p w14:paraId="59099D39" w14:textId="03561DCB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A2499" w:rsidRPr="000A2499">
        <w:rPr>
          <w:bCs/>
          <w:sz w:val="22"/>
          <w:szCs w:val="22"/>
        </w:rPr>
        <w:t>KC-DE-zp.25.146.2026</w:t>
      </w:r>
      <w:r w:rsidRPr="00D91931">
        <w:rPr>
          <w:sz w:val="22"/>
          <w:szCs w:val="22"/>
        </w:rPr>
        <w:tab/>
        <w:t xml:space="preserve"> </w:t>
      </w:r>
    </w:p>
    <w:p w14:paraId="60E17BD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596CD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2B0ECE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87D961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F2C17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F51AB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0FD87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FF14214" w14:textId="2CDD6886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72529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A2499" w:rsidRPr="00607F9B" w14:paraId="145E0834" w14:textId="77777777" w:rsidTr="006A5486">
        <w:trPr>
          <w:trHeight w:val="638"/>
        </w:trPr>
        <w:tc>
          <w:tcPr>
            <w:tcW w:w="959" w:type="dxa"/>
          </w:tcPr>
          <w:p w14:paraId="79B653FB" w14:textId="77777777" w:rsidR="000A2499" w:rsidRPr="00607F9B" w:rsidRDefault="000A2499" w:rsidP="006A54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2C0AA9C" w14:textId="19C1ADC5" w:rsidR="000A2499" w:rsidRPr="00607F9B" w:rsidRDefault="000A2499" w:rsidP="006A54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A249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A249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2499">
              <w:rPr>
                <w:b/>
                <w:bCs/>
                <w:sz w:val="22"/>
                <w:szCs w:val="22"/>
              </w:rPr>
              <w:t xml:space="preserve">Remont  wraz z modernizacją </w:t>
            </w:r>
            <w:proofErr w:type="spellStart"/>
            <w:r w:rsidRPr="000A2499">
              <w:rPr>
                <w:b/>
                <w:bCs/>
                <w:sz w:val="22"/>
                <w:szCs w:val="22"/>
              </w:rPr>
              <w:t>sal</w:t>
            </w:r>
            <w:proofErr w:type="spellEnd"/>
            <w:r w:rsidRPr="000A2499">
              <w:rPr>
                <w:b/>
                <w:bCs/>
                <w:sz w:val="22"/>
                <w:szCs w:val="22"/>
              </w:rPr>
              <w:t xml:space="preserve"> wykładowych A nr 105 i B nr 104 w pawilonie D-10 na terenie  AGH w Krakowie - KC-DE-zp.25.146.2026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965FB17" w14:textId="2A7BE4D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85E7A4C" w14:textId="7ABC385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A2499" w:rsidRPr="000A2499">
        <w:rPr>
          <w:rFonts w:ascii="Times New Roman" w:hAnsi="Times New Roman"/>
          <w:b/>
          <w:szCs w:val="22"/>
        </w:rPr>
        <w:t>2026-05-11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A2499" w:rsidRPr="000A2499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A2499" w:rsidRPr="000A2499">
        <w:rPr>
          <w:rFonts w:ascii="Times New Roman" w:hAnsi="Times New Roman"/>
          <w:b/>
          <w:szCs w:val="22"/>
        </w:rPr>
        <w:t>2026-05-14</w:t>
      </w:r>
      <w:r w:rsidR="008365E9">
        <w:rPr>
          <w:rFonts w:ascii="Times New Roman" w:hAnsi="Times New Roman"/>
          <w:szCs w:val="22"/>
        </w:rPr>
        <w:t xml:space="preserve"> godz. </w:t>
      </w:r>
      <w:r w:rsidR="000A2499" w:rsidRPr="000A249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B868063" w14:textId="048E9A39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A2499" w:rsidRPr="000A2499">
        <w:rPr>
          <w:rFonts w:ascii="Times New Roman" w:hAnsi="Times New Roman"/>
          <w:b/>
          <w:szCs w:val="22"/>
        </w:rPr>
        <w:t>2026-05-11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A2499" w:rsidRPr="000A2499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A2499" w:rsidRPr="000A2499">
        <w:rPr>
          <w:rFonts w:ascii="Times New Roman" w:hAnsi="Times New Roman"/>
          <w:b/>
          <w:szCs w:val="22"/>
        </w:rPr>
        <w:t>2026-05-14</w:t>
      </w:r>
      <w:r w:rsidR="008365E9">
        <w:rPr>
          <w:rFonts w:ascii="Times New Roman" w:hAnsi="Times New Roman"/>
          <w:szCs w:val="22"/>
        </w:rPr>
        <w:t xml:space="preserve"> godz. </w:t>
      </w:r>
      <w:r w:rsidR="000A2499" w:rsidRPr="000A2499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1F83A72" w14:textId="74B40773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 </w:t>
      </w:r>
      <w:r w:rsidR="00CF62A5">
        <w:rPr>
          <w:rFonts w:ascii="Times New Roman" w:hAnsi="Times New Roman"/>
          <w:szCs w:val="22"/>
        </w:rPr>
        <w:t>09/06/2026</w:t>
      </w:r>
      <w:r w:rsidR="00CF62A5">
        <w:rPr>
          <w:rFonts w:ascii="Times New Roman" w:hAnsi="Times New Roman"/>
          <w:szCs w:val="22"/>
        </w:rPr>
        <w:tab/>
      </w:r>
      <w:r w:rsidRPr="00F75827">
        <w:rPr>
          <w:rFonts w:ascii="Times New Roman" w:hAnsi="Times New Roman"/>
          <w:szCs w:val="22"/>
        </w:rPr>
        <w:t xml:space="preserve">  na dzień:</w:t>
      </w:r>
      <w:r w:rsidR="00CF62A5">
        <w:rPr>
          <w:rFonts w:ascii="Times New Roman" w:hAnsi="Times New Roman"/>
          <w:szCs w:val="22"/>
        </w:rPr>
        <w:t xml:space="preserve"> 12/06/2026</w:t>
      </w:r>
    </w:p>
    <w:p w14:paraId="4AE6F13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8C0C7F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6C4014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9D02E" w14:textId="77777777" w:rsidR="00A232CD" w:rsidRDefault="00A232CD">
      <w:r>
        <w:separator/>
      </w:r>
    </w:p>
  </w:endnote>
  <w:endnote w:type="continuationSeparator" w:id="0">
    <w:p w14:paraId="0BCD83ED" w14:textId="77777777" w:rsidR="00A232CD" w:rsidRDefault="00A23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846B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AC06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C64866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78462A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974D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A8BBD" w14:textId="77777777" w:rsidR="00A232CD" w:rsidRDefault="00A232CD">
      <w:r>
        <w:separator/>
      </w:r>
    </w:p>
  </w:footnote>
  <w:footnote w:type="continuationSeparator" w:id="0">
    <w:p w14:paraId="0A84E0EE" w14:textId="77777777" w:rsidR="00A232CD" w:rsidRDefault="00A23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0558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14D8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62C8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3387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391A"/>
    <w:rsid w:val="000A2499"/>
    <w:rsid w:val="00136AEA"/>
    <w:rsid w:val="0015679F"/>
    <w:rsid w:val="0016701A"/>
    <w:rsid w:val="001C5A4C"/>
    <w:rsid w:val="0028787E"/>
    <w:rsid w:val="002A4C83"/>
    <w:rsid w:val="002F480A"/>
    <w:rsid w:val="002F5908"/>
    <w:rsid w:val="0033399E"/>
    <w:rsid w:val="0037248D"/>
    <w:rsid w:val="003D12E3"/>
    <w:rsid w:val="00416659"/>
    <w:rsid w:val="0043391A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5292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232CD"/>
    <w:rsid w:val="00A328DF"/>
    <w:rsid w:val="00AC3482"/>
    <w:rsid w:val="00BD5546"/>
    <w:rsid w:val="00BE30F1"/>
    <w:rsid w:val="00C25577"/>
    <w:rsid w:val="00C34578"/>
    <w:rsid w:val="00CF0F4C"/>
    <w:rsid w:val="00CF62A5"/>
    <w:rsid w:val="00D63C6E"/>
    <w:rsid w:val="00D83239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EA55BA"/>
  <w15:chartTrackingRefBased/>
  <w15:docId w15:val="{DF75E1C2-70C0-4CD6-BBCB-72B71D955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Marzena Kurek</cp:lastModifiedBy>
  <cp:revision>4</cp:revision>
  <cp:lastPrinted>2026-05-08T10:28:00Z</cp:lastPrinted>
  <dcterms:created xsi:type="dcterms:W3CDTF">2026-05-08T10:28:00Z</dcterms:created>
  <dcterms:modified xsi:type="dcterms:W3CDTF">2026-05-13T09:18:00Z</dcterms:modified>
</cp:coreProperties>
</file>