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8BCCC7" w14:textId="783D30CA" w:rsidR="008D2AB8" w:rsidRPr="00B37968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b w:val="0"/>
          <w:sz w:val="18"/>
          <w:szCs w:val="18"/>
        </w:rPr>
        <w:tab/>
      </w:r>
      <w:r w:rsidRPr="00B37968">
        <w:rPr>
          <w:rFonts w:ascii="Verdana" w:hAnsi="Verdana"/>
          <w:b w:val="0"/>
          <w:sz w:val="18"/>
          <w:szCs w:val="18"/>
        </w:rPr>
        <w:tab/>
      </w:r>
      <w:r w:rsidRPr="00B37968">
        <w:rPr>
          <w:rFonts w:ascii="Verdana" w:hAnsi="Verdana"/>
          <w:b w:val="0"/>
          <w:sz w:val="18"/>
          <w:szCs w:val="18"/>
        </w:rPr>
        <w:tab/>
      </w:r>
      <w:r w:rsidRPr="00B37968">
        <w:rPr>
          <w:rFonts w:ascii="Verdana" w:hAnsi="Verdana"/>
          <w:b w:val="0"/>
          <w:sz w:val="18"/>
          <w:szCs w:val="18"/>
        </w:rPr>
        <w:tab/>
      </w:r>
      <w:r w:rsidRPr="00B37968">
        <w:rPr>
          <w:rFonts w:ascii="Verdana" w:hAnsi="Verdana"/>
          <w:b w:val="0"/>
          <w:sz w:val="18"/>
          <w:szCs w:val="18"/>
        </w:rPr>
        <w:tab/>
      </w:r>
      <w:r w:rsidRPr="00B37968">
        <w:rPr>
          <w:rFonts w:ascii="Verdana" w:hAnsi="Verdana"/>
          <w:b w:val="0"/>
          <w:sz w:val="18"/>
          <w:szCs w:val="18"/>
        </w:rPr>
        <w:tab/>
      </w:r>
      <w:r w:rsidRPr="00B37968">
        <w:rPr>
          <w:rFonts w:ascii="Verdana" w:hAnsi="Verdana"/>
          <w:b w:val="0"/>
          <w:sz w:val="18"/>
          <w:szCs w:val="18"/>
        </w:rPr>
        <w:tab/>
      </w:r>
      <w:r w:rsidRPr="00B37968">
        <w:rPr>
          <w:rFonts w:ascii="Verdana" w:hAnsi="Verdana"/>
          <w:sz w:val="18"/>
          <w:szCs w:val="18"/>
        </w:rPr>
        <w:t xml:space="preserve">Załącznik nr </w:t>
      </w:r>
      <w:r w:rsidR="00012286" w:rsidRPr="00B37968">
        <w:rPr>
          <w:rFonts w:ascii="Verdana" w:hAnsi="Verdana"/>
          <w:sz w:val="18"/>
          <w:szCs w:val="18"/>
        </w:rPr>
        <w:t>1</w:t>
      </w:r>
    </w:p>
    <w:p w14:paraId="543BE8E0" w14:textId="77777777" w:rsidR="008D2AB8" w:rsidRPr="00B37968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1961B983" w14:textId="77777777" w:rsidR="008D2AB8" w:rsidRPr="00B37968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B37968">
        <w:rPr>
          <w:rFonts w:ascii="Verdana" w:hAnsi="Verdana"/>
          <w:b/>
          <w:sz w:val="18"/>
          <w:szCs w:val="18"/>
        </w:rPr>
        <w:t>FORMULARZ OFERTY</w:t>
      </w:r>
    </w:p>
    <w:p w14:paraId="79B24AE0" w14:textId="77777777" w:rsidR="007B1E68" w:rsidRPr="00B37968" w:rsidRDefault="007B1E68" w:rsidP="007B1E6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sz w:val="18"/>
          <w:szCs w:val="18"/>
        </w:rPr>
        <w:t>NAZWA WYKONAWCY: ……………………………………………………………………….</w:t>
      </w:r>
    </w:p>
    <w:p w14:paraId="47EF68DD" w14:textId="7D295264" w:rsidR="007B1E68" w:rsidRPr="00B37968" w:rsidRDefault="007B1E68" w:rsidP="007B1E6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sz w:val="18"/>
          <w:szCs w:val="18"/>
        </w:rPr>
        <w:t>RODZAJ PROWADZONEJ DZIAŁALNOŚCI: (mikroprzedsiębiorstwo, małe przedsiębiorstwo, średnie przedsiębiorstwo, jednoosobowa działalność gospodarcza, osoba fizyczna nieprowadząca działalności gospodarczej, inny rodzaj)  .................................................................................</w:t>
      </w:r>
    </w:p>
    <w:p w14:paraId="4696B8EE" w14:textId="77777777" w:rsidR="007B1E68" w:rsidRPr="00B37968" w:rsidRDefault="007B1E68" w:rsidP="007B1E6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sz w:val="18"/>
          <w:szCs w:val="18"/>
        </w:rPr>
        <w:t>ADRES:……………………………………………………………………………………………</w:t>
      </w:r>
    </w:p>
    <w:p w14:paraId="1F4169B7" w14:textId="354AB586" w:rsidR="007B1E68" w:rsidRPr="00B37968" w:rsidRDefault="007B1E68" w:rsidP="007B1E6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sz w:val="18"/>
          <w:szCs w:val="18"/>
        </w:rPr>
        <w:t>WOJEWÓDZTWO ……………………………</w:t>
      </w:r>
    </w:p>
    <w:p w14:paraId="2B81507F" w14:textId="77777777" w:rsidR="007B1E68" w:rsidRPr="00B37968" w:rsidRDefault="007B1E68" w:rsidP="007B1E6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B37968">
        <w:rPr>
          <w:rFonts w:ascii="Verdana" w:hAnsi="Verdana"/>
          <w:sz w:val="18"/>
          <w:szCs w:val="18"/>
          <w:lang w:val="de-DE"/>
        </w:rPr>
        <w:t>TEL.</w:t>
      </w:r>
      <w:r w:rsidRPr="00B37968">
        <w:rPr>
          <w:rFonts w:ascii="Verdana" w:hAnsi="Verdana"/>
          <w:sz w:val="18"/>
          <w:szCs w:val="18"/>
        </w:rPr>
        <w:t>……………………………………………………………………………………………….</w:t>
      </w:r>
    </w:p>
    <w:p w14:paraId="1AF9E8C3" w14:textId="77777777" w:rsidR="007B1E68" w:rsidRPr="00B37968" w:rsidRDefault="007B1E68" w:rsidP="007B1E6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B37968">
        <w:rPr>
          <w:rFonts w:ascii="Verdana" w:hAnsi="Verdana"/>
          <w:sz w:val="18"/>
          <w:szCs w:val="18"/>
          <w:lang w:val="de-DE"/>
        </w:rPr>
        <w:t xml:space="preserve">FAX </w:t>
      </w:r>
      <w:r w:rsidRPr="00B37968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00634567" w14:textId="77777777" w:rsidR="007B1E68" w:rsidRPr="00B37968" w:rsidRDefault="007B1E68" w:rsidP="007B1E6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B37968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7B6A3B9C" w14:textId="77777777" w:rsidR="007B1E68" w:rsidRPr="00B37968" w:rsidRDefault="007B1E68" w:rsidP="007B1E6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B37968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55168BCA" w14:textId="357DBC8C" w:rsidR="008D2AB8" w:rsidRPr="00B37968" w:rsidRDefault="007B1E68" w:rsidP="007B1E6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B37968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F7193C3" w14:textId="77777777" w:rsidR="008D2AB8" w:rsidRPr="00B37968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sz w:val="18"/>
          <w:szCs w:val="18"/>
        </w:rPr>
        <w:t>Do: Nazwa i siedziba Zamawiającego:</w:t>
      </w:r>
    </w:p>
    <w:p w14:paraId="233E896A" w14:textId="77777777" w:rsidR="00771820" w:rsidRPr="00B37968" w:rsidRDefault="00771820" w:rsidP="008D2AB8">
      <w:pPr>
        <w:ind w:right="-110"/>
        <w:rPr>
          <w:rFonts w:ascii="Verdana" w:hAnsi="Verdana"/>
          <w:b/>
          <w:sz w:val="18"/>
          <w:szCs w:val="18"/>
        </w:rPr>
      </w:pPr>
      <w:r w:rsidRPr="00B37968">
        <w:rPr>
          <w:rFonts w:ascii="Verdana" w:hAnsi="Verdana"/>
          <w:b/>
          <w:sz w:val="18"/>
          <w:szCs w:val="18"/>
        </w:rPr>
        <w:t>Akademia Górniczo - Hutnicza</w:t>
      </w:r>
    </w:p>
    <w:p w14:paraId="312A7EBA" w14:textId="77777777" w:rsidR="00771820" w:rsidRPr="00B37968" w:rsidRDefault="00771820" w:rsidP="008D2AB8">
      <w:pPr>
        <w:ind w:right="-110"/>
        <w:rPr>
          <w:rFonts w:ascii="Verdana" w:hAnsi="Verdana"/>
          <w:b/>
          <w:sz w:val="18"/>
          <w:szCs w:val="18"/>
        </w:rPr>
      </w:pPr>
      <w:r w:rsidRPr="00B37968">
        <w:rPr>
          <w:rFonts w:ascii="Verdana" w:hAnsi="Verdana"/>
          <w:b/>
          <w:sz w:val="18"/>
          <w:szCs w:val="18"/>
        </w:rPr>
        <w:t>im. Stanisława Staszica w Krakowie</w:t>
      </w:r>
    </w:p>
    <w:p w14:paraId="464C6988" w14:textId="77777777" w:rsidR="008D2AB8" w:rsidRPr="00B37968" w:rsidRDefault="00771820" w:rsidP="008D2AB8">
      <w:pPr>
        <w:ind w:right="-110"/>
        <w:rPr>
          <w:rFonts w:ascii="Verdana" w:hAnsi="Verdana"/>
          <w:b/>
          <w:sz w:val="18"/>
          <w:szCs w:val="18"/>
        </w:rPr>
      </w:pPr>
      <w:r w:rsidRPr="00B37968">
        <w:rPr>
          <w:rFonts w:ascii="Verdana" w:hAnsi="Verdana"/>
          <w:b/>
          <w:sz w:val="18"/>
          <w:szCs w:val="18"/>
        </w:rPr>
        <w:t>Dział Zamówień Publicznych</w:t>
      </w:r>
      <w:r w:rsidR="008D2AB8" w:rsidRPr="00B37968">
        <w:rPr>
          <w:rFonts w:ascii="Verdana" w:hAnsi="Verdana"/>
          <w:b/>
          <w:sz w:val="18"/>
          <w:szCs w:val="18"/>
        </w:rPr>
        <w:t xml:space="preserve">  </w:t>
      </w:r>
    </w:p>
    <w:p w14:paraId="7C795693" w14:textId="77777777" w:rsidR="008D2AB8" w:rsidRPr="00B37968" w:rsidRDefault="00771820" w:rsidP="008D2AB8">
      <w:pPr>
        <w:ind w:right="-110"/>
        <w:rPr>
          <w:rFonts w:ascii="Verdana" w:hAnsi="Verdana"/>
          <w:b/>
          <w:sz w:val="18"/>
          <w:szCs w:val="18"/>
        </w:rPr>
      </w:pPr>
      <w:r w:rsidRPr="00B37968">
        <w:rPr>
          <w:rFonts w:ascii="Verdana" w:hAnsi="Verdana"/>
          <w:b/>
          <w:sz w:val="18"/>
          <w:szCs w:val="18"/>
        </w:rPr>
        <w:t>Al. Mickiewicza</w:t>
      </w:r>
      <w:r w:rsidR="008D2AB8" w:rsidRPr="00B37968">
        <w:rPr>
          <w:rFonts w:ascii="Verdana" w:hAnsi="Verdana"/>
          <w:b/>
          <w:sz w:val="18"/>
          <w:szCs w:val="18"/>
        </w:rPr>
        <w:t xml:space="preserve"> </w:t>
      </w:r>
      <w:r w:rsidRPr="00B37968">
        <w:rPr>
          <w:rFonts w:ascii="Verdana" w:hAnsi="Verdana"/>
          <w:b/>
          <w:sz w:val="18"/>
          <w:szCs w:val="18"/>
        </w:rPr>
        <w:t>30</w:t>
      </w:r>
      <w:r w:rsidR="008D2AB8" w:rsidRPr="00B37968">
        <w:rPr>
          <w:rFonts w:ascii="Verdana" w:hAnsi="Verdana"/>
          <w:b/>
          <w:sz w:val="18"/>
          <w:szCs w:val="18"/>
        </w:rPr>
        <w:t xml:space="preserve"> </w:t>
      </w:r>
    </w:p>
    <w:p w14:paraId="55FB533E" w14:textId="77777777" w:rsidR="008D2AB8" w:rsidRPr="00B37968" w:rsidRDefault="00771820" w:rsidP="008D2AB8">
      <w:pPr>
        <w:rPr>
          <w:rFonts w:ascii="Verdana" w:hAnsi="Verdana"/>
          <w:b/>
          <w:sz w:val="18"/>
          <w:szCs w:val="18"/>
        </w:rPr>
      </w:pPr>
      <w:r w:rsidRPr="00B37968">
        <w:rPr>
          <w:rFonts w:ascii="Verdana" w:hAnsi="Verdana"/>
          <w:b/>
          <w:sz w:val="18"/>
          <w:szCs w:val="18"/>
        </w:rPr>
        <w:t>30-059</w:t>
      </w:r>
      <w:r w:rsidR="008D2AB8" w:rsidRPr="00B37968">
        <w:rPr>
          <w:rFonts w:ascii="Verdana" w:hAnsi="Verdana"/>
          <w:b/>
          <w:sz w:val="18"/>
          <w:szCs w:val="18"/>
        </w:rPr>
        <w:t xml:space="preserve"> </w:t>
      </w:r>
      <w:r w:rsidRPr="00B37968">
        <w:rPr>
          <w:rFonts w:ascii="Verdana" w:hAnsi="Verdana"/>
          <w:b/>
          <w:sz w:val="18"/>
          <w:szCs w:val="18"/>
        </w:rPr>
        <w:t>Kraków</w:t>
      </w:r>
      <w:r w:rsidR="008D2AB8" w:rsidRPr="00B37968">
        <w:rPr>
          <w:rFonts w:ascii="Verdana" w:hAnsi="Verdana"/>
          <w:b/>
          <w:sz w:val="18"/>
          <w:szCs w:val="18"/>
        </w:rPr>
        <w:t xml:space="preserve">,  </w:t>
      </w:r>
    </w:p>
    <w:p w14:paraId="25B54585" w14:textId="77777777" w:rsidR="008D2AB8" w:rsidRPr="00B37968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638CA8C" w14:textId="0E229E70" w:rsidR="008D2AB8" w:rsidRPr="00B37968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FA2DC0" w:rsidRPr="00B37968">
        <w:rPr>
          <w:rFonts w:ascii="Verdana" w:hAnsi="Verdana"/>
          <w:b/>
          <w:sz w:val="18"/>
          <w:szCs w:val="18"/>
        </w:rPr>
        <w:t>sukcesywna dostawa foteli ergonomicznych dla pracowników AGH - KC-DE-zp.25.128.2026</w:t>
      </w:r>
      <w:r w:rsidRPr="00B37968">
        <w:rPr>
          <w:rFonts w:ascii="Verdana" w:hAnsi="Verdana"/>
          <w:b/>
          <w:sz w:val="18"/>
          <w:szCs w:val="18"/>
        </w:rPr>
        <w:t xml:space="preserve">, </w:t>
      </w:r>
      <w:r w:rsidRPr="00B37968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701"/>
        <w:gridCol w:w="709"/>
        <w:gridCol w:w="992"/>
        <w:gridCol w:w="142"/>
        <w:gridCol w:w="992"/>
        <w:gridCol w:w="748"/>
        <w:gridCol w:w="2001"/>
      </w:tblGrid>
      <w:tr w:rsidR="00B0744E" w:rsidRPr="00B37968" w14:paraId="0D71A02C" w14:textId="77777777" w:rsidTr="00521A0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DFFC33" w14:textId="77777777" w:rsidR="00B0744E" w:rsidRPr="00B37968" w:rsidRDefault="00B0744E" w:rsidP="00521A0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37968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DB160D" w14:textId="77777777" w:rsidR="00B0744E" w:rsidRPr="00B37968" w:rsidRDefault="00B0744E" w:rsidP="00521A0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13E9F5A6" w14:textId="77777777" w:rsidR="00B0744E" w:rsidRPr="00B37968" w:rsidRDefault="00B0744E" w:rsidP="00521A0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80A956" w14:textId="3F3FE13D" w:rsidR="00B0744E" w:rsidRPr="00B37968" w:rsidRDefault="00B0744E" w:rsidP="00521A0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>Nazwa producenta</w:t>
            </w:r>
            <w:r w:rsidR="00630664" w:rsidRPr="00B37968">
              <w:rPr>
                <w:rFonts w:ascii="Verdana" w:hAnsi="Verdana"/>
                <w:b/>
                <w:bCs/>
                <w:sz w:val="18"/>
                <w:szCs w:val="18"/>
              </w:rPr>
              <w:t xml:space="preserve"> i</w:t>
            </w:r>
          </w:p>
          <w:p w14:paraId="11819DC6" w14:textId="245B094E" w:rsidR="00B0744E" w:rsidRPr="00B37968" w:rsidRDefault="00B0744E" w:rsidP="00521A0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8E7ECF" w14:textId="77777777" w:rsidR="00B0744E" w:rsidRPr="00B37968" w:rsidRDefault="00B0744E" w:rsidP="00521A0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59A3A8C9" w14:textId="77777777" w:rsidR="00B0744E" w:rsidRPr="00B37968" w:rsidRDefault="00B0744E" w:rsidP="00521A0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8EFBD6" w14:textId="77777777" w:rsidR="00B0744E" w:rsidRPr="00B37968" w:rsidRDefault="00B0744E" w:rsidP="00521A0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B37968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603242" w14:textId="77777777" w:rsidR="00B0744E" w:rsidRPr="00B37968" w:rsidRDefault="00B0744E" w:rsidP="00521A0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1374EF03" w14:textId="77777777" w:rsidR="00B0744E" w:rsidRPr="00B37968" w:rsidRDefault="00B0744E" w:rsidP="00521A0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8020230" w14:textId="77777777" w:rsidR="00B0744E" w:rsidRPr="00B37968" w:rsidRDefault="00B0744E" w:rsidP="00521A0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501A9279" w14:textId="77777777" w:rsidR="00B0744E" w:rsidRPr="00B37968" w:rsidRDefault="00B0744E" w:rsidP="00521A0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37968">
              <w:rPr>
                <w:rFonts w:ascii="Verdana" w:hAnsi="Verdana"/>
                <w:sz w:val="18"/>
                <w:szCs w:val="18"/>
              </w:rPr>
              <w:t>[%]</w:t>
            </w:r>
          </w:p>
          <w:p w14:paraId="26721E26" w14:textId="77777777" w:rsidR="00B0744E" w:rsidRPr="00B37968" w:rsidRDefault="00B0744E" w:rsidP="00521A0E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2FB6AC1" w14:textId="77777777" w:rsidR="00B0744E" w:rsidRPr="00B37968" w:rsidRDefault="00B0744E" w:rsidP="00521A0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023B2484" w14:textId="77777777" w:rsidR="00B0744E" w:rsidRPr="00B37968" w:rsidRDefault="00B0744E" w:rsidP="00521A0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37968">
              <w:rPr>
                <w:rFonts w:ascii="Verdana" w:hAnsi="Verdana"/>
                <w:sz w:val="18"/>
                <w:szCs w:val="18"/>
              </w:rPr>
              <w:t>[PLN]</w:t>
            </w:r>
          </w:p>
          <w:p w14:paraId="31F48A7D" w14:textId="77777777" w:rsidR="00B0744E" w:rsidRPr="00B37968" w:rsidRDefault="00B0744E" w:rsidP="00521A0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B0744E" w:rsidRPr="00B37968" w14:paraId="74C10FA3" w14:textId="77777777" w:rsidTr="00521A0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1A5DBF" w14:textId="77777777" w:rsidR="00B0744E" w:rsidRPr="00B37968" w:rsidRDefault="00B0744E" w:rsidP="00521A0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8B5735" w14:textId="77777777" w:rsidR="00B0744E" w:rsidRPr="00B37968" w:rsidRDefault="00B0744E" w:rsidP="00521A0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9D5889" w14:textId="77777777" w:rsidR="00B0744E" w:rsidRPr="00B37968" w:rsidRDefault="00B0744E" w:rsidP="00521A0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5A2FCE" w14:textId="77777777" w:rsidR="00B0744E" w:rsidRPr="00B37968" w:rsidRDefault="00B0744E" w:rsidP="00521A0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E88F83" w14:textId="77777777" w:rsidR="00B0744E" w:rsidRPr="00B37968" w:rsidRDefault="00B0744E" w:rsidP="00521A0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D6455E" w14:textId="77777777" w:rsidR="00B0744E" w:rsidRPr="00B37968" w:rsidRDefault="00B0744E" w:rsidP="00521A0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3018E3" w14:textId="77777777" w:rsidR="00B0744E" w:rsidRPr="00B37968" w:rsidRDefault="00B0744E" w:rsidP="00521A0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37B253" w14:textId="77777777" w:rsidR="00B0744E" w:rsidRPr="00B37968" w:rsidRDefault="00B0744E" w:rsidP="00521A0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B0744E" w:rsidRPr="00B37968" w14:paraId="44856FCA" w14:textId="77777777" w:rsidTr="00521A0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81D93A" w14:textId="77777777" w:rsidR="00B0744E" w:rsidRPr="00B37968" w:rsidRDefault="00B0744E" w:rsidP="00521A0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B3796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74708" w14:textId="5A486459" w:rsidR="00B0744E" w:rsidRPr="00B37968" w:rsidRDefault="00772C6B" w:rsidP="00521A0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bookmarkStart w:id="0" w:name="_Hlk228874313"/>
            <w:r w:rsidRPr="00B37968">
              <w:rPr>
                <w:rFonts w:ascii="Verdana" w:hAnsi="Verdana"/>
                <w:b/>
                <w:sz w:val="18"/>
                <w:szCs w:val="18"/>
                <w:lang w:eastAsia="zh-CN"/>
              </w:rPr>
              <w:t>Fotel biurowy standardowy</w:t>
            </w:r>
            <w:bookmarkEnd w:id="0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EA41" w14:textId="77777777" w:rsidR="00B0744E" w:rsidRPr="00B37968" w:rsidRDefault="00B0744E" w:rsidP="00521A0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8C1D" w14:textId="3F5433F1" w:rsidR="00B0744E" w:rsidRPr="00B37968" w:rsidRDefault="00B54C6B" w:rsidP="00521A0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>70</w:t>
            </w:r>
            <w:r w:rsidR="00D26F83" w:rsidRPr="00B37968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="00B0744E" w:rsidRPr="00B37968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31FD5" w14:textId="77777777" w:rsidR="00B0744E" w:rsidRPr="00B37968" w:rsidRDefault="00B0744E" w:rsidP="00521A0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0C69" w14:textId="77777777" w:rsidR="00B0744E" w:rsidRPr="00B37968" w:rsidRDefault="00B0744E" w:rsidP="00521A0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0E16C7" w14:textId="77777777" w:rsidR="00B0744E" w:rsidRPr="00B37968" w:rsidRDefault="00B0744E" w:rsidP="00521A0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8C82DE" w14:textId="77777777" w:rsidR="00B0744E" w:rsidRPr="00B37968" w:rsidRDefault="00B0744E" w:rsidP="00521A0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0744E" w:rsidRPr="00B37968" w14:paraId="05CC0FB9" w14:textId="77777777" w:rsidTr="00521A0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C20D82" w14:textId="4C421E34" w:rsidR="00B0744E" w:rsidRPr="00B37968" w:rsidRDefault="000D669F" w:rsidP="00521A0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B3796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CFB09" w14:textId="263EA020" w:rsidR="00B0744E" w:rsidRPr="00B37968" w:rsidRDefault="00B54C6B" w:rsidP="00521A0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B37968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Fotel biurowy </w:t>
            </w:r>
            <w:bookmarkStart w:id="1" w:name="_Hlk228874406"/>
            <w:r w:rsidRPr="00B37968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siatkowy  z </w:t>
            </w:r>
            <w:r w:rsidR="006E31DA" w:rsidRPr="00B37968">
              <w:rPr>
                <w:rFonts w:ascii="Verdana" w:hAnsi="Verdana"/>
                <w:b/>
                <w:sz w:val="18"/>
                <w:szCs w:val="18"/>
                <w:lang w:eastAsia="zh-CN"/>
              </w:rPr>
              <w:t>zagłówkiem</w:t>
            </w:r>
            <w:bookmarkEnd w:id="1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54B3" w14:textId="77777777" w:rsidR="00B0744E" w:rsidRPr="00B37968" w:rsidRDefault="00B0744E" w:rsidP="00521A0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14FE" w14:textId="058EF183" w:rsidR="00B0744E" w:rsidRPr="00B37968" w:rsidRDefault="00D26F83" w:rsidP="00521A0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B54C6B" w:rsidRPr="00B37968">
              <w:rPr>
                <w:rFonts w:ascii="Verdana" w:hAnsi="Verdana"/>
                <w:b/>
                <w:bCs/>
                <w:sz w:val="18"/>
                <w:szCs w:val="18"/>
              </w:rPr>
              <w:t xml:space="preserve">30 </w:t>
            </w:r>
            <w:r w:rsidR="00B0744E" w:rsidRPr="00B37968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366E" w14:textId="77777777" w:rsidR="00B0744E" w:rsidRPr="00B37968" w:rsidRDefault="00B0744E" w:rsidP="00521A0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F1DB" w14:textId="77777777" w:rsidR="00B0744E" w:rsidRPr="00B37968" w:rsidRDefault="00B0744E" w:rsidP="00521A0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5E1482" w14:textId="77777777" w:rsidR="00B0744E" w:rsidRPr="00B37968" w:rsidRDefault="00B0744E" w:rsidP="00521A0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4590AE" w14:textId="77777777" w:rsidR="00B0744E" w:rsidRPr="00B37968" w:rsidRDefault="00B0744E" w:rsidP="00521A0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0744E" w:rsidRPr="00B37968" w14:paraId="0A5906FB" w14:textId="77777777" w:rsidTr="00521A0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83DBA4" w14:textId="139A1EE9" w:rsidR="00B0744E" w:rsidRPr="00B37968" w:rsidRDefault="000D669F" w:rsidP="00521A0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B37968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D53A" w14:textId="031AEC88" w:rsidR="006E31DA" w:rsidRPr="00B37968" w:rsidRDefault="00B54C6B" w:rsidP="00521A0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bookmarkStart w:id="2" w:name="_Hlk228874457"/>
            <w:r w:rsidRPr="00B37968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Fotel biurowy </w:t>
            </w:r>
            <w:proofErr w:type="spellStart"/>
            <w:r w:rsidRPr="00B37968">
              <w:rPr>
                <w:rFonts w:ascii="Verdana" w:hAnsi="Verdana"/>
                <w:b/>
                <w:sz w:val="18"/>
                <w:szCs w:val="18"/>
                <w:lang w:eastAsia="zh-CN"/>
              </w:rPr>
              <w:t>premium</w:t>
            </w:r>
            <w:proofErr w:type="spellEnd"/>
            <w:r w:rsidRPr="00B37968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 tapicerowany, wykończony skórą</w:t>
            </w:r>
            <w:bookmarkEnd w:id="2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0A2F" w14:textId="77777777" w:rsidR="00B0744E" w:rsidRPr="00B37968" w:rsidRDefault="00B0744E" w:rsidP="00521A0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7288" w14:textId="36FED244" w:rsidR="00B0744E" w:rsidRPr="00B37968" w:rsidRDefault="00B54C6B" w:rsidP="00521A0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>14</w:t>
            </w:r>
            <w:r w:rsidR="00D26F83" w:rsidRPr="00B37968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="00B0744E" w:rsidRPr="00B37968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B3DB" w14:textId="77777777" w:rsidR="00B0744E" w:rsidRPr="00B37968" w:rsidRDefault="00B0744E" w:rsidP="00521A0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BBA57" w14:textId="77777777" w:rsidR="00B0744E" w:rsidRPr="00B37968" w:rsidRDefault="00B0744E" w:rsidP="00521A0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987719" w14:textId="77777777" w:rsidR="00B0744E" w:rsidRPr="00B37968" w:rsidRDefault="00B0744E" w:rsidP="00521A0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1DA53E" w14:textId="77777777" w:rsidR="00B0744E" w:rsidRPr="00B37968" w:rsidRDefault="00B0744E" w:rsidP="00521A0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0744E" w:rsidRPr="00B37968" w14:paraId="61329FE1" w14:textId="77777777" w:rsidTr="00521A0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06277D" w14:textId="77777777" w:rsidR="00B0744E" w:rsidRPr="00B37968" w:rsidRDefault="00B0744E" w:rsidP="00521A0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3308DA11" w14:textId="06143DF6" w:rsidR="00086717" w:rsidRPr="00B37968" w:rsidRDefault="00B0744E" w:rsidP="00847349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290AB" w14:textId="77777777" w:rsidR="00B0744E" w:rsidRPr="00B37968" w:rsidRDefault="00B0744E" w:rsidP="00521A0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94EFCC" w14:textId="77777777" w:rsidR="00B0744E" w:rsidRPr="00B37968" w:rsidRDefault="00B0744E" w:rsidP="00521A0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C052BC" w14:textId="77777777" w:rsidR="00B0744E" w:rsidRPr="00B37968" w:rsidRDefault="00B0744E" w:rsidP="00521A0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0744E" w:rsidRPr="00B37968" w14:paraId="067C5F8B" w14:textId="77777777" w:rsidTr="00521A0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B1FD4F" w14:textId="54429F65" w:rsidR="00086717" w:rsidRPr="00B37968" w:rsidRDefault="00B0744E" w:rsidP="00521A0E">
            <w:pPr>
              <w:rPr>
                <w:rFonts w:ascii="Verdana" w:hAnsi="Verdana"/>
                <w:b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sz w:val="18"/>
                <w:szCs w:val="18"/>
              </w:rPr>
              <w:t>Cena netto za całość zamówienia</w:t>
            </w:r>
            <w:r w:rsidR="00086717" w:rsidRPr="00B37968">
              <w:rPr>
                <w:rFonts w:ascii="Verdana" w:hAnsi="Verdana"/>
                <w:b/>
                <w:sz w:val="18"/>
                <w:szCs w:val="18"/>
              </w:rPr>
              <w:t>:…………………….</w:t>
            </w:r>
            <w:r w:rsidR="00086717" w:rsidRPr="00B37968">
              <w:rPr>
                <w:rFonts w:ascii="Verdana" w:hAnsi="Verdana"/>
                <w:sz w:val="18"/>
                <w:szCs w:val="18"/>
              </w:rPr>
              <w:t xml:space="preserve"> PLN</w:t>
            </w:r>
          </w:p>
          <w:p w14:paraId="6E2C73AC" w14:textId="1660C5BC" w:rsidR="00B0744E" w:rsidRPr="00B37968" w:rsidRDefault="00B0744E" w:rsidP="00521A0E">
            <w:pPr>
              <w:rPr>
                <w:rFonts w:ascii="Verdana" w:hAnsi="Verdana"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37968">
              <w:rPr>
                <w:rFonts w:ascii="Verdana" w:hAnsi="Verdana"/>
                <w:sz w:val="18"/>
                <w:szCs w:val="18"/>
              </w:rPr>
              <w:t>/słownie: …………………………………………………………/</w:t>
            </w:r>
          </w:p>
          <w:p w14:paraId="3A5E6DC5" w14:textId="77777777" w:rsidR="00B0744E" w:rsidRPr="00B37968" w:rsidRDefault="00B0744E" w:rsidP="00521A0E">
            <w:pPr>
              <w:rPr>
                <w:rFonts w:ascii="Verdana" w:hAnsi="Verdana"/>
                <w:b/>
                <w:sz w:val="18"/>
                <w:szCs w:val="18"/>
              </w:rPr>
            </w:pPr>
          </w:p>
          <w:p w14:paraId="00C41B21" w14:textId="0AC8B4C7" w:rsidR="00086717" w:rsidRPr="00B37968" w:rsidRDefault="00B0744E" w:rsidP="00521A0E">
            <w:pPr>
              <w:rPr>
                <w:rFonts w:ascii="Verdana" w:hAnsi="Verdana"/>
                <w:b/>
                <w:sz w:val="18"/>
                <w:szCs w:val="18"/>
              </w:rPr>
            </w:pPr>
            <w:r w:rsidRPr="00B37968">
              <w:rPr>
                <w:rFonts w:ascii="Verdana" w:hAnsi="Verdana"/>
                <w:b/>
                <w:sz w:val="18"/>
                <w:szCs w:val="18"/>
              </w:rPr>
              <w:t>Cena brutto za całość zamówienia</w:t>
            </w:r>
            <w:r w:rsidR="00086717" w:rsidRPr="00B37968">
              <w:rPr>
                <w:rFonts w:ascii="Verdana" w:hAnsi="Verdana"/>
                <w:b/>
                <w:sz w:val="18"/>
                <w:szCs w:val="18"/>
              </w:rPr>
              <w:t>:………………….</w:t>
            </w:r>
            <w:r w:rsidR="00086717" w:rsidRPr="00B37968">
              <w:rPr>
                <w:rFonts w:ascii="Verdana" w:hAnsi="Verdana"/>
                <w:sz w:val="18"/>
                <w:szCs w:val="18"/>
              </w:rPr>
              <w:t xml:space="preserve"> PLN</w:t>
            </w:r>
          </w:p>
          <w:p w14:paraId="53A5E1C7" w14:textId="4169FBD6" w:rsidR="00B0744E" w:rsidRDefault="00B0744E" w:rsidP="00521A0E">
            <w:pPr>
              <w:rPr>
                <w:rFonts w:ascii="Verdana" w:hAnsi="Verdana"/>
                <w:sz w:val="18"/>
                <w:szCs w:val="18"/>
              </w:rPr>
            </w:pPr>
            <w:r w:rsidRPr="00B37968">
              <w:rPr>
                <w:rFonts w:ascii="Verdana" w:hAnsi="Verdana"/>
                <w:sz w:val="18"/>
                <w:szCs w:val="18"/>
              </w:rPr>
              <w:t>/słownie: …………………………………………………………/</w:t>
            </w:r>
          </w:p>
          <w:p w14:paraId="19EF23A6" w14:textId="77777777" w:rsidR="00B37968" w:rsidRPr="00B37968" w:rsidRDefault="00B37968" w:rsidP="00521A0E">
            <w:pPr>
              <w:rPr>
                <w:rFonts w:ascii="Verdana" w:hAnsi="Verdana"/>
                <w:sz w:val="18"/>
                <w:szCs w:val="18"/>
              </w:rPr>
            </w:pPr>
          </w:p>
          <w:p w14:paraId="1DD36683" w14:textId="06376828" w:rsidR="00B0744E" w:rsidRPr="00B37968" w:rsidRDefault="00086717" w:rsidP="00B37968">
            <w:pPr>
              <w:pStyle w:val="Tekstpodstawowy"/>
              <w:rPr>
                <w:rFonts w:ascii="Verdana" w:hAnsi="Verdana"/>
                <w:b w:val="0"/>
                <w:sz w:val="18"/>
                <w:szCs w:val="18"/>
              </w:rPr>
            </w:pPr>
            <w:r w:rsidRPr="00B37968">
              <w:rPr>
                <w:rFonts w:ascii="Verdana" w:hAnsi="Verdana"/>
                <w:sz w:val="18"/>
                <w:szCs w:val="18"/>
              </w:rPr>
              <w:t xml:space="preserve">Powyższa cena zawiera podatek VAT w wysokości ........ </w:t>
            </w:r>
            <w:r w:rsidRPr="00B37968">
              <w:rPr>
                <w:rFonts w:ascii="Verdana" w:hAnsi="Verdana"/>
                <w:b w:val="0"/>
                <w:sz w:val="18"/>
                <w:szCs w:val="18"/>
              </w:rPr>
              <w:t>% tj. ……………………. PLN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738D" w14:textId="77777777" w:rsidR="00B0744E" w:rsidRPr="00B37968" w:rsidRDefault="00B0744E" w:rsidP="00521A0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2DB865" w14:textId="77777777" w:rsidR="00B0744E" w:rsidRPr="00B37968" w:rsidRDefault="00B0744E" w:rsidP="00521A0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07E22A" w14:textId="77777777" w:rsidR="00B0744E" w:rsidRPr="00B37968" w:rsidRDefault="00B0744E" w:rsidP="00521A0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6AC9DAF" w14:textId="77777777" w:rsidR="008D2AB8" w:rsidRPr="00B37968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E5EA81A" w14:textId="3F533239" w:rsidR="009129FE" w:rsidRPr="00B37968" w:rsidRDefault="009129FE" w:rsidP="009129F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B37968">
        <w:rPr>
          <w:rFonts w:ascii="Verdana" w:hAnsi="Verdana"/>
          <w:b/>
          <w:sz w:val="18"/>
          <w:szCs w:val="18"/>
        </w:rPr>
        <w:t xml:space="preserve">Termin realizacji umowy: </w:t>
      </w:r>
      <w:r w:rsidRPr="00B37968">
        <w:rPr>
          <w:rFonts w:ascii="Verdana" w:hAnsi="Verdana"/>
          <w:bCs/>
          <w:sz w:val="18"/>
          <w:szCs w:val="18"/>
        </w:rPr>
        <w:t>sukcesywnie od daty podpisania umowy przez okres 12 miesięcy.</w:t>
      </w:r>
    </w:p>
    <w:p w14:paraId="75BA797D" w14:textId="488DD1AB" w:rsidR="00880F4A" w:rsidRPr="00B37968" w:rsidRDefault="00880F4A" w:rsidP="009129F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b/>
          <w:sz w:val="18"/>
          <w:szCs w:val="18"/>
        </w:rPr>
        <w:t>Termin realizacji zamówień cz</w:t>
      </w:r>
      <w:r w:rsidR="00B37968">
        <w:rPr>
          <w:rFonts w:ascii="Verdana" w:hAnsi="Verdana"/>
          <w:b/>
          <w:sz w:val="18"/>
          <w:szCs w:val="18"/>
        </w:rPr>
        <w:t>ęścio</w:t>
      </w:r>
      <w:r w:rsidRPr="00B37968">
        <w:rPr>
          <w:rFonts w:ascii="Verdana" w:hAnsi="Verdana"/>
          <w:b/>
          <w:sz w:val="18"/>
          <w:szCs w:val="18"/>
        </w:rPr>
        <w:t>wych</w:t>
      </w:r>
      <w:r w:rsidR="009C6D90" w:rsidRPr="00B37968">
        <w:rPr>
          <w:rFonts w:ascii="Verdana" w:hAnsi="Verdana"/>
          <w:b/>
          <w:sz w:val="18"/>
          <w:szCs w:val="18"/>
        </w:rPr>
        <w:t>:</w:t>
      </w:r>
      <w:r w:rsidRPr="00B37968">
        <w:rPr>
          <w:rFonts w:ascii="Verdana" w:hAnsi="Verdana"/>
          <w:b/>
          <w:sz w:val="18"/>
          <w:szCs w:val="18"/>
        </w:rPr>
        <w:t xml:space="preserve"> </w:t>
      </w:r>
      <w:r w:rsidR="009D37A3" w:rsidRPr="00B37968">
        <w:rPr>
          <w:rFonts w:ascii="Verdana" w:eastAsia="Times" w:hAnsi="Verdana"/>
          <w:bCs/>
          <w:iCs/>
          <w:sz w:val="18"/>
          <w:szCs w:val="18"/>
          <w:lang w:eastAsia="en-US"/>
        </w:rPr>
        <w:t xml:space="preserve">do </w:t>
      </w:r>
      <w:r w:rsidR="009D37A3" w:rsidRPr="00B37968">
        <w:rPr>
          <w:rFonts w:ascii="Verdana" w:eastAsia="Times" w:hAnsi="Verdana"/>
          <w:iCs/>
          <w:sz w:val="18"/>
          <w:szCs w:val="18"/>
          <w:lang w:eastAsia="en-US"/>
        </w:rPr>
        <w:t>21 dni roboczych</w:t>
      </w:r>
      <w:r w:rsidR="009D37A3" w:rsidRPr="00B37968">
        <w:rPr>
          <w:rFonts w:ascii="Verdana" w:eastAsia="Times" w:hAnsi="Verdana"/>
          <w:bCs/>
          <w:iCs/>
          <w:sz w:val="18"/>
          <w:szCs w:val="18"/>
          <w:lang w:eastAsia="en-US"/>
        </w:rPr>
        <w:t xml:space="preserve"> licząc od dnia złożenia przez </w:t>
      </w:r>
      <w:r w:rsidR="009D37A3" w:rsidRPr="00B37968">
        <w:rPr>
          <w:rFonts w:ascii="Verdana" w:eastAsia="Times" w:hAnsi="Verdana"/>
          <w:bCs/>
          <w:iCs/>
          <w:sz w:val="18"/>
          <w:szCs w:val="18"/>
          <w:lang w:eastAsia="en-US"/>
        </w:rPr>
        <w:lastRenderedPageBreak/>
        <w:t>zamawiającego zamówienia.</w:t>
      </w:r>
    </w:p>
    <w:p w14:paraId="5C34569B" w14:textId="77777777" w:rsidR="00847349" w:rsidRPr="00B37968" w:rsidRDefault="00847349" w:rsidP="009129FE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  <w:u w:val="single"/>
        </w:rPr>
      </w:pPr>
    </w:p>
    <w:p w14:paraId="7BC3AB50" w14:textId="02205239" w:rsidR="00847349" w:rsidRPr="00B37968" w:rsidRDefault="00847349" w:rsidP="009129FE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  <w:u w:val="single"/>
        </w:rPr>
      </w:pPr>
      <w:proofErr w:type="spellStart"/>
      <w:r w:rsidRPr="00B37968">
        <w:rPr>
          <w:rFonts w:ascii="Verdana" w:hAnsi="Verdana"/>
          <w:b/>
          <w:bCs/>
          <w:sz w:val="18"/>
          <w:szCs w:val="18"/>
          <w:u w:val="single"/>
        </w:rPr>
        <w:t>Pozacenowe</w:t>
      </w:r>
      <w:proofErr w:type="spellEnd"/>
      <w:r w:rsidRPr="00B37968">
        <w:rPr>
          <w:rFonts w:ascii="Verdana" w:hAnsi="Verdana"/>
          <w:b/>
          <w:bCs/>
          <w:sz w:val="18"/>
          <w:szCs w:val="18"/>
          <w:u w:val="single"/>
        </w:rPr>
        <w:t xml:space="preserve"> kryteria oceny oferty:</w:t>
      </w:r>
    </w:p>
    <w:p w14:paraId="2CFF0423" w14:textId="77777777" w:rsidR="00B37968" w:rsidRPr="00B37968" w:rsidRDefault="00B37968" w:rsidP="009129FE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  <w:u w:val="single"/>
        </w:rPr>
      </w:pPr>
    </w:p>
    <w:p w14:paraId="27897FE5" w14:textId="2C4F45FC" w:rsidR="00A555B1" w:rsidRPr="00B37968" w:rsidRDefault="00847349" w:rsidP="00847349">
      <w:pPr>
        <w:pStyle w:val="Akapitzlist"/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7968">
        <w:rPr>
          <w:rFonts w:ascii="Verdana" w:hAnsi="Verdana"/>
          <w:b/>
          <w:bCs/>
          <w:sz w:val="18"/>
          <w:szCs w:val="18"/>
          <w:u w:val="single"/>
        </w:rPr>
        <w:t>Fotel biurowy standardowy</w:t>
      </w:r>
      <w:r w:rsidRPr="00B37968">
        <w:rPr>
          <w:rFonts w:ascii="Verdana" w:hAnsi="Verdana"/>
          <w:b/>
          <w:bCs/>
          <w:sz w:val="18"/>
          <w:szCs w:val="18"/>
        </w:rPr>
        <w:t xml:space="preserve"> </w:t>
      </w:r>
      <w:r w:rsidR="008E2D46" w:rsidRPr="00B37968">
        <w:rPr>
          <w:rFonts w:ascii="Verdana" w:hAnsi="Verdana"/>
          <w:b/>
          <w:bCs/>
          <w:sz w:val="18"/>
          <w:szCs w:val="18"/>
        </w:rPr>
        <w:t>produkowany jest w oparciu o standardy produkcji określone w normie</w:t>
      </w:r>
      <w:r w:rsidR="00A555B1" w:rsidRPr="00B37968">
        <w:rPr>
          <w:rFonts w:ascii="Verdana" w:hAnsi="Verdana"/>
          <w:b/>
          <w:bCs/>
          <w:sz w:val="18"/>
          <w:szCs w:val="18"/>
        </w:rPr>
        <w:t xml:space="preserve">: </w:t>
      </w:r>
    </w:p>
    <w:p w14:paraId="759CAA44" w14:textId="03ACE44D" w:rsidR="00901DC6" w:rsidRPr="00B37968" w:rsidRDefault="008E2D46" w:rsidP="009129FE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7968">
        <w:rPr>
          <w:rFonts w:ascii="Verdana" w:hAnsi="Verdana"/>
          <w:b/>
          <w:bCs/>
          <w:sz w:val="18"/>
          <w:szCs w:val="18"/>
        </w:rPr>
        <w:t>ISO 9001:2015 lub równoważn</w:t>
      </w:r>
      <w:r w:rsidR="00511575" w:rsidRPr="00B37968">
        <w:rPr>
          <w:rFonts w:ascii="Verdana" w:hAnsi="Verdana"/>
          <w:b/>
          <w:bCs/>
          <w:sz w:val="18"/>
          <w:szCs w:val="18"/>
        </w:rPr>
        <w:t>ą</w:t>
      </w:r>
      <w:r w:rsidR="008D256A" w:rsidRPr="00B37968">
        <w:rPr>
          <w:rFonts w:ascii="Verdana" w:hAnsi="Verdana"/>
          <w:b/>
          <w:bCs/>
          <w:sz w:val="18"/>
          <w:szCs w:val="18"/>
        </w:rPr>
        <w:t xml:space="preserve"> tj. ……………….</w:t>
      </w:r>
      <w:r w:rsidR="00901DC6" w:rsidRPr="00B37968">
        <w:rPr>
          <w:rFonts w:ascii="Verdana" w:hAnsi="Verdana"/>
          <w:b/>
          <w:bCs/>
          <w:sz w:val="18"/>
          <w:szCs w:val="18"/>
        </w:rPr>
        <w:t xml:space="preserve"> – TAK/NIE*</w:t>
      </w:r>
    </w:p>
    <w:p w14:paraId="3C6A6CE4" w14:textId="6291CE59" w:rsidR="00901DC6" w:rsidRPr="00B37968" w:rsidRDefault="008E2D46" w:rsidP="009129FE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7968">
        <w:rPr>
          <w:rFonts w:ascii="Verdana" w:hAnsi="Verdana"/>
          <w:b/>
          <w:bCs/>
          <w:sz w:val="18"/>
          <w:szCs w:val="18"/>
        </w:rPr>
        <w:t>ISO 14001:2015 lub równoważnej</w:t>
      </w:r>
      <w:r w:rsidR="008D256A" w:rsidRPr="00B37968">
        <w:rPr>
          <w:rFonts w:ascii="Verdana" w:hAnsi="Verdana"/>
          <w:b/>
          <w:bCs/>
          <w:sz w:val="18"/>
          <w:szCs w:val="18"/>
        </w:rPr>
        <w:t xml:space="preserve"> tj. ………………. </w:t>
      </w:r>
      <w:r w:rsidR="00901DC6" w:rsidRPr="00B37968">
        <w:rPr>
          <w:rFonts w:ascii="Verdana" w:hAnsi="Verdana"/>
          <w:b/>
          <w:bCs/>
          <w:sz w:val="18"/>
          <w:szCs w:val="18"/>
        </w:rPr>
        <w:t xml:space="preserve"> - TAK/NIE*</w:t>
      </w:r>
    </w:p>
    <w:p w14:paraId="4C3D1D96" w14:textId="20C00348" w:rsidR="008E2D46" w:rsidRPr="00B37968" w:rsidRDefault="008E2D46" w:rsidP="009129FE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7968">
        <w:rPr>
          <w:rFonts w:ascii="Verdana" w:hAnsi="Verdana"/>
          <w:b/>
          <w:bCs/>
          <w:sz w:val="18"/>
          <w:szCs w:val="18"/>
        </w:rPr>
        <w:t xml:space="preserve">ISO 45001:2018 lub równoważnej </w:t>
      </w:r>
      <w:r w:rsidR="008D256A" w:rsidRPr="00B37968">
        <w:rPr>
          <w:rFonts w:ascii="Verdana" w:hAnsi="Verdana"/>
          <w:b/>
          <w:bCs/>
          <w:sz w:val="18"/>
          <w:szCs w:val="18"/>
        </w:rPr>
        <w:t xml:space="preserve">tj. ………………. </w:t>
      </w:r>
      <w:r w:rsidR="00901DC6" w:rsidRPr="00B37968">
        <w:rPr>
          <w:rFonts w:ascii="Verdana" w:hAnsi="Verdana"/>
          <w:b/>
          <w:bCs/>
          <w:sz w:val="18"/>
          <w:szCs w:val="18"/>
        </w:rPr>
        <w:t>- TAK/NIE*</w:t>
      </w:r>
    </w:p>
    <w:p w14:paraId="014AB35B" w14:textId="77777777" w:rsidR="00A3794D" w:rsidRPr="00B37968" w:rsidRDefault="00A3794D" w:rsidP="009129FE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1681721C" w14:textId="64AA6678" w:rsidR="00847349" w:rsidRPr="00B37968" w:rsidRDefault="00847349" w:rsidP="00847349">
      <w:pPr>
        <w:pStyle w:val="Akapitzlist"/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7968">
        <w:rPr>
          <w:rFonts w:ascii="Verdana" w:hAnsi="Verdana"/>
          <w:b/>
          <w:bCs/>
          <w:sz w:val="18"/>
          <w:szCs w:val="18"/>
          <w:u w:val="single"/>
        </w:rPr>
        <w:t>Fotel biurowy siatkowy  z zagłówkiem</w:t>
      </w:r>
      <w:r w:rsidRPr="00B37968">
        <w:rPr>
          <w:rFonts w:ascii="Verdana" w:hAnsi="Verdana"/>
          <w:b/>
          <w:bCs/>
          <w:sz w:val="18"/>
          <w:szCs w:val="18"/>
        </w:rPr>
        <w:t xml:space="preserve"> produkowany jest w oparciu o standardy produkcji określone w normie: </w:t>
      </w:r>
    </w:p>
    <w:p w14:paraId="7F035D48" w14:textId="77777777" w:rsidR="00847349" w:rsidRPr="00B37968" w:rsidRDefault="00847349" w:rsidP="00847349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7968">
        <w:rPr>
          <w:rFonts w:ascii="Verdana" w:hAnsi="Verdana"/>
          <w:b/>
          <w:bCs/>
          <w:sz w:val="18"/>
          <w:szCs w:val="18"/>
        </w:rPr>
        <w:t>ISO 9001:2015 lub równoważną tj. ………………. – TAK/NIE*</w:t>
      </w:r>
    </w:p>
    <w:p w14:paraId="3F1E8D71" w14:textId="77777777" w:rsidR="00847349" w:rsidRPr="00B37968" w:rsidRDefault="00847349" w:rsidP="00847349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7968">
        <w:rPr>
          <w:rFonts w:ascii="Verdana" w:hAnsi="Verdana"/>
          <w:b/>
          <w:bCs/>
          <w:sz w:val="18"/>
          <w:szCs w:val="18"/>
        </w:rPr>
        <w:t>ISO 14001:2015 lub równoważnej tj. ……………….  - TAK/NIE*</w:t>
      </w:r>
    </w:p>
    <w:p w14:paraId="1224EC50" w14:textId="77777777" w:rsidR="00847349" w:rsidRPr="00B37968" w:rsidRDefault="00847349" w:rsidP="0084734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b/>
          <w:bCs/>
          <w:sz w:val="18"/>
          <w:szCs w:val="18"/>
        </w:rPr>
        <w:t>ISO 45001:2018 lub równoważnej tj. ………………. - TAK/NIE*</w:t>
      </w:r>
    </w:p>
    <w:p w14:paraId="26794CBB" w14:textId="77777777" w:rsidR="00847349" w:rsidRPr="00B37968" w:rsidRDefault="00847349" w:rsidP="009129F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7685D01" w14:textId="3ABD5791" w:rsidR="00847349" w:rsidRPr="00B37968" w:rsidRDefault="00847349" w:rsidP="00847349">
      <w:pPr>
        <w:pStyle w:val="Akapitzlist"/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7968">
        <w:rPr>
          <w:rFonts w:ascii="Verdana" w:hAnsi="Verdana"/>
          <w:b/>
          <w:bCs/>
          <w:sz w:val="18"/>
          <w:szCs w:val="18"/>
          <w:u w:val="single"/>
        </w:rPr>
        <w:t xml:space="preserve">Fotel biurowy </w:t>
      </w:r>
      <w:proofErr w:type="spellStart"/>
      <w:r w:rsidRPr="00B37968">
        <w:rPr>
          <w:rFonts w:ascii="Verdana" w:hAnsi="Verdana"/>
          <w:b/>
          <w:bCs/>
          <w:sz w:val="18"/>
          <w:szCs w:val="18"/>
          <w:u w:val="single"/>
        </w:rPr>
        <w:t>premium</w:t>
      </w:r>
      <w:proofErr w:type="spellEnd"/>
      <w:r w:rsidRPr="00B37968">
        <w:rPr>
          <w:rFonts w:ascii="Verdana" w:hAnsi="Verdana"/>
          <w:b/>
          <w:bCs/>
          <w:sz w:val="18"/>
          <w:szCs w:val="18"/>
          <w:u w:val="single"/>
        </w:rPr>
        <w:t xml:space="preserve"> tapicerowany, wykończony skórą</w:t>
      </w:r>
      <w:r w:rsidRPr="00B37968">
        <w:rPr>
          <w:rFonts w:ascii="Verdana" w:hAnsi="Verdana"/>
          <w:b/>
          <w:bCs/>
          <w:sz w:val="18"/>
          <w:szCs w:val="18"/>
        </w:rPr>
        <w:t xml:space="preserve"> produkowany jest w oparciu o standardy produkcji określone w normie: </w:t>
      </w:r>
    </w:p>
    <w:p w14:paraId="59C4E3FD" w14:textId="77777777" w:rsidR="00847349" w:rsidRPr="00B37968" w:rsidRDefault="00847349" w:rsidP="00847349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7968">
        <w:rPr>
          <w:rFonts w:ascii="Verdana" w:hAnsi="Verdana"/>
          <w:b/>
          <w:bCs/>
          <w:sz w:val="18"/>
          <w:szCs w:val="18"/>
        </w:rPr>
        <w:t>ISO 9001:2015 lub równoważną tj. ………………. – TAK/NIE*</w:t>
      </w:r>
    </w:p>
    <w:p w14:paraId="716B435D" w14:textId="77777777" w:rsidR="00847349" w:rsidRPr="00B37968" w:rsidRDefault="00847349" w:rsidP="00847349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7968">
        <w:rPr>
          <w:rFonts w:ascii="Verdana" w:hAnsi="Verdana"/>
          <w:b/>
          <w:bCs/>
          <w:sz w:val="18"/>
          <w:szCs w:val="18"/>
        </w:rPr>
        <w:t>ISO 14001:2015 lub równoważnej tj. ……………….  - TAK/NIE*</w:t>
      </w:r>
    </w:p>
    <w:p w14:paraId="3B043A8D" w14:textId="77777777" w:rsidR="00847349" w:rsidRPr="00B37968" w:rsidRDefault="00847349" w:rsidP="0084734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b/>
          <w:bCs/>
          <w:sz w:val="18"/>
          <w:szCs w:val="18"/>
        </w:rPr>
        <w:t>ISO 45001:2018 lub równoważnej tj. ………………. - TAK/NIE*</w:t>
      </w:r>
    </w:p>
    <w:p w14:paraId="7786D220" w14:textId="77777777" w:rsidR="00901DC6" w:rsidRPr="00B37968" w:rsidRDefault="00901DC6" w:rsidP="009129F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7063D0F3" w14:textId="4367570F" w:rsidR="009129FE" w:rsidRPr="00B37968" w:rsidRDefault="00847349" w:rsidP="00847349">
      <w:pPr>
        <w:widowControl w:val="0"/>
        <w:ind w:left="360" w:right="1"/>
        <w:jc w:val="both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b/>
          <w:sz w:val="18"/>
          <w:szCs w:val="18"/>
        </w:rPr>
        <w:t>*Niepotrzebne skreślić</w:t>
      </w:r>
      <w:r w:rsidR="00901DC6" w:rsidRPr="00B37968">
        <w:rPr>
          <w:rFonts w:ascii="Verdana" w:hAnsi="Verdana"/>
          <w:sz w:val="18"/>
          <w:szCs w:val="18"/>
        </w:rPr>
        <w:t xml:space="preserve"> </w:t>
      </w:r>
      <w:r w:rsidR="00901DC6" w:rsidRPr="00B37968">
        <w:rPr>
          <w:rFonts w:ascii="Verdana" w:hAnsi="Verdana"/>
          <w:color w:val="FF0000"/>
          <w:sz w:val="18"/>
          <w:szCs w:val="18"/>
        </w:rPr>
        <w:t xml:space="preserve">oraz </w:t>
      </w:r>
      <w:r w:rsidR="008E2D46" w:rsidRPr="00B37968">
        <w:rPr>
          <w:rFonts w:ascii="Verdana" w:hAnsi="Verdana"/>
          <w:color w:val="FF0000"/>
          <w:sz w:val="18"/>
          <w:szCs w:val="18"/>
        </w:rPr>
        <w:t>przedstawi</w:t>
      </w:r>
      <w:r w:rsidR="00901DC6" w:rsidRPr="00B37968">
        <w:rPr>
          <w:rFonts w:ascii="Verdana" w:hAnsi="Verdana"/>
          <w:color w:val="FF0000"/>
          <w:sz w:val="18"/>
          <w:szCs w:val="18"/>
        </w:rPr>
        <w:t>ć</w:t>
      </w:r>
      <w:r w:rsidR="00D55493" w:rsidRPr="00B37968">
        <w:rPr>
          <w:rFonts w:ascii="Verdana" w:hAnsi="Verdana"/>
          <w:color w:val="FF0000"/>
          <w:sz w:val="18"/>
          <w:szCs w:val="18"/>
        </w:rPr>
        <w:t xml:space="preserve"> tzn. dołączyć do oferty </w:t>
      </w:r>
      <w:r w:rsidR="008E2D46" w:rsidRPr="00B37968">
        <w:rPr>
          <w:rFonts w:ascii="Verdana" w:hAnsi="Verdana"/>
          <w:color w:val="FF0000"/>
          <w:sz w:val="18"/>
          <w:szCs w:val="18"/>
        </w:rPr>
        <w:t>certyfikat wystawiony przez niezależną, akredytowaną jednostkę uprawnioną do wydawania tego rodzaju zaświadczeń.</w:t>
      </w:r>
      <w:r w:rsidR="008E2D46" w:rsidRPr="00B37968">
        <w:rPr>
          <w:rFonts w:ascii="Verdana" w:hAnsi="Verdana"/>
          <w:sz w:val="18"/>
          <w:szCs w:val="18"/>
        </w:rPr>
        <w:br/>
      </w:r>
    </w:p>
    <w:p w14:paraId="3147FD44" w14:textId="3F5D10DB" w:rsidR="008D2AB8" w:rsidRPr="00B37968" w:rsidRDefault="00847349" w:rsidP="00A3794D">
      <w:pPr>
        <w:widowControl w:val="0"/>
        <w:spacing w:line="360" w:lineRule="auto"/>
        <w:ind w:right="1" w:firstLine="426"/>
        <w:jc w:val="both"/>
        <w:rPr>
          <w:rFonts w:ascii="Verdana" w:hAnsi="Verdana"/>
          <w:b/>
          <w:sz w:val="18"/>
          <w:szCs w:val="18"/>
        </w:rPr>
      </w:pPr>
      <w:r w:rsidRPr="00B37968">
        <w:rPr>
          <w:rFonts w:ascii="Verdana" w:hAnsi="Verdana"/>
          <w:b/>
          <w:sz w:val="18"/>
          <w:szCs w:val="18"/>
        </w:rPr>
        <w:t xml:space="preserve">4. </w:t>
      </w:r>
      <w:r w:rsidR="008D2AB8" w:rsidRPr="00B37968">
        <w:rPr>
          <w:rFonts w:ascii="Verdana" w:hAnsi="Verdana"/>
          <w:b/>
          <w:sz w:val="18"/>
          <w:szCs w:val="18"/>
        </w:rPr>
        <w:t>Okres udzielonej gwarancji</w:t>
      </w:r>
      <w:r w:rsidR="00D55493" w:rsidRPr="00B37968">
        <w:rPr>
          <w:rFonts w:ascii="Verdana" w:hAnsi="Verdana"/>
          <w:b/>
          <w:sz w:val="18"/>
          <w:szCs w:val="18"/>
        </w:rPr>
        <w:t xml:space="preserve"> </w:t>
      </w:r>
      <w:r w:rsidR="008D2AB8" w:rsidRPr="00B37968">
        <w:rPr>
          <w:rFonts w:ascii="Verdana" w:hAnsi="Verdana"/>
          <w:b/>
          <w:sz w:val="18"/>
          <w:szCs w:val="18"/>
        </w:rPr>
        <w:t>wynosi:</w:t>
      </w:r>
      <w:r w:rsidR="008D2AB8" w:rsidRPr="00B37968">
        <w:rPr>
          <w:rFonts w:ascii="Verdana" w:hAnsi="Verdana"/>
          <w:sz w:val="18"/>
          <w:szCs w:val="18"/>
        </w:rPr>
        <w:t xml:space="preserve"> </w:t>
      </w:r>
      <w:r w:rsidR="008D2AB8" w:rsidRPr="00B37968">
        <w:rPr>
          <w:rFonts w:ascii="Verdana" w:hAnsi="Verdana"/>
          <w:b/>
          <w:bCs/>
          <w:sz w:val="18"/>
          <w:szCs w:val="18"/>
        </w:rPr>
        <w:t>…………………</w:t>
      </w:r>
      <w:r w:rsidR="00B60A90" w:rsidRPr="00B37968">
        <w:rPr>
          <w:rFonts w:ascii="Verdana" w:hAnsi="Verdana"/>
          <w:b/>
          <w:bCs/>
          <w:sz w:val="18"/>
          <w:szCs w:val="18"/>
        </w:rPr>
        <w:t xml:space="preserve"> miesięcy</w:t>
      </w:r>
      <w:r w:rsidR="00FA5242" w:rsidRPr="00B37968">
        <w:rPr>
          <w:rFonts w:ascii="Verdana" w:hAnsi="Verdana"/>
          <w:b/>
          <w:bCs/>
          <w:sz w:val="18"/>
          <w:szCs w:val="18"/>
        </w:rPr>
        <w:t xml:space="preserve"> </w:t>
      </w:r>
      <w:r w:rsidR="00940B21" w:rsidRPr="006408A1">
        <w:rPr>
          <w:rFonts w:ascii="Verdana" w:hAnsi="Verdana"/>
          <w:bCs/>
          <w:color w:val="EE0000"/>
          <w:sz w:val="18"/>
          <w:szCs w:val="18"/>
        </w:rPr>
        <w:t>(kryterium oceny ofert)</w:t>
      </w:r>
    </w:p>
    <w:p w14:paraId="26B1CCD5" w14:textId="77777777" w:rsidR="006408A1" w:rsidRDefault="006408A1" w:rsidP="008D2AB8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14:paraId="30051D85" w14:textId="705C7999" w:rsidR="00C50E7C" w:rsidRPr="00B37968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bookmarkStart w:id="3" w:name="_GoBack"/>
      <w:bookmarkEnd w:id="3"/>
      <w:r w:rsidRPr="00B37968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B37968">
        <w:rPr>
          <w:rFonts w:ascii="Verdana" w:hAnsi="Verdana"/>
          <w:sz w:val="18"/>
          <w:szCs w:val="18"/>
        </w:rPr>
        <w:t>6 marca 2018 r</w:t>
      </w:r>
      <w:r w:rsidRPr="00B37968">
        <w:rPr>
          <w:rFonts w:ascii="Verdana" w:hAnsi="Verdana"/>
          <w:sz w:val="18"/>
          <w:szCs w:val="18"/>
        </w:rPr>
        <w:t>.</w:t>
      </w:r>
      <w:r w:rsidR="00A0022B" w:rsidRPr="00B37968">
        <w:rPr>
          <w:rFonts w:ascii="Verdana" w:hAnsi="Verdana"/>
          <w:sz w:val="18"/>
          <w:szCs w:val="18"/>
        </w:rPr>
        <w:t xml:space="preserve"> Prawo przedsiębiorców, </w:t>
      </w:r>
      <w:r w:rsidRPr="00B37968">
        <w:rPr>
          <w:rFonts w:ascii="Verdana" w:hAnsi="Verdana"/>
          <w:sz w:val="18"/>
          <w:szCs w:val="18"/>
        </w:rPr>
        <w:t>należymy do małych lub średnich przedsiębiorców:</w:t>
      </w:r>
      <w:r w:rsidRPr="00B37968">
        <w:rPr>
          <w:rFonts w:ascii="Verdana" w:hAnsi="Verdana"/>
          <w:b/>
          <w:sz w:val="18"/>
          <w:szCs w:val="18"/>
        </w:rPr>
        <w:t xml:space="preserve"> TAK/NIE</w:t>
      </w:r>
    </w:p>
    <w:p w14:paraId="76C6DEA0" w14:textId="2E268A6D" w:rsidR="008D2AB8" w:rsidRPr="00B37968" w:rsidRDefault="008D2AB8" w:rsidP="00511575">
      <w:pPr>
        <w:tabs>
          <w:tab w:val="left" w:pos="426"/>
        </w:tabs>
        <w:jc w:val="both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37968">
        <w:rPr>
          <w:rFonts w:ascii="Verdana" w:hAnsi="Verdana"/>
          <w:b/>
          <w:sz w:val="18"/>
          <w:szCs w:val="18"/>
        </w:rPr>
        <w:t xml:space="preserve">Termin płatności: </w:t>
      </w:r>
      <w:r w:rsidR="00E75015" w:rsidRPr="00B37968">
        <w:rPr>
          <w:rFonts w:ascii="Verdana" w:hAnsi="Verdana"/>
          <w:color w:val="000000"/>
          <w:sz w:val="18"/>
          <w:szCs w:val="18"/>
          <w:shd w:val="clear" w:color="auto" w:fill="FFFFFF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79945FA" w14:textId="77777777" w:rsidR="00511575" w:rsidRPr="00B37968" w:rsidRDefault="00511575" w:rsidP="00511575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0CEE8DF4" w14:textId="641518ED" w:rsidR="00FE545C" w:rsidRPr="00B37968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  <w:r w:rsidRPr="00B37968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0E2E6E2" w14:textId="77777777" w:rsidR="00BB00C4" w:rsidRPr="00B37968" w:rsidRDefault="00BB00C4" w:rsidP="00BB00C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B37968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2BC05680" w14:textId="77777777" w:rsidR="00BB00C4" w:rsidRPr="00B37968" w:rsidRDefault="00BB00C4" w:rsidP="00BB00C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B37968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37968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BEB4C00" w14:textId="77777777" w:rsidR="00BB00C4" w:rsidRPr="00B37968" w:rsidRDefault="00BB00C4" w:rsidP="00BB00C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CF7371" w14:textId="77777777" w:rsidR="00BB00C4" w:rsidRPr="00B37968" w:rsidRDefault="00BB00C4" w:rsidP="00BB00C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37968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8C8EEA" w14:textId="77777777" w:rsidR="00BB00C4" w:rsidRPr="00B37968" w:rsidRDefault="00BB00C4" w:rsidP="00BB00C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37968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453912F" w14:textId="77777777" w:rsidR="00BB00C4" w:rsidRPr="00B37968" w:rsidRDefault="00BB00C4" w:rsidP="00BB00C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B00C4" w:rsidRPr="00B37968" w14:paraId="24DC9395" w14:textId="77777777" w:rsidTr="00BB00C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57A50" w14:textId="77777777" w:rsidR="00BB00C4" w:rsidRPr="00B37968" w:rsidRDefault="00BB00C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3796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2186B" w14:textId="77777777" w:rsidR="00BB00C4" w:rsidRPr="00B37968" w:rsidRDefault="00BB00C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37968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64F940A" w14:textId="77777777" w:rsidR="00BB00C4" w:rsidRPr="00B37968" w:rsidRDefault="00BB00C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37968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EF354C" w14:textId="77777777" w:rsidR="00BB00C4" w:rsidRPr="00B37968" w:rsidRDefault="00BB00C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37968">
              <w:rPr>
                <w:rFonts w:ascii="Verdana" w:hAnsi="Verdana"/>
                <w:sz w:val="18"/>
                <w:szCs w:val="18"/>
              </w:rPr>
              <w:t>Nazwa podwykonawcy</w:t>
            </w:r>
            <w:r w:rsidRPr="00B37968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BB00C4" w:rsidRPr="00B37968" w14:paraId="0C450DA5" w14:textId="77777777" w:rsidTr="00BB00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66EFB" w14:textId="77777777" w:rsidR="00BB00C4" w:rsidRPr="00B37968" w:rsidRDefault="00BB00C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C6156" w14:textId="77777777" w:rsidR="00BB00C4" w:rsidRPr="00B37968" w:rsidRDefault="00BB00C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EE508" w14:textId="77777777" w:rsidR="00BB00C4" w:rsidRPr="00B37968" w:rsidRDefault="00BB00C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BB00C4" w:rsidRPr="00B37968" w14:paraId="60B775BC" w14:textId="77777777" w:rsidTr="00BB00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92D16" w14:textId="77777777" w:rsidR="00BB00C4" w:rsidRPr="00B37968" w:rsidRDefault="00BB00C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37D08" w14:textId="77777777" w:rsidR="00BB00C4" w:rsidRPr="00B37968" w:rsidRDefault="00BB00C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08628" w14:textId="77777777" w:rsidR="00BB00C4" w:rsidRPr="00B37968" w:rsidRDefault="00BB00C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92C98E4" w14:textId="77777777" w:rsidR="00BB00C4" w:rsidRPr="00B37968" w:rsidRDefault="00BB00C4" w:rsidP="00BB00C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3EF25CBD" w14:textId="77777777" w:rsidR="00BB00C4" w:rsidRPr="00B37968" w:rsidRDefault="00BB00C4" w:rsidP="00BB00C4">
      <w:pPr>
        <w:pStyle w:val="Nagwek1"/>
        <w:rPr>
          <w:rFonts w:ascii="Verdana" w:hAnsi="Verdana" w:cs="Times New Roman"/>
          <w:sz w:val="18"/>
          <w:szCs w:val="18"/>
        </w:rPr>
      </w:pPr>
      <w:r w:rsidRPr="00B37968">
        <w:rPr>
          <w:rFonts w:ascii="Verdana" w:hAnsi="Verdana" w:cs="Times New Roman"/>
          <w:sz w:val="18"/>
          <w:szCs w:val="18"/>
        </w:rPr>
        <w:lastRenderedPageBreak/>
        <w:tab/>
        <w:t>Imię i Nazwisko</w:t>
      </w:r>
      <w:r w:rsidRPr="00B37968">
        <w:rPr>
          <w:rFonts w:ascii="Verdana" w:hAnsi="Verdana" w:cs="Times New Roman"/>
          <w:sz w:val="18"/>
          <w:szCs w:val="18"/>
        </w:rPr>
        <w:tab/>
      </w:r>
      <w:r w:rsidRPr="00B37968">
        <w:rPr>
          <w:rFonts w:ascii="Verdana" w:hAnsi="Verdana" w:cs="Times New Roman"/>
          <w:sz w:val="18"/>
          <w:szCs w:val="18"/>
        </w:rPr>
        <w:tab/>
      </w:r>
      <w:r w:rsidRPr="00B37968">
        <w:rPr>
          <w:rFonts w:ascii="Verdana" w:hAnsi="Verdana" w:cs="Times New Roman"/>
          <w:sz w:val="18"/>
          <w:szCs w:val="18"/>
        </w:rPr>
        <w:tab/>
      </w:r>
      <w:r w:rsidRPr="00B37968">
        <w:rPr>
          <w:rFonts w:ascii="Verdana" w:hAnsi="Verdana" w:cs="Times New Roman"/>
          <w:sz w:val="18"/>
          <w:szCs w:val="18"/>
        </w:rPr>
        <w:tab/>
      </w:r>
      <w:r w:rsidRPr="00B37968">
        <w:rPr>
          <w:rFonts w:ascii="Verdana" w:hAnsi="Verdana" w:cs="Times New Roman"/>
          <w:sz w:val="18"/>
          <w:szCs w:val="18"/>
        </w:rPr>
        <w:tab/>
      </w:r>
      <w:r w:rsidRPr="00B37968">
        <w:rPr>
          <w:rFonts w:ascii="Verdana" w:hAnsi="Verdana" w:cs="Times New Roman"/>
          <w:sz w:val="18"/>
          <w:szCs w:val="18"/>
        </w:rPr>
        <w:tab/>
      </w:r>
      <w:r w:rsidRPr="00B37968">
        <w:rPr>
          <w:rFonts w:ascii="Verdana" w:hAnsi="Verdana" w:cs="Times New Roman"/>
          <w:sz w:val="18"/>
          <w:szCs w:val="18"/>
        </w:rPr>
        <w:tab/>
      </w:r>
    </w:p>
    <w:p w14:paraId="72DC8683" w14:textId="77777777" w:rsidR="00BB00C4" w:rsidRPr="00B37968" w:rsidRDefault="00BB00C4" w:rsidP="00BB00C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11215737" w14:textId="77777777" w:rsidR="00BB00C4" w:rsidRPr="00B37968" w:rsidRDefault="00BB00C4" w:rsidP="00BB00C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37968">
        <w:rPr>
          <w:rFonts w:ascii="Verdana" w:hAnsi="Verdana"/>
          <w:sz w:val="18"/>
          <w:szCs w:val="18"/>
        </w:rPr>
        <w:tab/>
      </w:r>
      <w:r w:rsidRPr="00B37968">
        <w:rPr>
          <w:rFonts w:ascii="Verdana" w:hAnsi="Verdana"/>
          <w:sz w:val="18"/>
          <w:szCs w:val="18"/>
        </w:rPr>
        <w:tab/>
        <w:t xml:space="preserve"> </w:t>
      </w:r>
    </w:p>
    <w:p w14:paraId="471B83C4" w14:textId="77777777" w:rsidR="00BB00C4" w:rsidRPr="00B37968" w:rsidRDefault="00BB00C4" w:rsidP="00BB00C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37968">
        <w:rPr>
          <w:rFonts w:ascii="Verdana" w:hAnsi="Verdana"/>
          <w:sz w:val="18"/>
          <w:szCs w:val="18"/>
        </w:rPr>
        <w:tab/>
      </w:r>
      <w:r w:rsidRPr="00B37968">
        <w:rPr>
          <w:rFonts w:ascii="Verdana" w:hAnsi="Verdana"/>
          <w:sz w:val="18"/>
          <w:szCs w:val="18"/>
        </w:rPr>
        <w:tab/>
      </w:r>
    </w:p>
    <w:p w14:paraId="059AC52E" w14:textId="77777777" w:rsidR="00BB00C4" w:rsidRPr="00B37968" w:rsidRDefault="00BB00C4" w:rsidP="00BB00C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B37968">
        <w:rPr>
          <w:rFonts w:ascii="Verdana" w:hAnsi="Verdana"/>
          <w:sz w:val="18"/>
          <w:szCs w:val="18"/>
        </w:rPr>
        <w:t>ych</w:t>
      </w:r>
      <w:proofErr w:type="spellEnd"/>
      <w:r w:rsidRPr="00B37968">
        <w:rPr>
          <w:rFonts w:ascii="Verdana" w:hAnsi="Verdana"/>
          <w:sz w:val="18"/>
          <w:szCs w:val="18"/>
        </w:rPr>
        <w:t>) dokumentu(ów)</w:t>
      </w:r>
    </w:p>
    <w:p w14:paraId="1D8B3A6C" w14:textId="77777777" w:rsidR="00BB00C4" w:rsidRPr="00B37968" w:rsidRDefault="00BB00C4" w:rsidP="00BB00C4">
      <w:pPr>
        <w:jc w:val="both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014D0A5E" w14:textId="77777777" w:rsidR="00BB00C4" w:rsidRPr="00B37968" w:rsidRDefault="00BB00C4" w:rsidP="00BB00C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sz w:val="18"/>
          <w:szCs w:val="18"/>
        </w:rPr>
        <w:t>załącznikami do niniejszej oferty są:</w:t>
      </w:r>
    </w:p>
    <w:p w14:paraId="0393766B" w14:textId="77777777" w:rsidR="00BB00C4" w:rsidRPr="00B37968" w:rsidRDefault="00BB00C4" w:rsidP="00BB00C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B32982D" w14:textId="77777777" w:rsidR="00BB00C4" w:rsidRPr="00B37968" w:rsidRDefault="00BB00C4" w:rsidP="00BB00C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F04C940" w14:textId="0860C2B9" w:rsidR="00BB00C4" w:rsidRPr="00B37968" w:rsidRDefault="00B37968" w:rsidP="00B37968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5A9811B" w14:textId="77777777" w:rsidR="00BB00C4" w:rsidRPr="00B37968" w:rsidRDefault="00BB00C4" w:rsidP="00BB00C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3796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CAAF2A" w14:textId="0990C4B7" w:rsidR="00BB00C4" w:rsidRPr="00B37968" w:rsidRDefault="00BB00C4" w:rsidP="00BB00C4">
      <w:pPr>
        <w:rPr>
          <w:rFonts w:ascii="Verdana" w:hAnsi="Verdana"/>
          <w:sz w:val="18"/>
          <w:szCs w:val="18"/>
        </w:rPr>
      </w:pPr>
    </w:p>
    <w:p w14:paraId="11D7583B" w14:textId="0D60884F" w:rsidR="00B0744E" w:rsidRPr="00B37968" w:rsidRDefault="00B0744E" w:rsidP="00BB00C4">
      <w:pPr>
        <w:rPr>
          <w:rFonts w:ascii="Verdana" w:hAnsi="Verdana"/>
          <w:sz w:val="18"/>
          <w:szCs w:val="18"/>
        </w:rPr>
      </w:pPr>
    </w:p>
    <w:p w14:paraId="4B59ED01" w14:textId="77777777" w:rsidR="00B0744E" w:rsidRPr="00B37968" w:rsidRDefault="00B0744E" w:rsidP="00BB00C4">
      <w:pPr>
        <w:rPr>
          <w:rFonts w:ascii="Verdana" w:hAnsi="Verdana"/>
          <w:sz w:val="18"/>
          <w:szCs w:val="18"/>
        </w:rPr>
      </w:pPr>
    </w:p>
    <w:p w14:paraId="64AECD99" w14:textId="77777777" w:rsidR="00BB00C4" w:rsidRPr="00B37968" w:rsidRDefault="00BB00C4" w:rsidP="00B37968">
      <w:pPr>
        <w:jc w:val="center"/>
        <w:rPr>
          <w:rFonts w:ascii="Verdana" w:hAnsi="Verdana"/>
          <w:bCs/>
          <w:color w:val="FF0000"/>
          <w:sz w:val="16"/>
          <w:szCs w:val="16"/>
        </w:rPr>
      </w:pPr>
      <w:r w:rsidRPr="00B37968">
        <w:rPr>
          <w:rFonts w:ascii="Verdana" w:hAnsi="Verdana"/>
          <w:bCs/>
          <w:color w:val="FF0000"/>
          <w:sz w:val="16"/>
          <w:szCs w:val="16"/>
        </w:rPr>
        <w:t>Ofertę należy sporządzić w postaci elektronicznej i podpisać kwalifikowanych podpisem elektronicznym.</w:t>
      </w:r>
    </w:p>
    <w:p w14:paraId="3F29BA0E" w14:textId="77777777" w:rsidR="00BB00C4" w:rsidRPr="00B37968" w:rsidRDefault="00BB00C4" w:rsidP="00B37968">
      <w:pPr>
        <w:jc w:val="center"/>
        <w:rPr>
          <w:sz w:val="16"/>
          <w:szCs w:val="16"/>
          <w:u w:val="single"/>
        </w:rPr>
      </w:pPr>
    </w:p>
    <w:sectPr w:rsidR="00BB00C4" w:rsidRPr="00B379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65116E" w14:textId="77777777" w:rsidR="007327FC" w:rsidRDefault="007327FC">
      <w:r>
        <w:separator/>
      </w:r>
    </w:p>
  </w:endnote>
  <w:endnote w:type="continuationSeparator" w:id="0">
    <w:p w14:paraId="199B1826" w14:textId="77777777" w:rsidR="007327FC" w:rsidRDefault="00732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68DCC" w14:textId="77777777" w:rsidR="00771820" w:rsidRDefault="007718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577DF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E1346" w14:textId="77777777" w:rsidR="00771820" w:rsidRDefault="007718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BFB62A" w14:textId="77777777" w:rsidR="007327FC" w:rsidRDefault="007327FC">
      <w:r>
        <w:separator/>
      </w:r>
    </w:p>
  </w:footnote>
  <w:footnote w:type="continuationSeparator" w:id="0">
    <w:p w14:paraId="2A89BD39" w14:textId="77777777" w:rsidR="007327FC" w:rsidRDefault="00732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5D3B5" w14:textId="77777777" w:rsidR="00771820" w:rsidRDefault="007718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9EDB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9C42A" w14:textId="77777777" w:rsidR="00771820" w:rsidRDefault="007718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716DDA"/>
    <w:multiLevelType w:val="hybridMultilevel"/>
    <w:tmpl w:val="6218C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463AB5"/>
    <w:multiLevelType w:val="hybridMultilevel"/>
    <w:tmpl w:val="6218C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226CA9"/>
    <w:multiLevelType w:val="hybridMultilevel"/>
    <w:tmpl w:val="675A8466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3B47E0"/>
    <w:multiLevelType w:val="hybridMultilevel"/>
    <w:tmpl w:val="6218C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7"/>
  </w:num>
  <w:num w:numId="6">
    <w:abstractNumId w:val="3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956"/>
    <w:rsid w:val="00012286"/>
    <w:rsid w:val="00071CCC"/>
    <w:rsid w:val="00086717"/>
    <w:rsid w:val="000B220A"/>
    <w:rsid w:val="000B731D"/>
    <w:rsid w:val="000D6134"/>
    <w:rsid w:val="000D669F"/>
    <w:rsid w:val="000E09C7"/>
    <w:rsid w:val="000F6589"/>
    <w:rsid w:val="00106636"/>
    <w:rsid w:val="00116EC6"/>
    <w:rsid w:val="00130C63"/>
    <w:rsid w:val="001801DD"/>
    <w:rsid w:val="001D4612"/>
    <w:rsid w:val="00207E98"/>
    <w:rsid w:val="002723B0"/>
    <w:rsid w:val="00315A4A"/>
    <w:rsid w:val="00316958"/>
    <w:rsid w:val="00413E50"/>
    <w:rsid w:val="004B7300"/>
    <w:rsid w:val="004C6753"/>
    <w:rsid w:val="00511575"/>
    <w:rsid w:val="00595C87"/>
    <w:rsid w:val="005A7129"/>
    <w:rsid w:val="005D2C65"/>
    <w:rsid w:val="005E6D94"/>
    <w:rsid w:val="005F5170"/>
    <w:rsid w:val="00630664"/>
    <w:rsid w:val="00633143"/>
    <w:rsid w:val="0063384F"/>
    <w:rsid w:val="006408A1"/>
    <w:rsid w:val="00643C6F"/>
    <w:rsid w:val="00646202"/>
    <w:rsid w:val="0065290F"/>
    <w:rsid w:val="006815F6"/>
    <w:rsid w:val="006B5E64"/>
    <w:rsid w:val="006E31DA"/>
    <w:rsid w:val="007327FC"/>
    <w:rsid w:val="00771820"/>
    <w:rsid w:val="00772C6B"/>
    <w:rsid w:val="007748F0"/>
    <w:rsid w:val="007A4321"/>
    <w:rsid w:val="007B1E68"/>
    <w:rsid w:val="00833933"/>
    <w:rsid w:val="00847349"/>
    <w:rsid w:val="00853083"/>
    <w:rsid w:val="00880F4A"/>
    <w:rsid w:val="00884B00"/>
    <w:rsid w:val="008B2F0C"/>
    <w:rsid w:val="008B4928"/>
    <w:rsid w:val="008D256A"/>
    <w:rsid w:val="008D2AB8"/>
    <w:rsid w:val="008E2D46"/>
    <w:rsid w:val="008F1C66"/>
    <w:rsid w:val="00901DC6"/>
    <w:rsid w:val="009129FE"/>
    <w:rsid w:val="00940B21"/>
    <w:rsid w:val="00970FE4"/>
    <w:rsid w:val="009C6D90"/>
    <w:rsid w:val="009D37A3"/>
    <w:rsid w:val="009F63DE"/>
    <w:rsid w:val="00A0022B"/>
    <w:rsid w:val="00A346FE"/>
    <w:rsid w:val="00A3794D"/>
    <w:rsid w:val="00A47B4D"/>
    <w:rsid w:val="00A555B1"/>
    <w:rsid w:val="00A83018"/>
    <w:rsid w:val="00AF15E0"/>
    <w:rsid w:val="00B0744E"/>
    <w:rsid w:val="00B37968"/>
    <w:rsid w:val="00B54C6B"/>
    <w:rsid w:val="00B60A90"/>
    <w:rsid w:val="00B67C91"/>
    <w:rsid w:val="00B774DC"/>
    <w:rsid w:val="00BB00C4"/>
    <w:rsid w:val="00C50E7C"/>
    <w:rsid w:val="00C969A6"/>
    <w:rsid w:val="00CA7D36"/>
    <w:rsid w:val="00D23ABE"/>
    <w:rsid w:val="00D24208"/>
    <w:rsid w:val="00D26F83"/>
    <w:rsid w:val="00D55493"/>
    <w:rsid w:val="00D60C38"/>
    <w:rsid w:val="00D66893"/>
    <w:rsid w:val="00D90ACB"/>
    <w:rsid w:val="00DC1500"/>
    <w:rsid w:val="00E174EB"/>
    <w:rsid w:val="00E44371"/>
    <w:rsid w:val="00E57626"/>
    <w:rsid w:val="00E75015"/>
    <w:rsid w:val="00E949B0"/>
    <w:rsid w:val="00EB0956"/>
    <w:rsid w:val="00EF0D03"/>
    <w:rsid w:val="00EF2E89"/>
    <w:rsid w:val="00F00591"/>
    <w:rsid w:val="00F51688"/>
    <w:rsid w:val="00F53146"/>
    <w:rsid w:val="00F91018"/>
    <w:rsid w:val="00F92C5F"/>
    <w:rsid w:val="00FA0F30"/>
    <w:rsid w:val="00FA2DC0"/>
    <w:rsid w:val="00FA51A4"/>
    <w:rsid w:val="00FA524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758689"/>
  <w15:chartTrackingRefBased/>
  <w15:docId w15:val="{F4A56F0B-AC14-482B-813E-F3AA7404F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4734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B00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88D7C-7882-4447-B334-902255201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64</TotalTime>
  <Pages>3</Pages>
  <Words>693</Words>
  <Characters>5140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Renata Rogowska-Kwas</cp:lastModifiedBy>
  <cp:revision>27</cp:revision>
  <cp:lastPrinted>2023-07-28T07:45:00Z</cp:lastPrinted>
  <dcterms:created xsi:type="dcterms:W3CDTF">2023-06-30T06:29:00Z</dcterms:created>
  <dcterms:modified xsi:type="dcterms:W3CDTF">2026-05-07T08:10:00Z</dcterms:modified>
</cp:coreProperties>
</file>