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80D6A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 xml:space="preserve">Załącznik nr </w:t>
      </w:r>
      <w:r w:rsidR="00012286" w:rsidRPr="00680D6A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80D6A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80D6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Dział Zamówień Publicznych</w:t>
      </w:r>
      <w:r w:rsidR="008D2AB8" w:rsidRPr="00680D6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Al. Mickiewicza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30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80D6A" w:rsidRDefault="00D14AA4" w:rsidP="008D2AB8">
      <w:pPr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30-059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Kraków</w:t>
      </w:r>
      <w:r w:rsidR="008D2AB8" w:rsidRPr="00680D6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80D6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E88C624" w:rsidR="008D2AB8" w:rsidRPr="006E42A6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150F8" w:rsidRPr="006150F8">
        <w:rPr>
          <w:rFonts w:ascii="Verdana" w:hAnsi="Verdana"/>
          <w:b/>
          <w:sz w:val="18"/>
          <w:szCs w:val="18"/>
        </w:rPr>
        <w:t xml:space="preserve">dostawa jonizatora antystatycznego dla </w:t>
      </w:r>
      <w:proofErr w:type="spellStart"/>
      <w:r w:rsidR="006150F8" w:rsidRPr="006150F8">
        <w:rPr>
          <w:rFonts w:ascii="Verdana" w:hAnsi="Verdana"/>
          <w:b/>
          <w:sz w:val="18"/>
          <w:szCs w:val="18"/>
        </w:rPr>
        <w:t>WEiP</w:t>
      </w:r>
      <w:proofErr w:type="spellEnd"/>
      <w:r w:rsidR="006150F8" w:rsidRPr="006150F8">
        <w:rPr>
          <w:rFonts w:ascii="Verdana" w:hAnsi="Verdana"/>
          <w:b/>
          <w:sz w:val="18"/>
          <w:szCs w:val="18"/>
        </w:rPr>
        <w:t>- KC-DE-zp.25.204.2026</w:t>
      </w:r>
      <w:r w:rsidR="006150F8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680D6A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680D6A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680D6A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5FD31654" w:rsidR="00F7543F" w:rsidRPr="00680D6A" w:rsidRDefault="006150F8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Jonizator antystatyczny</w:t>
            </w:r>
            <w:r w:rsidR="006E42A6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680D6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680D6A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7CE7F6E3" w:rsidR="00005077" w:rsidRPr="00680D6A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 xml:space="preserve">Termin realizacji umowy: </w:t>
      </w:r>
      <w:r w:rsidRPr="00680D6A">
        <w:rPr>
          <w:rFonts w:ascii="Verdana" w:hAnsi="Verdana"/>
          <w:bCs/>
          <w:sz w:val="18"/>
          <w:szCs w:val="18"/>
        </w:rPr>
        <w:t xml:space="preserve">……….. </w:t>
      </w:r>
      <w:r w:rsidRPr="00680D6A">
        <w:rPr>
          <w:rFonts w:ascii="Verdana" w:hAnsi="Verdana"/>
          <w:b/>
          <w:sz w:val="18"/>
          <w:szCs w:val="18"/>
        </w:rPr>
        <w:t xml:space="preserve">dni od daty podpisania umowy </w:t>
      </w:r>
      <w:r>
        <w:rPr>
          <w:rFonts w:ascii="Verdana" w:hAnsi="Verdana"/>
          <w:b/>
          <w:sz w:val="18"/>
          <w:szCs w:val="18"/>
        </w:rPr>
        <w:t>.</w:t>
      </w:r>
    </w:p>
    <w:p w14:paraId="0CCD8806" w14:textId="77777777" w:rsidR="00680D6A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5C1C4B46" w:rsidR="0056133D" w:rsidRPr="00B21729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Okres udzielonej gwarancji wynosi:</w:t>
      </w:r>
      <w:r w:rsidR="00B21729">
        <w:rPr>
          <w:rFonts w:ascii="Verdana" w:hAnsi="Verdana"/>
          <w:b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>…………………………</w:t>
      </w:r>
      <w:r w:rsidR="0056133D" w:rsidRPr="00680D6A">
        <w:rPr>
          <w:rFonts w:ascii="Verdana" w:hAnsi="Verdana"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 xml:space="preserve">miesięcy </w:t>
      </w:r>
      <w:r w:rsidR="00B21729" w:rsidRPr="00B21729">
        <w:rPr>
          <w:rFonts w:ascii="Verdana" w:hAnsi="Verdana"/>
          <w:bCs/>
          <w:sz w:val="18"/>
          <w:szCs w:val="18"/>
          <w:highlight w:val="yellow"/>
        </w:rPr>
        <w:t>/kryterium oceny ofert/</w:t>
      </w:r>
    </w:p>
    <w:p w14:paraId="67AD71FC" w14:textId="77777777" w:rsidR="008D2AB8" w:rsidRPr="00680D6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80D6A">
        <w:rPr>
          <w:rFonts w:ascii="Verdana" w:hAnsi="Verdana"/>
          <w:sz w:val="18"/>
          <w:szCs w:val="18"/>
        </w:rPr>
        <w:t>6 marca 2018 r</w:t>
      </w:r>
      <w:r w:rsidRPr="00680D6A">
        <w:rPr>
          <w:rFonts w:ascii="Verdana" w:hAnsi="Verdana"/>
          <w:sz w:val="18"/>
          <w:szCs w:val="18"/>
        </w:rPr>
        <w:t>.</w:t>
      </w:r>
      <w:r w:rsidR="00A0022B" w:rsidRPr="00680D6A">
        <w:rPr>
          <w:rFonts w:ascii="Verdana" w:hAnsi="Verdana"/>
          <w:sz w:val="18"/>
          <w:szCs w:val="18"/>
        </w:rPr>
        <w:t xml:space="preserve"> Prawo przedsiębiorców, </w:t>
      </w:r>
      <w:r w:rsidRPr="00680D6A">
        <w:rPr>
          <w:rFonts w:ascii="Verdana" w:hAnsi="Verdana"/>
          <w:sz w:val="18"/>
          <w:szCs w:val="18"/>
        </w:rPr>
        <w:t>należymy do małych lub średnich przedsiębiorców:</w:t>
      </w:r>
      <w:r w:rsidRPr="00680D6A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Termin płatności:</w:t>
      </w:r>
      <w:r w:rsidR="004856CF" w:rsidRPr="00680D6A">
        <w:rPr>
          <w:rFonts w:ascii="Verdana" w:hAnsi="Verdana"/>
          <w:b/>
          <w:sz w:val="18"/>
          <w:szCs w:val="18"/>
        </w:rPr>
        <w:t xml:space="preserve"> </w:t>
      </w:r>
      <w:r w:rsidR="004856CF" w:rsidRPr="00680D6A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680D6A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680D6A">
        <w:rPr>
          <w:rFonts w:ascii="Verdana" w:hAnsi="Verdana"/>
          <w:bCs/>
          <w:sz w:val="18"/>
          <w:szCs w:val="18"/>
        </w:rPr>
        <w:t xml:space="preserve"> ID).</w:t>
      </w:r>
    </w:p>
    <w:p w14:paraId="170B6478" w14:textId="77777777" w:rsidR="00B21729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680D6A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680D6A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680D6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80D6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80D6A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680D6A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80D6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80D6A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80D6A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Nazwa podwykonawcy</w:t>
            </w:r>
            <w:r w:rsidRPr="00680D6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80D6A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80D6A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80D6A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80D6A">
        <w:rPr>
          <w:rFonts w:ascii="Verdana" w:hAnsi="Verdana" w:cs="Times New Roman"/>
          <w:sz w:val="18"/>
          <w:szCs w:val="18"/>
        </w:rPr>
        <w:tab/>
        <w:t>Imię i Nazwisko</w:t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80D6A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80D6A">
        <w:rPr>
          <w:rFonts w:ascii="Verdana" w:hAnsi="Verdana"/>
          <w:sz w:val="18"/>
          <w:szCs w:val="18"/>
        </w:rPr>
        <w:t>ych</w:t>
      </w:r>
      <w:proofErr w:type="spellEnd"/>
      <w:r w:rsidRPr="00680D6A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680D6A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680D6A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680D6A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680D6A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80D6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80D6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680D6A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680D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F7B54" w14:textId="77777777" w:rsidR="0019045A" w:rsidRDefault="0019045A">
      <w:r>
        <w:separator/>
      </w:r>
    </w:p>
  </w:endnote>
  <w:endnote w:type="continuationSeparator" w:id="0">
    <w:p w14:paraId="4FB279BA" w14:textId="77777777" w:rsidR="0019045A" w:rsidRDefault="00190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64AC6" w14:textId="77777777" w:rsidR="0019045A" w:rsidRDefault="0019045A">
      <w:r>
        <w:separator/>
      </w:r>
    </w:p>
  </w:footnote>
  <w:footnote w:type="continuationSeparator" w:id="0">
    <w:p w14:paraId="1FC5891C" w14:textId="77777777" w:rsidR="0019045A" w:rsidRDefault="00190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0A9D3BD9" w:rsidR="00EA3E49" w:rsidRDefault="006150F8">
    <w:pPr>
      <w:pStyle w:val="Nagwek"/>
      <w:rPr>
        <w:sz w:val="22"/>
      </w:rPr>
    </w:pPr>
    <w:r>
      <w:rPr>
        <w:noProof/>
      </w:rPr>
      <w:pict w14:anchorId="3B5626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pt;height:38.25pt;visibility:visible;mso-wrap-style:square">
          <v:imagedata r:id="rId1" o:title="logo-poziom"/>
        </v:shape>
      </w:pict>
    </w: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7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1872547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6636"/>
    <w:rsid w:val="001122C2"/>
    <w:rsid w:val="00116EC6"/>
    <w:rsid w:val="001801DD"/>
    <w:rsid w:val="001871ED"/>
    <w:rsid w:val="0019045A"/>
    <w:rsid w:val="001B734C"/>
    <w:rsid w:val="001C28A9"/>
    <w:rsid w:val="001D4612"/>
    <w:rsid w:val="001E50E1"/>
    <w:rsid w:val="001F2EEA"/>
    <w:rsid w:val="00207E98"/>
    <w:rsid w:val="00221361"/>
    <w:rsid w:val="00223193"/>
    <w:rsid w:val="002333D7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6B0F"/>
    <w:rsid w:val="003F3905"/>
    <w:rsid w:val="00437B7D"/>
    <w:rsid w:val="00481FB1"/>
    <w:rsid w:val="004856CF"/>
    <w:rsid w:val="004872AA"/>
    <w:rsid w:val="004B7300"/>
    <w:rsid w:val="004C6753"/>
    <w:rsid w:val="004D554A"/>
    <w:rsid w:val="004E770B"/>
    <w:rsid w:val="00501AA1"/>
    <w:rsid w:val="005168D6"/>
    <w:rsid w:val="005576C0"/>
    <w:rsid w:val="0056133D"/>
    <w:rsid w:val="005667D2"/>
    <w:rsid w:val="005831C5"/>
    <w:rsid w:val="00592A03"/>
    <w:rsid w:val="00595C87"/>
    <w:rsid w:val="005A780E"/>
    <w:rsid w:val="005B7B2E"/>
    <w:rsid w:val="005D2C65"/>
    <w:rsid w:val="005E6D94"/>
    <w:rsid w:val="006150F8"/>
    <w:rsid w:val="00633113"/>
    <w:rsid w:val="0063384F"/>
    <w:rsid w:val="00643C6F"/>
    <w:rsid w:val="00646202"/>
    <w:rsid w:val="0065290F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F08FC"/>
    <w:rsid w:val="008F1C66"/>
    <w:rsid w:val="00905AFA"/>
    <w:rsid w:val="0091196F"/>
    <w:rsid w:val="00916ADD"/>
    <w:rsid w:val="00970FE4"/>
    <w:rsid w:val="009B1AF1"/>
    <w:rsid w:val="009D1D22"/>
    <w:rsid w:val="009F1CC9"/>
    <w:rsid w:val="00A0022B"/>
    <w:rsid w:val="00A0662A"/>
    <w:rsid w:val="00A346FE"/>
    <w:rsid w:val="00A34F03"/>
    <w:rsid w:val="00A47B4D"/>
    <w:rsid w:val="00A83018"/>
    <w:rsid w:val="00A90996"/>
    <w:rsid w:val="00AC79B9"/>
    <w:rsid w:val="00AE7922"/>
    <w:rsid w:val="00AF3EAD"/>
    <w:rsid w:val="00AF4095"/>
    <w:rsid w:val="00AF704D"/>
    <w:rsid w:val="00B21729"/>
    <w:rsid w:val="00B35BA8"/>
    <w:rsid w:val="00B51BC2"/>
    <w:rsid w:val="00B774DC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0FAF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688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10</cp:revision>
  <cp:lastPrinted>2025-08-04T06:59:00Z</cp:lastPrinted>
  <dcterms:created xsi:type="dcterms:W3CDTF">2026-03-16T11:10:00Z</dcterms:created>
  <dcterms:modified xsi:type="dcterms:W3CDTF">2026-05-11T10:06:00Z</dcterms:modified>
</cp:coreProperties>
</file>