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74094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765643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7C2E5A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AF116A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DFFD0F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A00D066" w14:textId="77777777" w:rsidR="007D1420" w:rsidRPr="00DC61F0" w:rsidRDefault="007D1420" w:rsidP="007D142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inny rodzaj)  ………… ……………………………………………………………………….</w:t>
      </w:r>
    </w:p>
    <w:p w14:paraId="0C47C12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7C8F4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3538AC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417F0">
        <w:rPr>
          <w:sz w:val="22"/>
        </w:rPr>
        <w:t>……………………………………………………………………………………………..</w:t>
      </w:r>
    </w:p>
    <w:p w14:paraId="26FF927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417F0">
        <w:rPr>
          <w:sz w:val="22"/>
        </w:rPr>
        <w:t>…………………………………………………………………………………………….</w:t>
      </w:r>
    </w:p>
    <w:p w14:paraId="35A3A6F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2493E9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EF370D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C3D9CB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2B2B8F4" w14:textId="77777777" w:rsidR="00E63FA8" w:rsidRPr="00E63FA8" w:rsidRDefault="00E63FA8" w:rsidP="008D2AB8">
      <w:pPr>
        <w:ind w:right="-110"/>
        <w:rPr>
          <w:b/>
        </w:rPr>
      </w:pPr>
      <w:r w:rsidRPr="00E63FA8">
        <w:rPr>
          <w:b/>
        </w:rPr>
        <w:t>Akademia Górniczo - Hutnicza</w:t>
      </w:r>
    </w:p>
    <w:p w14:paraId="4D6E4E9E" w14:textId="77777777" w:rsidR="00E63FA8" w:rsidRPr="00E63FA8" w:rsidRDefault="00E63FA8" w:rsidP="008D2AB8">
      <w:pPr>
        <w:ind w:right="-110"/>
        <w:rPr>
          <w:b/>
        </w:rPr>
      </w:pPr>
      <w:r w:rsidRPr="00E63FA8">
        <w:rPr>
          <w:b/>
        </w:rPr>
        <w:t>im. Stanisława Staszica w Krakowie</w:t>
      </w:r>
    </w:p>
    <w:p w14:paraId="1BCAE57B" w14:textId="77777777" w:rsidR="008D2AB8" w:rsidRDefault="00E63FA8" w:rsidP="008D2AB8">
      <w:pPr>
        <w:ind w:right="-110"/>
        <w:rPr>
          <w:b/>
        </w:rPr>
      </w:pPr>
      <w:r w:rsidRPr="00E63FA8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1D2709B" w14:textId="77777777" w:rsidR="008D2AB8" w:rsidRDefault="00E63FA8" w:rsidP="008D2AB8">
      <w:pPr>
        <w:ind w:right="-110"/>
        <w:rPr>
          <w:b/>
        </w:rPr>
      </w:pPr>
      <w:r w:rsidRPr="00E63FA8">
        <w:rPr>
          <w:b/>
        </w:rPr>
        <w:t>Al. Mickiewicza</w:t>
      </w:r>
      <w:r w:rsidR="008D2AB8">
        <w:rPr>
          <w:b/>
        </w:rPr>
        <w:t xml:space="preserve"> </w:t>
      </w:r>
      <w:r w:rsidRPr="00E63FA8">
        <w:rPr>
          <w:b/>
        </w:rPr>
        <w:t>30</w:t>
      </w:r>
      <w:r w:rsidR="008D2AB8">
        <w:rPr>
          <w:b/>
        </w:rPr>
        <w:t xml:space="preserve"> </w:t>
      </w:r>
    </w:p>
    <w:p w14:paraId="1136CABF" w14:textId="77777777" w:rsidR="008D2AB8" w:rsidRDefault="00E63FA8" w:rsidP="008D2AB8">
      <w:pPr>
        <w:rPr>
          <w:b/>
        </w:rPr>
      </w:pPr>
      <w:r w:rsidRPr="00E63FA8">
        <w:rPr>
          <w:b/>
        </w:rPr>
        <w:t>30-059</w:t>
      </w:r>
      <w:r w:rsidR="008D2AB8">
        <w:rPr>
          <w:b/>
        </w:rPr>
        <w:t xml:space="preserve"> </w:t>
      </w:r>
      <w:r w:rsidRPr="00E63FA8">
        <w:rPr>
          <w:b/>
        </w:rPr>
        <w:t>Kraków</w:t>
      </w:r>
      <w:r w:rsidR="008D2AB8">
        <w:rPr>
          <w:b/>
        </w:rPr>
        <w:t xml:space="preserve">,  </w:t>
      </w:r>
    </w:p>
    <w:p w14:paraId="7E0CAC18" w14:textId="77777777" w:rsidR="008D2AB8" w:rsidRDefault="008D2AB8" w:rsidP="008D2AB8">
      <w:pPr>
        <w:ind w:firstLine="3969"/>
        <w:rPr>
          <w:b/>
        </w:rPr>
      </w:pPr>
    </w:p>
    <w:p w14:paraId="47330317" w14:textId="4A9E06B5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6785F" w:rsidRPr="0026785F">
        <w:rPr>
          <w:b/>
        </w:rPr>
        <w:t>Usługa specjalistycznego szkolenie dla studentów WEIP w reaktorze mocy zerowej - KC-DE-zp.25.244.2026</w:t>
      </w:r>
      <w:r w:rsidR="003653CA">
        <w:rPr>
          <w:b/>
        </w:rPr>
        <w:t xml:space="preserve">, </w:t>
      </w:r>
      <w:r>
        <w:t>oferuję realizację przedmiotu zamówienia, zgodnie z zasadami określonymi w specyfikacji istotnych warunków zamówienia.</w:t>
      </w:r>
    </w:p>
    <w:p w14:paraId="0B0A5244" w14:textId="77777777" w:rsidR="008D2AB8" w:rsidRDefault="008D2AB8" w:rsidP="008D2AB8">
      <w:pPr>
        <w:tabs>
          <w:tab w:val="right" w:pos="9000"/>
        </w:tabs>
      </w:pPr>
    </w:p>
    <w:p w14:paraId="2602A411" w14:textId="5F5C32AD" w:rsidR="00EB0FB7" w:rsidRDefault="00EB0FB7" w:rsidP="00EB0F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netto: ......................................................................... </w:t>
      </w:r>
      <w:r w:rsidR="00B35289">
        <w:rPr>
          <w:b/>
          <w:sz w:val="22"/>
          <w:szCs w:val="22"/>
        </w:rPr>
        <w:t>EURO</w:t>
      </w:r>
    </w:p>
    <w:p w14:paraId="4E5CDDD7" w14:textId="77777777" w:rsidR="00EB0FB7" w:rsidRDefault="00EB0FB7" w:rsidP="00EB0FB7">
      <w:pPr>
        <w:widowControl w:val="0"/>
        <w:ind w:right="1"/>
        <w:rPr>
          <w:b/>
          <w:sz w:val="22"/>
          <w:szCs w:val="22"/>
        </w:rPr>
      </w:pPr>
    </w:p>
    <w:p w14:paraId="5BB76DC0" w14:textId="6F5EF5F0" w:rsidR="00EB0FB7" w:rsidRDefault="00EB0FB7" w:rsidP="00EB0FB7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brutto: ......................................................................... </w:t>
      </w:r>
      <w:r w:rsidR="00B35289">
        <w:rPr>
          <w:b/>
          <w:sz w:val="22"/>
          <w:szCs w:val="22"/>
        </w:rPr>
        <w:t>EURO</w:t>
      </w:r>
    </w:p>
    <w:p w14:paraId="26FA4721" w14:textId="77777777" w:rsidR="00EB0FB7" w:rsidRDefault="00EB0FB7" w:rsidP="00EB0FB7">
      <w:pPr>
        <w:widowControl w:val="0"/>
        <w:ind w:right="1"/>
        <w:jc w:val="both"/>
        <w:rPr>
          <w:b/>
          <w:sz w:val="22"/>
          <w:szCs w:val="22"/>
        </w:rPr>
      </w:pPr>
    </w:p>
    <w:p w14:paraId="6A877170" w14:textId="77777777" w:rsidR="00EB0FB7" w:rsidRDefault="00EB0FB7" w:rsidP="00EB0FB7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917B538" w14:textId="77777777" w:rsidR="00EB0FB7" w:rsidRDefault="00EB0FB7" w:rsidP="00EB0FB7">
      <w:pPr>
        <w:widowControl w:val="0"/>
        <w:ind w:right="1"/>
        <w:jc w:val="both"/>
        <w:rPr>
          <w:b/>
          <w:sz w:val="22"/>
          <w:szCs w:val="22"/>
        </w:rPr>
      </w:pPr>
    </w:p>
    <w:p w14:paraId="4D9015E3" w14:textId="2987F5E7" w:rsidR="00EB0FB7" w:rsidRDefault="00EB0FB7" w:rsidP="00EB0FB7">
      <w:pPr>
        <w:widowControl w:val="0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</w:t>
      </w:r>
      <w:r w:rsidR="00B35289" w:rsidRPr="00B35289">
        <w:rPr>
          <w:b/>
          <w:sz w:val="22"/>
          <w:szCs w:val="22"/>
        </w:rPr>
        <w:t xml:space="preserve"> </w:t>
      </w:r>
      <w:r w:rsidR="00B35289">
        <w:rPr>
          <w:b/>
          <w:sz w:val="22"/>
          <w:szCs w:val="22"/>
        </w:rPr>
        <w:t>EURO</w:t>
      </w:r>
    </w:p>
    <w:p w14:paraId="2BA47890" w14:textId="77777777" w:rsidR="00EB0FB7" w:rsidRDefault="00EB0FB7" w:rsidP="00EB0FB7">
      <w:pPr>
        <w:widowControl w:val="0"/>
        <w:rPr>
          <w:b/>
          <w:sz w:val="22"/>
          <w:szCs w:val="22"/>
        </w:rPr>
      </w:pPr>
    </w:p>
    <w:p w14:paraId="047B0431" w14:textId="40E09FD7" w:rsidR="009A798C" w:rsidRDefault="009A798C" w:rsidP="009A798C">
      <w:pPr>
        <w:widowControl w:val="0"/>
        <w:spacing w:line="360" w:lineRule="auto"/>
        <w:ind w:right="1"/>
        <w:jc w:val="both"/>
      </w:pPr>
      <w:r w:rsidRPr="009A798C">
        <w:rPr>
          <w:b/>
          <w:bCs/>
          <w:iCs/>
        </w:rPr>
        <w:t>T</w:t>
      </w:r>
      <w:r w:rsidRPr="00BA7B1A">
        <w:rPr>
          <w:b/>
        </w:rPr>
        <w:t xml:space="preserve">ermin </w:t>
      </w:r>
      <w:r w:rsidR="0026785F">
        <w:rPr>
          <w:b/>
        </w:rPr>
        <w:t>realizacji umowy</w:t>
      </w:r>
      <w:r w:rsidRPr="00BA7B1A">
        <w:rPr>
          <w:b/>
        </w:rPr>
        <w:t xml:space="preserve">: </w:t>
      </w:r>
      <w:r w:rsidR="0026785F">
        <w:t>do 14 dni od daty podpisania umowy</w:t>
      </w:r>
    </w:p>
    <w:p w14:paraId="29B0BEA0" w14:textId="371230B2" w:rsidR="003573C8" w:rsidRDefault="003573C8" w:rsidP="009A798C">
      <w:pPr>
        <w:widowControl w:val="0"/>
        <w:spacing w:line="360" w:lineRule="auto"/>
        <w:ind w:right="1"/>
        <w:jc w:val="both"/>
      </w:pPr>
      <w:r>
        <w:t>Miejsce szkolenia: …………………………………</w:t>
      </w:r>
    </w:p>
    <w:p w14:paraId="65117A5D" w14:textId="77777777" w:rsidR="00044526" w:rsidRPr="00044526" w:rsidRDefault="00044526" w:rsidP="00044526">
      <w:pPr>
        <w:widowControl w:val="0"/>
        <w:spacing w:line="360" w:lineRule="auto"/>
        <w:ind w:right="1"/>
        <w:jc w:val="both"/>
        <w:rPr>
          <w:b/>
          <w:u w:val="single"/>
        </w:rPr>
      </w:pPr>
      <w:r w:rsidRPr="00044526">
        <w:rPr>
          <w:b/>
          <w:u w:val="single"/>
        </w:rPr>
        <w:t>Kryterium oceny ofert:</w:t>
      </w:r>
    </w:p>
    <w:p w14:paraId="5178ACCB" w14:textId="061CD828" w:rsidR="00044526" w:rsidRPr="001A644C" w:rsidRDefault="0026785F" w:rsidP="00044526">
      <w:pPr>
        <w:widowControl w:val="0"/>
        <w:spacing w:line="360" w:lineRule="auto"/>
        <w:ind w:right="1"/>
        <w:jc w:val="both"/>
      </w:pPr>
      <w:r>
        <w:t xml:space="preserve">Doświadczenie osoby wyznaczonej do realizacji zamówienia: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685"/>
        <w:gridCol w:w="2125"/>
        <w:gridCol w:w="1004"/>
        <w:gridCol w:w="2675"/>
      </w:tblGrid>
      <w:tr w:rsidR="001A644C" w:rsidRPr="001A644C" w14:paraId="6124754C" w14:textId="77777777" w:rsidTr="001A644C"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9CEF6" w14:textId="77777777" w:rsidR="001A644C" w:rsidRPr="001A644C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1A644C">
              <w:rPr>
                <w:b/>
                <w:sz w:val="22"/>
                <w:szCs w:val="22"/>
              </w:rPr>
              <w:lastRenderedPageBreak/>
              <w:t>L.p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5820B" w14:textId="2A8F4D77" w:rsidR="001A644C" w:rsidRPr="004526FE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4526FE">
              <w:rPr>
                <w:b/>
                <w:color w:val="000000"/>
                <w:sz w:val="22"/>
                <w:szCs w:val="22"/>
              </w:rPr>
              <w:t>Szkolenie obejmujące minimum tematykę wskazaną w OPZ 4.1.</w:t>
            </w: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AAF31" w14:textId="77777777" w:rsidR="001A644C" w:rsidRPr="001A644C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1A644C">
              <w:rPr>
                <w:b/>
                <w:sz w:val="22"/>
                <w:szCs w:val="22"/>
              </w:rPr>
              <w:t>Imię i nazwisko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FEAC6" w14:textId="77777777" w:rsidR="001A644C" w:rsidRPr="001A644C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1A644C">
              <w:rPr>
                <w:b/>
                <w:sz w:val="22"/>
                <w:szCs w:val="22"/>
              </w:rPr>
              <w:t xml:space="preserve">Ilość </w:t>
            </w:r>
          </w:p>
          <w:p w14:paraId="15EEB76D" w14:textId="77777777" w:rsidR="001A644C" w:rsidRPr="001A644C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1A644C">
              <w:rPr>
                <w:b/>
                <w:sz w:val="22"/>
                <w:szCs w:val="22"/>
              </w:rPr>
              <w:t>szkoleń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F9011" w14:textId="77777777" w:rsidR="001A644C" w:rsidRPr="001A644C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1A644C">
              <w:rPr>
                <w:b/>
                <w:sz w:val="22"/>
                <w:szCs w:val="22"/>
              </w:rPr>
              <w:t>Zrealizowane w okresie nie dłuższym  niż</w:t>
            </w:r>
          </w:p>
          <w:p w14:paraId="444689E2" w14:textId="446FDDBE" w:rsidR="001A644C" w:rsidRPr="001A644C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1A644C">
              <w:rPr>
                <w:b/>
                <w:sz w:val="22"/>
                <w:szCs w:val="22"/>
              </w:rPr>
              <w:t>3 lata</w:t>
            </w:r>
            <w:r>
              <w:rPr>
                <w:b/>
                <w:sz w:val="22"/>
                <w:szCs w:val="22"/>
              </w:rPr>
              <w:t xml:space="preserve"> </w:t>
            </w:r>
            <w:r w:rsidR="00091F51">
              <w:rPr>
                <w:b/>
                <w:sz w:val="22"/>
                <w:szCs w:val="22"/>
              </w:rPr>
              <w:t>przed upływem terminu składania ofert</w:t>
            </w:r>
          </w:p>
        </w:tc>
      </w:tr>
      <w:tr w:rsidR="001A644C" w:rsidRPr="00044526" w14:paraId="513EB9A5" w14:textId="77777777" w:rsidTr="001A644C">
        <w:trPr>
          <w:trHeight w:val="368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4DF6B" w14:textId="77777777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 w:rsidRPr="00044526">
              <w:rPr>
                <w:b/>
              </w:rPr>
              <w:t>1.</w:t>
            </w:r>
          </w:p>
        </w:tc>
        <w:tc>
          <w:tcPr>
            <w:tcW w:w="1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BDA8D" w14:textId="34BB0789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</w:pPr>
          </w:p>
        </w:tc>
        <w:tc>
          <w:tcPr>
            <w:tcW w:w="1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FC0E" w14:textId="77777777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Cs/>
              </w:rPr>
            </w:pPr>
          </w:p>
          <w:p w14:paraId="1C71A511" w14:textId="77777777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Cs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39F1" w14:textId="77777777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  <w:p w14:paraId="0EFBEF64" w14:textId="77777777" w:rsidR="001A644C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 w:rsidRPr="00044526">
              <w:rPr>
                <w:b/>
              </w:rPr>
              <w:t>……….</w:t>
            </w:r>
          </w:p>
          <w:p w14:paraId="0B79B84F" w14:textId="70B5F16E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Cs/>
              </w:rPr>
            </w:pPr>
            <w:r w:rsidRPr="00044526">
              <w:rPr>
                <w:b/>
              </w:rPr>
              <w:t>/</w:t>
            </w:r>
            <w:r w:rsidRPr="00044526">
              <w:rPr>
                <w:bCs/>
              </w:rPr>
              <w:t>wpisać ilość/</w:t>
            </w:r>
          </w:p>
          <w:p w14:paraId="57A05570" w14:textId="77777777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  <w:p w14:paraId="3CFA8001" w14:textId="493B369B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89CA" w14:textId="77777777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  <w:p w14:paraId="2F6C0C03" w14:textId="77777777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  <w:p w14:paraId="0213E994" w14:textId="77777777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 w:rsidRPr="00044526">
              <w:rPr>
                <w:b/>
              </w:rPr>
              <w:t>TAK/NIE **</w:t>
            </w:r>
          </w:p>
          <w:p w14:paraId="50F48FD5" w14:textId="77777777" w:rsidR="001A644C" w:rsidRPr="00044526" w:rsidRDefault="001A644C" w:rsidP="001A644C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</w:p>
        </w:tc>
      </w:tr>
    </w:tbl>
    <w:p w14:paraId="5E427650" w14:textId="77777777" w:rsidR="001A1486" w:rsidRPr="00BF182E" w:rsidRDefault="001A1486" w:rsidP="001A1486">
      <w:pPr>
        <w:ind w:left="16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BF182E">
        <w:rPr>
          <w:rFonts w:ascii="Verdana" w:hAnsi="Verdana"/>
          <w:b/>
          <w:bCs/>
          <w:color w:val="000000"/>
          <w:sz w:val="18"/>
          <w:szCs w:val="18"/>
        </w:rPr>
        <w:t>UWAGA:</w:t>
      </w:r>
    </w:p>
    <w:p w14:paraId="36C1CFE0" w14:textId="77777777" w:rsidR="001A1486" w:rsidRPr="00BF182E" w:rsidRDefault="001A1486" w:rsidP="001A1486">
      <w:pPr>
        <w:ind w:left="16"/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BF182E">
        <w:rPr>
          <w:rFonts w:ascii="Verdana" w:hAnsi="Verdana"/>
          <w:b/>
          <w:bCs/>
          <w:color w:val="000000"/>
          <w:sz w:val="18"/>
          <w:szCs w:val="18"/>
        </w:rPr>
        <w:t>brak wskazania na Formularzu oferty imienia i nazwiska oraz doświadczenia osoby wyznaczonej do realizacji zamówienia, będzie skutkował nieprzyznaniem punktów w kryterium.</w:t>
      </w:r>
    </w:p>
    <w:p w14:paraId="7852EB08" w14:textId="77777777" w:rsidR="0026785F" w:rsidRPr="009A798C" w:rsidRDefault="0026785F" w:rsidP="009A798C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</w:p>
    <w:p w14:paraId="1C8D48F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334E5CC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F60BA8B" w14:textId="77777777" w:rsidR="008D2AB8" w:rsidRDefault="008D2AB8" w:rsidP="008D2AB8">
      <w:pPr>
        <w:jc w:val="both"/>
        <w:rPr>
          <w:sz w:val="18"/>
          <w:szCs w:val="18"/>
        </w:rPr>
      </w:pPr>
    </w:p>
    <w:p w14:paraId="4CE15504" w14:textId="52DF3190" w:rsidR="007D1420" w:rsidRPr="007417F0" w:rsidRDefault="007D1420" w:rsidP="007D1420">
      <w:pPr>
        <w:rPr>
          <w:bCs/>
          <w:sz w:val="20"/>
          <w:szCs w:val="20"/>
        </w:rPr>
      </w:pPr>
      <w:r w:rsidRPr="007417F0">
        <w:rPr>
          <w:bCs/>
          <w:sz w:val="20"/>
          <w:szCs w:val="20"/>
        </w:rPr>
        <w:t>* Wykonawcy zagraniczni biorący udział w tym postępowaniu, którzy na podstawie odrębnych przepisów nie są zobowiązani do zapłaty podatku od towarów i usług na terytorium Polski, powinni w ofercie podać wartość zamówienia netto</w:t>
      </w:r>
      <w:r w:rsidR="00BD351E">
        <w:rPr>
          <w:bCs/>
          <w:sz w:val="20"/>
          <w:szCs w:val="20"/>
        </w:rPr>
        <w:t xml:space="preserve"> w euro</w:t>
      </w:r>
      <w:r w:rsidRPr="007417F0">
        <w:rPr>
          <w:bCs/>
          <w:sz w:val="20"/>
          <w:szCs w:val="20"/>
        </w:rPr>
        <w:t>. Wyłącznie do oceny i porównania ofert Zamawiający doliczy podatek VAT należny na etapie oceny ofert. Umowa zostanie podpisana na kwotę netto, podatek VAT Kupujący zapłaci we własnym zakresie.</w:t>
      </w:r>
    </w:p>
    <w:p w14:paraId="7B875137" w14:textId="77777777" w:rsidR="007D1420" w:rsidRPr="007417F0" w:rsidRDefault="007D1420" w:rsidP="007D1420">
      <w:pPr>
        <w:rPr>
          <w:b/>
          <w:sz w:val="20"/>
          <w:szCs w:val="20"/>
        </w:rPr>
      </w:pPr>
    </w:p>
    <w:p w14:paraId="1143B839" w14:textId="77777777" w:rsidR="007D1420" w:rsidRPr="00DC61F0" w:rsidRDefault="007D1420" w:rsidP="007D1420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6DFF2551" w14:textId="77777777" w:rsidR="007D1420" w:rsidRPr="00DC61F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047809F" w14:textId="77777777" w:rsidR="007D1420" w:rsidRDefault="007D1420" w:rsidP="007D14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021E38B2" w14:textId="77777777"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C71AB8D" w14:textId="77777777" w:rsidR="007D1420" w:rsidRPr="00DC61F0" w:rsidRDefault="007D1420" w:rsidP="007D142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CF247B" w14:textId="77777777" w:rsidR="007D1420" w:rsidRPr="00DC61F0" w:rsidRDefault="007D1420" w:rsidP="007D1420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8B74E84" w14:textId="77777777" w:rsidR="007D1420" w:rsidRPr="00DC61F0" w:rsidRDefault="007D1420" w:rsidP="007D14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D1420" w:rsidRPr="00DC61F0" w14:paraId="6D70258D" w14:textId="77777777" w:rsidTr="00244B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4BCA89" w14:textId="77777777"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A5C688" w14:textId="77777777"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33BE244D" w14:textId="77777777"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837019" w14:textId="77777777" w:rsidR="007D1420" w:rsidRPr="00DC61F0" w:rsidRDefault="007D1420" w:rsidP="00244B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7D1420" w:rsidRPr="00DC61F0" w14:paraId="7DD69FFC" w14:textId="77777777" w:rsidTr="00244B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D9474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4CDED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2CE83F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D1420" w:rsidRPr="00DC61F0" w14:paraId="594640C0" w14:textId="77777777" w:rsidTr="00244B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4845A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649A2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3BCFE" w14:textId="77777777" w:rsidR="007D1420" w:rsidRPr="00DC61F0" w:rsidRDefault="007D1420" w:rsidP="00244B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72EF5D7" w14:textId="77777777"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5F9A2F1E" w14:textId="77777777" w:rsidR="007D1420" w:rsidRPr="00DC61F0" w:rsidRDefault="007D1420" w:rsidP="007D142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90E6F09" w14:textId="77777777" w:rsidR="007D1420" w:rsidRPr="00DC61F0" w:rsidRDefault="007D1420" w:rsidP="007D142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9C67DA3" w14:textId="77777777"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4ECEE075" w14:textId="77777777"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185C749" w14:textId="77777777"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343B331B" w14:textId="77777777" w:rsidR="007D1420" w:rsidRPr="00DC61F0" w:rsidRDefault="007D1420" w:rsidP="007D142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E2468C0" w14:textId="77777777"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(ych) dokumentu(ów)</w:t>
      </w:r>
    </w:p>
    <w:p w14:paraId="35D374B4" w14:textId="77777777" w:rsidR="007D1420" w:rsidRPr="00DC61F0" w:rsidRDefault="007D1420" w:rsidP="007D1420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C30E6E6" w14:textId="77777777" w:rsidR="007D1420" w:rsidRPr="00DC61F0" w:rsidRDefault="007D1420" w:rsidP="007D1420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4B16C04C" w14:textId="77777777"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42DC0D09" w14:textId="77777777"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0EECDB8D" w14:textId="77777777"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FAF7C6D" w14:textId="77777777"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7A453105" w14:textId="77777777" w:rsidR="007D1420" w:rsidRPr="00DC61F0" w:rsidRDefault="007D1420" w:rsidP="007D14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4B767B56" w14:textId="77777777" w:rsidR="00FE545C" w:rsidRDefault="007D1420" w:rsidP="0018547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063838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063838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063838">
        <w:rPr>
          <w:rFonts w:eastAsia="Calibri"/>
          <w:b/>
          <w:color w:val="FF0000"/>
          <w:sz w:val="20"/>
          <w:szCs w:val="20"/>
          <w:lang w:eastAsia="zh-CN"/>
        </w:rPr>
        <w:t>być sporządzona z zachowaniem postaci elektronicznej i podpisana kwalifikowanym podpisem elektronicznym, podpisem zaufanym lub podpisem osobistym</w:t>
      </w:r>
      <w:r w:rsidRPr="00063838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35A898" w14:textId="77777777" w:rsidR="006F494B" w:rsidRDefault="006F494B">
      <w:r>
        <w:separator/>
      </w:r>
    </w:p>
  </w:endnote>
  <w:endnote w:type="continuationSeparator" w:id="0">
    <w:p w14:paraId="2D627B80" w14:textId="77777777" w:rsidR="006F494B" w:rsidRDefault="006F49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7BF0C" w14:textId="77777777" w:rsidR="00E63FA8" w:rsidRDefault="00E63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70BF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C65A4" w14:textId="77777777" w:rsidR="00E63FA8" w:rsidRDefault="00E63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68F35" w14:textId="77777777" w:rsidR="006F494B" w:rsidRDefault="006F494B">
      <w:r>
        <w:separator/>
      </w:r>
    </w:p>
  </w:footnote>
  <w:footnote w:type="continuationSeparator" w:id="0">
    <w:p w14:paraId="3DE9C329" w14:textId="77777777" w:rsidR="006F494B" w:rsidRDefault="006F49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E6B97" w14:textId="77777777" w:rsidR="00E63FA8" w:rsidRDefault="00E63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F8A71" w14:textId="77777777" w:rsidR="00625C58" w:rsidRPr="00B440EB" w:rsidRDefault="00625C58" w:rsidP="00625C58">
    <w:pPr>
      <w:pStyle w:val="Nagwek"/>
      <w:rPr>
        <w:b/>
      </w:rPr>
    </w:pPr>
    <w:r w:rsidRPr="00B440EB">
      <w:rPr>
        <w:noProof/>
      </w:rPr>
      <w:drawing>
        <wp:anchor distT="0" distB="0" distL="114300" distR="114300" simplePos="0" relativeHeight="251659264" behindDoc="1" locked="0" layoutInCell="1" allowOverlap="1" wp14:anchorId="338EF53B" wp14:editId="0E62ACBB">
          <wp:simplePos x="0" y="0"/>
          <wp:positionH relativeFrom="column">
            <wp:posOffset>-33020</wp:posOffset>
          </wp:positionH>
          <wp:positionV relativeFrom="paragraph">
            <wp:posOffset>-29210</wp:posOffset>
          </wp:positionV>
          <wp:extent cx="596900" cy="942340"/>
          <wp:effectExtent l="0" t="0" r="0" b="0"/>
          <wp:wrapTight wrapText="bothSides">
            <wp:wrapPolygon edited="0">
              <wp:start x="0" y="0"/>
              <wp:lineTo x="0" y="20960"/>
              <wp:lineTo x="20681" y="20960"/>
              <wp:lineTo x="20681" y="0"/>
              <wp:lineTo x="0" y="0"/>
            </wp:wrapPolygon>
          </wp:wrapTight>
          <wp:docPr id="1612494909" name="Obraz 5" descr="Obraz zawierający logo, Czcionka, tekst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logo, Czcionka, tekst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9423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440EB"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A8942AB" wp14:editId="7ECF97EC">
              <wp:simplePos x="0" y="0"/>
              <wp:positionH relativeFrom="margin">
                <wp:posOffset>714375</wp:posOffset>
              </wp:positionH>
              <wp:positionV relativeFrom="paragraph">
                <wp:posOffset>-80645</wp:posOffset>
              </wp:positionV>
              <wp:extent cx="5648325" cy="1165860"/>
              <wp:effectExtent l="0" t="0" r="28575" b="15240"/>
              <wp:wrapSquare wrapText="bothSides"/>
              <wp:docPr id="1526068838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48325" cy="1165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76434D" w14:textId="77777777" w:rsidR="00625C58" w:rsidRDefault="00625C58" w:rsidP="00625C58">
                          <w:pPr>
                            <w:rPr>
                              <w:rFonts w:ascii="Verdana" w:hAnsi="Verdana"/>
                              <w:b/>
                              <w:smallCaps/>
                              <w:sz w:val="56"/>
                              <w:szCs w:val="56"/>
                            </w:rPr>
                          </w:pPr>
                          <w:bookmarkStart w:id="0" w:name="_Hlk160108214"/>
                          <w:r>
                            <w:rPr>
                              <w:rFonts w:ascii="Verdana" w:hAnsi="Verdana"/>
                              <w:b/>
                              <w:smallCaps/>
                              <w:sz w:val="56"/>
                              <w:szCs w:val="56"/>
                            </w:rPr>
                            <w:t xml:space="preserve">Kompas </w:t>
                          </w:r>
                        </w:p>
                        <w:p w14:paraId="7400B27E" w14:textId="77777777" w:rsidR="00625C58" w:rsidRDefault="00625C58" w:rsidP="00625C58">
                          <w:pPr>
                            <w:rPr>
                              <w:rFonts w:ascii="Verdana" w:hAnsi="Verdana"/>
                              <w:b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1"/>
                              <w:szCs w:val="21"/>
                            </w:rPr>
                            <w:t xml:space="preserve">KOMpetencje, PASja </w:t>
                          </w:r>
                          <w:r>
                            <w:rPr>
                              <w:rFonts w:ascii="Verdana" w:hAnsi="Verdana"/>
                              <w:b/>
                              <w:smallCaps/>
                              <w:sz w:val="21"/>
                              <w:szCs w:val="21"/>
                            </w:rPr>
                            <w:t xml:space="preserve">– </w:t>
                          </w:r>
                          <w:r>
                            <w:rPr>
                              <w:rFonts w:ascii="Verdana" w:hAnsi="Verdana"/>
                              <w:b/>
                              <w:sz w:val="21"/>
                              <w:szCs w:val="21"/>
                            </w:rPr>
                            <w:t>Akademia nowoczesnych profesjonalistów AGH</w:t>
                          </w:r>
                        </w:p>
                        <w:bookmarkEnd w:id="0"/>
                        <w:p w14:paraId="59CC7D97" w14:textId="77777777" w:rsidR="00625C58" w:rsidRDefault="00625C58" w:rsidP="00625C58">
                          <w:pPr>
                            <w:rPr>
                              <w:rFonts w:asciiTheme="minorHAnsi" w:hAnsiTheme="minorHAnsi"/>
                              <w:sz w:val="22"/>
                              <w:szCs w:val="22"/>
                            </w:rPr>
                          </w:pPr>
                        </w:p>
                        <w:p w14:paraId="14FAE067" w14:textId="77777777" w:rsidR="00625C58" w:rsidRDefault="00625C58" w:rsidP="00625C58"/>
                      </w:txbxContent>
                    </wps:txbx>
                    <wps:bodyPr rot="0" vertOverflow="clip" horzOverflow="clip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A8942AB" id="_x0000_t202" coordsize="21600,21600" o:spt="202" path="m,l,21600r21600,l21600,xe">
              <v:stroke joinstyle="miter"/>
              <v:path gradientshapeok="t" o:connecttype="rect"/>
            </v:shapetype>
            <v:shape id="Pole tekstowe 7" o:spid="_x0000_s1026" type="#_x0000_t202" style="position:absolute;margin-left:56.25pt;margin-top:-6.35pt;width:444.75pt;height:91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" strokecolor="white [3212]">
              <v:textbox>
                <w:txbxContent>
                  <w:p w14:paraId="2076434D" w14:textId="77777777" w:rsidR="00625C58" w:rsidRDefault="00625C58" w:rsidP="00625C58">
                    <w:pPr>
                      <w:rPr>
                        <w:rFonts w:ascii="Verdana" w:hAnsi="Verdana"/>
                        <w:b/>
                        <w:smallCaps/>
                        <w:sz w:val="56"/>
                        <w:szCs w:val="56"/>
                      </w:rPr>
                    </w:pPr>
                    <w:bookmarkStart w:id="1" w:name="_Hlk160108214"/>
                    <w:r>
                      <w:rPr>
                        <w:rFonts w:ascii="Verdana" w:hAnsi="Verdana"/>
                        <w:b/>
                        <w:smallCaps/>
                        <w:sz w:val="56"/>
                        <w:szCs w:val="56"/>
                      </w:rPr>
                      <w:t xml:space="preserve">Kompas </w:t>
                    </w:r>
                  </w:p>
                  <w:p w14:paraId="7400B27E" w14:textId="77777777" w:rsidR="00625C58" w:rsidRDefault="00625C58" w:rsidP="00625C58">
                    <w:pPr>
                      <w:rPr>
                        <w:rFonts w:ascii="Verdana" w:hAnsi="Verdana"/>
                        <w:b/>
                        <w:sz w:val="21"/>
                        <w:szCs w:val="21"/>
                      </w:rPr>
                    </w:pPr>
                    <w:r>
                      <w:rPr>
                        <w:rFonts w:ascii="Verdana" w:hAnsi="Verdana"/>
                        <w:b/>
                        <w:sz w:val="21"/>
                        <w:szCs w:val="21"/>
                      </w:rPr>
                      <w:t xml:space="preserve">KOMpetencje, PASja </w:t>
                    </w:r>
                    <w:r>
                      <w:rPr>
                        <w:rFonts w:ascii="Verdana" w:hAnsi="Verdana"/>
                        <w:b/>
                        <w:smallCaps/>
                        <w:sz w:val="21"/>
                        <w:szCs w:val="21"/>
                      </w:rPr>
                      <w:t xml:space="preserve">– </w:t>
                    </w:r>
                    <w:r>
                      <w:rPr>
                        <w:rFonts w:ascii="Verdana" w:hAnsi="Verdana"/>
                        <w:b/>
                        <w:sz w:val="21"/>
                        <w:szCs w:val="21"/>
                      </w:rPr>
                      <w:t>Akademia nowoczesnych profesjonalistów AGH</w:t>
                    </w:r>
                  </w:p>
                  <w:bookmarkEnd w:id="1"/>
                  <w:p w14:paraId="59CC7D97" w14:textId="77777777" w:rsidR="00625C58" w:rsidRDefault="00625C58" w:rsidP="00625C58">
                    <w:pPr>
                      <w:rPr>
                        <w:rFonts w:asciiTheme="minorHAnsi" w:hAnsiTheme="minorHAnsi"/>
                        <w:sz w:val="22"/>
                        <w:szCs w:val="22"/>
                      </w:rPr>
                    </w:pPr>
                  </w:p>
                  <w:p w14:paraId="14FAE067" w14:textId="77777777" w:rsidR="00625C58" w:rsidRDefault="00625C58" w:rsidP="00625C58"/>
                </w:txbxContent>
              </v:textbox>
              <w10:wrap type="square" anchorx="margin"/>
            </v:shape>
          </w:pict>
        </mc:Fallback>
      </mc:AlternateContent>
    </w:r>
    <w:r>
      <w:t xml:space="preserve">               </w:t>
    </w:r>
  </w:p>
  <w:p w14:paraId="32669A44" w14:textId="0F731A70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12526" w14:textId="77777777" w:rsidR="00E63FA8" w:rsidRDefault="00E63F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80831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24628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9117064">
    <w:abstractNumId w:val="0"/>
  </w:num>
  <w:num w:numId="4" w16cid:durableId="15321854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987"/>
    <w:rsid w:val="00012286"/>
    <w:rsid w:val="00044526"/>
    <w:rsid w:val="000704FC"/>
    <w:rsid w:val="00071CCC"/>
    <w:rsid w:val="00091F51"/>
    <w:rsid w:val="000B731D"/>
    <w:rsid w:val="000D6134"/>
    <w:rsid w:val="000E09C7"/>
    <w:rsid w:val="000F6589"/>
    <w:rsid w:val="00106636"/>
    <w:rsid w:val="00116EC6"/>
    <w:rsid w:val="001801DD"/>
    <w:rsid w:val="00183450"/>
    <w:rsid w:val="0018547F"/>
    <w:rsid w:val="001A1486"/>
    <w:rsid w:val="001A432B"/>
    <w:rsid w:val="001A644C"/>
    <w:rsid w:val="001D4612"/>
    <w:rsid w:val="001E4E82"/>
    <w:rsid w:val="00207E98"/>
    <w:rsid w:val="0026785F"/>
    <w:rsid w:val="002723B0"/>
    <w:rsid w:val="00315A4A"/>
    <w:rsid w:val="00335C5B"/>
    <w:rsid w:val="003573C8"/>
    <w:rsid w:val="003653CA"/>
    <w:rsid w:val="00374135"/>
    <w:rsid w:val="003D0CCC"/>
    <w:rsid w:val="003F6D6C"/>
    <w:rsid w:val="004526FE"/>
    <w:rsid w:val="00456ACD"/>
    <w:rsid w:val="004759AF"/>
    <w:rsid w:val="004B7300"/>
    <w:rsid w:val="004C6753"/>
    <w:rsid w:val="004F324C"/>
    <w:rsid w:val="00507AE3"/>
    <w:rsid w:val="005343FE"/>
    <w:rsid w:val="00595C87"/>
    <w:rsid w:val="005D2C65"/>
    <w:rsid w:val="005E6D94"/>
    <w:rsid w:val="00625843"/>
    <w:rsid w:val="00625C58"/>
    <w:rsid w:val="0063384F"/>
    <w:rsid w:val="00643C6F"/>
    <w:rsid w:val="00646202"/>
    <w:rsid w:val="0065290F"/>
    <w:rsid w:val="006815F6"/>
    <w:rsid w:val="00693987"/>
    <w:rsid w:val="006F494B"/>
    <w:rsid w:val="007417F0"/>
    <w:rsid w:val="007748F0"/>
    <w:rsid w:val="007A4321"/>
    <w:rsid w:val="007A4C9C"/>
    <w:rsid w:val="007D1420"/>
    <w:rsid w:val="007E1A17"/>
    <w:rsid w:val="008158E2"/>
    <w:rsid w:val="00833933"/>
    <w:rsid w:val="00853083"/>
    <w:rsid w:val="008B2F0C"/>
    <w:rsid w:val="008B4928"/>
    <w:rsid w:val="008B6900"/>
    <w:rsid w:val="008D2AB8"/>
    <w:rsid w:val="008F1C66"/>
    <w:rsid w:val="00912201"/>
    <w:rsid w:val="00923BDD"/>
    <w:rsid w:val="00962A2D"/>
    <w:rsid w:val="00970FE4"/>
    <w:rsid w:val="009A798C"/>
    <w:rsid w:val="009B532A"/>
    <w:rsid w:val="00A0022B"/>
    <w:rsid w:val="00A31BAA"/>
    <w:rsid w:val="00A346FE"/>
    <w:rsid w:val="00A47B4D"/>
    <w:rsid w:val="00A70816"/>
    <w:rsid w:val="00A83018"/>
    <w:rsid w:val="00AD31E6"/>
    <w:rsid w:val="00B058EF"/>
    <w:rsid w:val="00B35289"/>
    <w:rsid w:val="00B570C1"/>
    <w:rsid w:val="00B774DC"/>
    <w:rsid w:val="00B820D0"/>
    <w:rsid w:val="00BA7B1A"/>
    <w:rsid w:val="00BD351E"/>
    <w:rsid w:val="00C07514"/>
    <w:rsid w:val="00C56339"/>
    <w:rsid w:val="00C969A6"/>
    <w:rsid w:val="00CA7D36"/>
    <w:rsid w:val="00CD2068"/>
    <w:rsid w:val="00D24208"/>
    <w:rsid w:val="00D44668"/>
    <w:rsid w:val="00D60C38"/>
    <w:rsid w:val="00D66893"/>
    <w:rsid w:val="00D90ACB"/>
    <w:rsid w:val="00DB67BE"/>
    <w:rsid w:val="00DC1500"/>
    <w:rsid w:val="00E44371"/>
    <w:rsid w:val="00E63FA8"/>
    <w:rsid w:val="00E709B3"/>
    <w:rsid w:val="00E949B0"/>
    <w:rsid w:val="00EB0FB7"/>
    <w:rsid w:val="00EC0BEA"/>
    <w:rsid w:val="00EC5019"/>
    <w:rsid w:val="00EE48CD"/>
    <w:rsid w:val="00EE7647"/>
    <w:rsid w:val="00F00591"/>
    <w:rsid w:val="00F160EB"/>
    <w:rsid w:val="00F2295B"/>
    <w:rsid w:val="00F51688"/>
    <w:rsid w:val="00F53146"/>
    <w:rsid w:val="00F83D16"/>
    <w:rsid w:val="00F91018"/>
    <w:rsid w:val="00FA0F30"/>
    <w:rsid w:val="00FA51A4"/>
    <w:rsid w:val="00FE545C"/>
    <w:rsid w:val="00FF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0AA16"/>
  <w15:chartTrackingRefBased/>
  <w15:docId w15:val="{62A804EC-C440-4338-B40D-B1640722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7D14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35C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C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C5B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C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C5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5C5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5C5B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qFormat/>
    <w:rsid w:val="00625C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75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2C3E0-3B69-445E-AFDD-BD4790ED3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753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Maria Lepa</cp:lastModifiedBy>
  <cp:revision>3</cp:revision>
  <cp:lastPrinted>1899-12-31T23:00:00Z</cp:lastPrinted>
  <dcterms:created xsi:type="dcterms:W3CDTF">2026-05-27T12:54:00Z</dcterms:created>
  <dcterms:modified xsi:type="dcterms:W3CDTF">2026-05-27T13:10:00Z</dcterms:modified>
</cp:coreProperties>
</file>