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4657E" w14:textId="620AB70E" w:rsidR="00890B92" w:rsidRDefault="00654505" w:rsidP="00890B92">
      <w:pPr>
        <w:spacing w:after="240"/>
        <w:jc w:val="right"/>
        <w:rPr>
          <w:sz w:val="22"/>
          <w:szCs w:val="22"/>
        </w:rPr>
      </w:pPr>
      <w:r w:rsidRPr="0065450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4505">
        <w:rPr>
          <w:sz w:val="22"/>
          <w:szCs w:val="22"/>
        </w:rPr>
        <w:t>2026-06-03</w:t>
      </w:r>
    </w:p>
    <w:p w14:paraId="542AB0C5" w14:textId="77777777" w:rsidR="00654505" w:rsidRPr="00654505" w:rsidRDefault="00654505" w:rsidP="00890B92">
      <w:pPr>
        <w:rPr>
          <w:b/>
          <w:bCs/>
          <w:sz w:val="22"/>
          <w:szCs w:val="22"/>
        </w:rPr>
      </w:pPr>
      <w:r w:rsidRPr="00654505">
        <w:rPr>
          <w:b/>
          <w:bCs/>
          <w:sz w:val="22"/>
          <w:szCs w:val="22"/>
        </w:rPr>
        <w:t>Akademia Górniczo - Hutnicza</w:t>
      </w:r>
    </w:p>
    <w:p w14:paraId="2E178E8E" w14:textId="77777777" w:rsidR="00654505" w:rsidRPr="00654505" w:rsidRDefault="00654505" w:rsidP="00890B92">
      <w:pPr>
        <w:rPr>
          <w:b/>
          <w:bCs/>
          <w:sz w:val="22"/>
          <w:szCs w:val="22"/>
        </w:rPr>
      </w:pPr>
      <w:r w:rsidRPr="00654505">
        <w:rPr>
          <w:b/>
          <w:bCs/>
          <w:sz w:val="22"/>
          <w:szCs w:val="22"/>
        </w:rPr>
        <w:t>im. Stanisława Staszica w Krakowie</w:t>
      </w:r>
    </w:p>
    <w:p w14:paraId="62863CE2" w14:textId="58C4BB78" w:rsidR="00890B92" w:rsidRPr="00D91931" w:rsidRDefault="00654505" w:rsidP="00890B92">
      <w:pPr>
        <w:rPr>
          <w:b/>
          <w:bCs/>
          <w:sz w:val="22"/>
          <w:szCs w:val="22"/>
        </w:rPr>
      </w:pPr>
      <w:r w:rsidRPr="00654505">
        <w:rPr>
          <w:b/>
          <w:bCs/>
          <w:sz w:val="22"/>
          <w:szCs w:val="22"/>
        </w:rPr>
        <w:t>Dział Zamówień Publicznych</w:t>
      </w:r>
    </w:p>
    <w:p w14:paraId="52DA9297" w14:textId="20D604DE" w:rsidR="00890B92" w:rsidRPr="00BD5546" w:rsidRDefault="00654505" w:rsidP="00890B92">
      <w:pPr>
        <w:rPr>
          <w:sz w:val="22"/>
          <w:szCs w:val="22"/>
        </w:rPr>
      </w:pPr>
      <w:r w:rsidRPr="0065450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4505">
        <w:rPr>
          <w:sz w:val="22"/>
          <w:szCs w:val="22"/>
        </w:rPr>
        <w:t>30</w:t>
      </w:r>
    </w:p>
    <w:p w14:paraId="26367CFB" w14:textId="2DFCF301" w:rsidR="00890B92" w:rsidRPr="00BD5546" w:rsidRDefault="00654505" w:rsidP="00890B92">
      <w:pPr>
        <w:rPr>
          <w:sz w:val="22"/>
          <w:szCs w:val="22"/>
        </w:rPr>
      </w:pPr>
      <w:r w:rsidRPr="0065450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4505">
        <w:rPr>
          <w:sz w:val="22"/>
          <w:szCs w:val="22"/>
        </w:rPr>
        <w:t>Kraków</w:t>
      </w:r>
    </w:p>
    <w:p w14:paraId="13655FA9" w14:textId="058FFEE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4505" w:rsidRPr="00654505">
        <w:rPr>
          <w:b/>
          <w:sz w:val="22"/>
          <w:szCs w:val="22"/>
        </w:rPr>
        <w:t>KC-DE-zp.25.228.2026</w:t>
      </w:r>
      <w:r w:rsidR="00A80738" w:rsidRPr="00890B92">
        <w:rPr>
          <w:sz w:val="22"/>
          <w:szCs w:val="22"/>
        </w:rPr>
        <w:tab/>
        <w:t xml:space="preserve"> </w:t>
      </w:r>
    </w:p>
    <w:p w14:paraId="33138B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EA9E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C39B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1E9A6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174DB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70D6AED" w14:textId="3117BD8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54505" w:rsidRPr="0065450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8CBF344" w14:textId="2EB33D34" w:rsidR="00A80738" w:rsidRPr="00890B92" w:rsidRDefault="006545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4505">
        <w:rPr>
          <w:b/>
          <w:sz w:val="22"/>
          <w:szCs w:val="22"/>
        </w:rPr>
        <w:t>wynajęcie busa na zajęcia terenowe dla słuchaczy studiów podyplomowych pn.: "Wodór i biometan - pozyskanie, transport i wykorzystanie. Transformacja energetyczna" - KC-DE-zp.25.228.2026</w:t>
      </w:r>
    </w:p>
    <w:p w14:paraId="23406A9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94527F8" w14:textId="00CAA144" w:rsidR="0069085C" w:rsidRPr="00890B92" w:rsidRDefault="00654505" w:rsidP="00A80738">
      <w:pPr>
        <w:spacing w:before="120" w:after="120"/>
        <w:jc w:val="both"/>
        <w:rPr>
          <w:sz w:val="22"/>
          <w:szCs w:val="22"/>
        </w:rPr>
      </w:pPr>
      <w:r w:rsidRPr="00654505">
        <w:rPr>
          <w:b/>
          <w:sz w:val="22"/>
          <w:szCs w:val="22"/>
        </w:rPr>
        <w:t>4 500.00</w:t>
      </w:r>
      <w:r w:rsidR="00890B92" w:rsidRPr="00890B92">
        <w:rPr>
          <w:sz w:val="22"/>
          <w:szCs w:val="22"/>
        </w:rPr>
        <w:t xml:space="preserve"> zł brutto.</w:t>
      </w:r>
    </w:p>
    <w:p w14:paraId="6D1B597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450F1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61AB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F235F" w14:textId="77777777" w:rsidR="00C83303" w:rsidRDefault="00C83303">
      <w:r>
        <w:separator/>
      </w:r>
    </w:p>
  </w:endnote>
  <w:endnote w:type="continuationSeparator" w:id="0">
    <w:p w14:paraId="4CACB912" w14:textId="77777777" w:rsidR="00C83303" w:rsidRDefault="00C83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BCA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5D94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8C0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4DB5EC">
        <v:line id="_x0000_s1025" style="position:absolute;left:0;text-align:left;z-index:251657728" from="-3.85pt,8.7pt" to="455.15pt,8.7pt"/>
      </w:pict>
    </w:r>
  </w:p>
  <w:p w14:paraId="505B86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BCC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129AA" w14:textId="77777777" w:rsidR="009F189D" w:rsidRDefault="009F189D">
    <w:pPr>
      <w:pStyle w:val="Stopka"/>
      <w:tabs>
        <w:tab w:val="clear" w:pos="4536"/>
      </w:tabs>
      <w:jc w:val="center"/>
    </w:pPr>
  </w:p>
  <w:p w14:paraId="615806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1C0DB" w14:textId="77777777" w:rsidR="00C83303" w:rsidRDefault="00C83303">
      <w:r>
        <w:separator/>
      </w:r>
    </w:p>
  </w:footnote>
  <w:footnote w:type="continuationSeparator" w:id="0">
    <w:p w14:paraId="2E33BA81" w14:textId="77777777" w:rsidR="00C83303" w:rsidRDefault="00C83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08FB8" w14:textId="77777777" w:rsidR="00654505" w:rsidRDefault="00654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36F49" w14:textId="77777777" w:rsidR="00654505" w:rsidRDefault="006545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F4C71" w14:textId="77777777" w:rsidR="00654505" w:rsidRDefault="006545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1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4505"/>
    <w:rsid w:val="0069085C"/>
    <w:rsid w:val="0079010D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83303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A8FB4"/>
  <w15:chartTrackingRefBased/>
  <w15:docId w15:val="{F787528A-F9A3-4FAD-876B-CB77AE84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2026-06-03T07:08:00Z</dcterms:created>
  <dcterms:modified xsi:type="dcterms:W3CDTF">2026-06-03T07:08:00Z</dcterms:modified>
</cp:coreProperties>
</file>