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7A91" w14:textId="4C396F30" w:rsidR="00D665F5" w:rsidRDefault="004F2DB5" w:rsidP="00D665F5">
      <w:pPr>
        <w:spacing w:after="240"/>
        <w:jc w:val="right"/>
        <w:rPr>
          <w:sz w:val="22"/>
          <w:szCs w:val="22"/>
        </w:rPr>
      </w:pPr>
      <w:r w:rsidRPr="004F2D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2DB5">
        <w:rPr>
          <w:sz w:val="22"/>
          <w:szCs w:val="22"/>
        </w:rPr>
        <w:t>2026-06-05</w:t>
      </w:r>
    </w:p>
    <w:p w14:paraId="07D0D0A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A986E8" w14:textId="77777777" w:rsidR="004F2DB5" w:rsidRPr="004F2DB5" w:rsidRDefault="004F2DB5" w:rsidP="00577BC6">
      <w:pPr>
        <w:spacing w:after="40"/>
        <w:rPr>
          <w:b/>
          <w:bCs/>
          <w:sz w:val="22"/>
          <w:szCs w:val="22"/>
        </w:rPr>
      </w:pPr>
      <w:r w:rsidRPr="004F2DB5">
        <w:rPr>
          <w:b/>
          <w:bCs/>
          <w:sz w:val="22"/>
          <w:szCs w:val="22"/>
        </w:rPr>
        <w:t>Akademia Górniczo - Hutnicza</w:t>
      </w:r>
    </w:p>
    <w:p w14:paraId="3AE029B2" w14:textId="77777777" w:rsidR="004F2DB5" w:rsidRPr="004F2DB5" w:rsidRDefault="004F2DB5" w:rsidP="00577BC6">
      <w:pPr>
        <w:spacing w:after="40"/>
        <w:rPr>
          <w:b/>
          <w:bCs/>
          <w:sz w:val="22"/>
          <w:szCs w:val="22"/>
        </w:rPr>
      </w:pPr>
      <w:r w:rsidRPr="004F2DB5">
        <w:rPr>
          <w:b/>
          <w:bCs/>
          <w:sz w:val="22"/>
          <w:szCs w:val="22"/>
        </w:rPr>
        <w:t>im. Stanisława Staszica w Krakowie</w:t>
      </w:r>
    </w:p>
    <w:p w14:paraId="70E0CD63" w14:textId="44AC6775" w:rsidR="00D665F5" w:rsidRPr="00D91931" w:rsidRDefault="004F2DB5" w:rsidP="00577BC6">
      <w:pPr>
        <w:spacing w:after="40"/>
        <w:rPr>
          <w:b/>
          <w:bCs/>
          <w:sz w:val="22"/>
          <w:szCs w:val="22"/>
        </w:rPr>
      </w:pPr>
      <w:r w:rsidRPr="004F2DB5">
        <w:rPr>
          <w:b/>
          <w:bCs/>
          <w:sz w:val="22"/>
          <w:szCs w:val="22"/>
        </w:rPr>
        <w:t>Dział Zamówień Publicznych</w:t>
      </w:r>
    </w:p>
    <w:p w14:paraId="7B343670" w14:textId="1D0A1A7C" w:rsidR="00D665F5" w:rsidRPr="00BD5546" w:rsidRDefault="004F2DB5" w:rsidP="00D665F5">
      <w:pPr>
        <w:rPr>
          <w:sz w:val="22"/>
          <w:szCs w:val="22"/>
        </w:rPr>
      </w:pPr>
      <w:r w:rsidRPr="004F2D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2DB5">
        <w:rPr>
          <w:sz w:val="22"/>
          <w:szCs w:val="22"/>
        </w:rPr>
        <w:t>30</w:t>
      </w:r>
    </w:p>
    <w:p w14:paraId="1D19610C" w14:textId="7E1148FD" w:rsidR="00D665F5" w:rsidRPr="00BD5546" w:rsidRDefault="004F2DB5" w:rsidP="00D665F5">
      <w:pPr>
        <w:rPr>
          <w:sz w:val="22"/>
          <w:szCs w:val="22"/>
        </w:rPr>
      </w:pPr>
      <w:r w:rsidRPr="004F2D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2DB5">
        <w:rPr>
          <w:sz w:val="22"/>
          <w:szCs w:val="22"/>
        </w:rPr>
        <w:t>Kraków</w:t>
      </w:r>
    </w:p>
    <w:p w14:paraId="71ACD4A9" w14:textId="009E38F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2DB5" w:rsidRPr="004F2DB5">
        <w:rPr>
          <w:b/>
          <w:sz w:val="22"/>
          <w:szCs w:val="22"/>
        </w:rPr>
        <w:t>KC-DE-zp.25.244.2026</w:t>
      </w:r>
      <w:r w:rsidR="00A80738">
        <w:rPr>
          <w:sz w:val="24"/>
        </w:rPr>
        <w:tab/>
        <w:t xml:space="preserve"> </w:t>
      </w:r>
    </w:p>
    <w:p w14:paraId="0E6746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058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1BC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E01AC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6F0B5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140A43" w14:textId="0B95910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2DB5" w:rsidRPr="004F2DB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9DA8281" w14:textId="4E9B40A1" w:rsidR="00A80738" w:rsidRPr="00577BC6" w:rsidRDefault="004F2D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2DB5">
        <w:rPr>
          <w:b/>
          <w:sz w:val="22"/>
          <w:szCs w:val="22"/>
        </w:rPr>
        <w:t>usługa specjalistycznego szkolenia dla studentów WEIP w reaktorze mocy zerowej - KC-DE-zp.25.244.2026</w:t>
      </w:r>
    </w:p>
    <w:p w14:paraId="7ECD8AB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4F985A" w14:textId="450B332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2DB5" w:rsidRPr="004F2DB5">
        <w:rPr>
          <w:sz w:val="22"/>
          <w:szCs w:val="22"/>
        </w:rPr>
        <w:t>05/06/2026</w:t>
      </w:r>
      <w:r w:rsidR="00FF4AB1" w:rsidRPr="00577BC6">
        <w:rPr>
          <w:sz w:val="22"/>
          <w:szCs w:val="22"/>
        </w:rPr>
        <w:t xml:space="preserve"> o godz. </w:t>
      </w:r>
      <w:r w:rsidR="004F2DB5" w:rsidRPr="004F2D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E1CBB2B" w14:textId="77777777" w:rsidTr="003F57CD">
        <w:tc>
          <w:tcPr>
            <w:tcW w:w="993" w:type="dxa"/>
            <w:vAlign w:val="center"/>
          </w:tcPr>
          <w:p w14:paraId="3E9470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FAF23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CE527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2DB5" w:rsidRPr="00493F8C" w14:paraId="0914E051" w14:textId="77777777" w:rsidTr="00B66DB7">
        <w:tc>
          <w:tcPr>
            <w:tcW w:w="993" w:type="dxa"/>
            <w:vAlign w:val="center"/>
          </w:tcPr>
          <w:p w14:paraId="14861E84" w14:textId="5088CD63" w:rsidR="004F2DB5" w:rsidRPr="00490DC0" w:rsidRDefault="004F2DB5" w:rsidP="00B66DB7">
            <w:pPr>
              <w:spacing w:before="120" w:after="120"/>
              <w:jc w:val="center"/>
            </w:pPr>
            <w:r w:rsidRPr="004F2DB5">
              <w:t>1</w:t>
            </w:r>
          </w:p>
        </w:tc>
        <w:tc>
          <w:tcPr>
            <w:tcW w:w="5244" w:type="dxa"/>
          </w:tcPr>
          <w:p w14:paraId="784D7A01" w14:textId="3F57D411" w:rsidR="004F2DB5" w:rsidRPr="00490DC0" w:rsidRDefault="004F2DB5" w:rsidP="00B66DB7">
            <w:pPr>
              <w:spacing w:before="40"/>
            </w:pPr>
            <w:r w:rsidRPr="004F2DB5">
              <w:t>FACH S p. z o.o.</w:t>
            </w:r>
          </w:p>
          <w:p w14:paraId="4F4E6037" w14:textId="55B5F80D" w:rsidR="004F2DB5" w:rsidRPr="00490DC0" w:rsidRDefault="005C31D0" w:rsidP="00B66DB7">
            <w:r>
              <w:t>Grel 42</w:t>
            </w:r>
            <w:r w:rsidR="004F2DB5" w:rsidRPr="00490DC0">
              <w:t xml:space="preserve"> </w:t>
            </w:r>
          </w:p>
          <w:p w14:paraId="0CCDEE88" w14:textId="0CD3FE2D" w:rsidR="004F2DB5" w:rsidRPr="00490DC0" w:rsidRDefault="004F2DB5" w:rsidP="00B66DB7">
            <w:pPr>
              <w:spacing w:after="40"/>
              <w:jc w:val="both"/>
            </w:pPr>
            <w:r w:rsidRPr="004F2DB5">
              <w:t>34-400</w:t>
            </w:r>
            <w:r w:rsidRPr="00490DC0">
              <w:t xml:space="preserve"> </w:t>
            </w:r>
            <w:r w:rsidRPr="004F2DB5">
              <w:t>Nowy Targ</w:t>
            </w:r>
          </w:p>
        </w:tc>
        <w:tc>
          <w:tcPr>
            <w:tcW w:w="2835" w:type="dxa"/>
            <w:vAlign w:val="center"/>
          </w:tcPr>
          <w:p w14:paraId="534494FF" w14:textId="5C17088A" w:rsidR="004F2DB5" w:rsidRPr="00490DC0" w:rsidRDefault="00E675AD" w:rsidP="00B66DB7">
            <w:pPr>
              <w:spacing w:before="120" w:after="120"/>
              <w:jc w:val="both"/>
            </w:pPr>
            <w:r>
              <w:t>42 080 EUR</w:t>
            </w:r>
          </w:p>
        </w:tc>
      </w:tr>
      <w:tr w:rsidR="004F2DB5" w:rsidRPr="00493F8C" w14:paraId="52E0D443" w14:textId="77777777" w:rsidTr="00B66DB7">
        <w:tc>
          <w:tcPr>
            <w:tcW w:w="993" w:type="dxa"/>
            <w:vAlign w:val="center"/>
          </w:tcPr>
          <w:p w14:paraId="65E01009" w14:textId="148E7905" w:rsidR="004F2DB5" w:rsidRPr="00490DC0" w:rsidRDefault="004F2DB5" w:rsidP="00B66DB7">
            <w:pPr>
              <w:spacing w:before="120" w:after="120"/>
              <w:jc w:val="center"/>
            </w:pPr>
            <w:r w:rsidRPr="004F2DB5">
              <w:t>2</w:t>
            </w:r>
          </w:p>
        </w:tc>
        <w:tc>
          <w:tcPr>
            <w:tcW w:w="5244" w:type="dxa"/>
          </w:tcPr>
          <w:p w14:paraId="5FD4134B" w14:textId="0A1EE153" w:rsidR="004F2DB5" w:rsidRPr="00490DC0" w:rsidRDefault="004F2DB5" w:rsidP="00B66DB7">
            <w:pPr>
              <w:spacing w:before="40"/>
            </w:pPr>
            <w:r w:rsidRPr="004F2DB5">
              <w:t>Budapest University of Technology and Economics</w:t>
            </w:r>
          </w:p>
          <w:p w14:paraId="65F4FEE8" w14:textId="0D643BD1" w:rsidR="004F2DB5" w:rsidRPr="00490DC0" w:rsidRDefault="004F2DB5" w:rsidP="00B66DB7">
            <w:r w:rsidRPr="004F2DB5">
              <w:t>Műegyetem rakpart</w:t>
            </w:r>
            <w:r w:rsidRPr="00490DC0">
              <w:t xml:space="preserve"> </w:t>
            </w:r>
            <w:r w:rsidRPr="004F2DB5">
              <w:t>3</w:t>
            </w:r>
            <w:r w:rsidRPr="00490DC0">
              <w:t xml:space="preserve"> </w:t>
            </w:r>
          </w:p>
          <w:p w14:paraId="02E4023F" w14:textId="2D12F8DD" w:rsidR="004F2DB5" w:rsidRPr="00490DC0" w:rsidRDefault="004F2DB5" w:rsidP="00B66DB7">
            <w:pPr>
              <w:spacing w:after="40"/>
              <w:jc w:val="both"/>
            </w:pPr>
            <w:r w:rsidRPr="004F2DB5">
              <w:t>1111</w:t>
            </w:r>
            <w:r w:rsidRPr="00490DC0">
              <w:t xml:space="preserve"> </w:t>
            </w:r>
            <w:r w:rsidRPr="004F2DB5">
              <w:t>Budapest, XI.</w:t>
            </w:r>
          </w:p>
        </w:tc>
        <w:tc>
          <w:tcPr>
            <w:tcW w:w="2835" w:type="dxa"/>
            <w:vAlign w:val="center"/>
          </w:tcPr>
          <w:p w14:paraId="0036D6F3" w14:textId="7AAF6CF9" w:rsidR="004F2DB5" w:rsidRPr="00490DC0" w:rsidRDefault="00E675AD" w:rsidP="00B66DB7">
            <w:pPr>
              <w:spacing w:before="120" w:after="120"/>
              <w:jc w:val="both"/>
            </w:pPr>
            <w:r>
              <w:t>12 700 EUR</w:t>
            </w:r>
          </w:p>
        </w:tc>
      </w:tr>
    </w:tbl>
    <w:p w14:paraId="5E4709C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8DFBC" w14:textId="77777777" w:rsidR="00FC543B" w:rsidRDefault="00FC543B">
      <w:r>
        <w:separator/>
      </w:r>
    </w:p>
  </w:endnote>
  <w:endnote w:type="continuationSeparator" w:id="0">
    <w:p w14:paraId="09490CBE" w14:textId="77777777" w:rsidR="00FC543B" w:rsidRDefault="00FC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05C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A40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D01E7" w14:textId="77777777" w:rsidR="009F189D" w:rsidRDefault="00FC54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A02C8A">
        <v:line id="_x0000_s1025" style="position:absolute;left:0;text-align:left;z-index:251657728" from="-3.85pt,8.7pt" to="455.15pt,8.7pt"/>
      </w:pict>
    </w:r>
  </w:p>
  <w:p w14:paraId="4D3EE4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408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D7D2A" w14:textId="77777777" w:rsidR="009F189D" w:rsidRDefault="009F189D">
    <w:pPr>
      <w:pStyle w:val="Stopka"/>
      <w:tabs>
        <w:tab w:val="clear" w:pos="4536"/>
      </w:tabs>
      <w:jc w:val="center"/>
    </w:pPr>
  </w:p>
  <w:p w14:paraId="76E768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FFB3A" w14:textId="77777777" w:rsidR="00FC543B" w:rsidRDefault="00FC543B">
      <w:r>
        <w:separator/>
      </w:r>
    </w:p>
  </w:footnote>
  <w:footnote w:type="continuationSeparator" w:id="0">
    <w:p w14:paraId="12EC1EE6" w14:textId="77777777" w:rsidR="00FC543B" w:rsidRDefault="00FC5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7D7" w14:textId="77777777" w:rsidR="004F2DB5" w:rsidRDefault="004F2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D6573" w14:textId="77777777" w:rsidR="004F2DB5" w:rsidRDefault="004F2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76AE4" w14:textId="77777777" w:rsidR="004F2DB5" w:rsidRDefault="004F2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C7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2DB5"/>
    <w:rsid w:val="005324A5"/>
    <w:rsid w:val="00577BC6"/>
    <w:rsid w:val="005C31D0"/>
    <w:rsid w:val="00601802"/>
    <w:rsid w:val="0069085C"/>
    <w:rsid w:val="006D03E2"/>
    <w:rsid w:val="006E3702"/>
    <w:rsid w:val="0073323E"/>
    <w:rsid w:val="007965DC"/>
    <w:rsid w:val="007D416C"/>
    <w:rsid w:val="00843263"/>
    <w:rsid w:val="00861E75"/>
    <w:rsid w:val="0091378D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7C73"/>
    <w:rsid w:val="00E675AD"/>
    <w:rsid w:val="00EA3476"/>
    <w:rsid w:val="00F44906"/>
    <w:rsid w:val="00F95C33"/>
    <w:rsid w:val="00FB196E"/>
    <w:rsid w:val="00FC543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B3794"/>
  <w15:chartTrackingRefBased/>
  <w15:docId w15:val="{52B45E6D-BE10-42ED-943B-B4AEC777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4</cp:revision>
  <dcterms:created xsi:type="dcterms:W3CDTF">2026-06-05T08:53:00Z</dcterms:created>
  <dcterms:modified xsi:type="dcterms:W3CDTF">2026-06-05T08:59:00Z</dcterms:modified>
</cp:coreProperties>
</file>