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88C14" w14:textId="77777777" w:rsidR="004B0B60" w:rsidRPr="00515AFA" w:rsidRDefault="004B0B60" w:rsidP="004B0B60">
      <w:pPr>
        <w:jc w:val="right"/>
        <w:rPr>
          <w:b/>
          <w:sz w:val="22"/>
          <w:szCs w:val="22"/>
          <w:lang w:val="pl-PL"/>
        </w:rPr>
      </w:pPr>
      <w:r w:rsidRPr="00515AFA">
        <w:rPr>
          <w:b/>
          <w:sz w:val="22"/>
          <w:szCs w:val="22"/>
          <w:lang w:val="pl-PL"/>
        </w:rPr>
        <w:t>Załącznik nr 3</w:t>
      </w:r>
    </w:p>
    <w:p w14:paraId="5F729722" w14:textId="77777777" w:rsidR="004B0B60" w:rsidRPr="00515AFA" w:rsidRDefault="004B0B60" w:rsidP="004B0B60">
      <w:pPr>
        <w:jc w:val="right"/>
        <w:rPr>
          <w:b/>
          <w:sz w:val="22"/>
          <w:szCs w:val="22"/>
          <w:lang w:val="pl-PL"/>
        </w:rPr>
      </w:pPr>
    </w:p>
    <w:p w14:paraId="4A1CD236" w14:textId="77777777" w:rsidR="004B0B60" w:rsidRPr="00515AFA" w:rsidRDefault="004B0B60" w:rsidP="004B0B60">
      <w:pPr>
        <w:jc w:val="center"/>
        <w:rPr>
          <w:b/>
          <w:sz w:val="22"/>
          <w:szCs w:val="22"/>
          <w:lang w:val="pl-PL"/>
        </w:rPr>
      </w:pPr>
      <w:r w:rsidRPr="00515AFA">
        <w:rPr>
          <w:b/>
          <w:sz w:val="22"/>
          <w:szCs w:val="22"/>
          <w:lang w:val="pl-PL"/>
        </w:rPr>
        <w:t>WZÓR UMOWY</w:t>
      </w:r>
    </w:p>
    <w:p w14:paraId="4EB939CF" w14:textId="77777777" w:rsidR="004B0B60" w:rsidRPr="00515AFA" w:rsidRDefault="004B0B60" w:rsidP="004B0B6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2EB8C06" w14:textId="77777777" w:rsidR="004B0B60" w:rsidRPr="00515AFA" w:rsidRDefault="004B0B60" w:rsidP="004B0B60">
      <w:pPr>
        <w:jc w:val="center"/>
        <w:rPr>
          <w:b/>
          <w:sz w:val="22"/>
          <w:szCs w:val="22"/>
          <w:lang w:val="pl-PL"/>
        </w:rPr>
      </w:pPr>
    </w:p>
    <w:p w14:paraId="11678325" w14:textId="60333D27" w:rsidR="004B0B60" w:rsidRPr="00515AFA" w:rsidRDefault="004B0B60" w:rsidP="004B0B6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w:t>
      </w:r>
      <w:r>
        <w:rPr>
          <w:sz w:val="22"/>
          <w:szCs w:val="22"/>
          <w:lang w:val="pl-PL"/>
        </w:rPr>
        <w:t>253</w:t>
      </w:r>
      <w:r>
        <w:rPr>
          <w:sz w:val="22"/>
          <w:szCs w:val="22"/>
          <w:lang w:val="pl-PL"/>
        </w:rPr>
        <w:t>.2026</w:t>
      </w:r>
      <w:r w:rsidRPr="00515AFA">
        <w:rPr>
          <w:sz w:val="22"/>
          <w:szCs w:val="22"/>
          <w:lang w:val="pl-PL"/>
        </w:rPr>
        <w:t xml:space="preserve"> pomiędzy:</w:t>
      </w:r>
    </w:p>
    <w:p w14:paraId="4B1EE86D" w14:textId="77777777" w:rsidR="004B0B60" w:rsidRPr="00515AFA" w:rsidRDefault="004B0B60" w:rsidP="004B0B60">
      <w:pPr>
        <w:pStyle w:val="Tekstpodstawowywcity"/>
        <w:spacing w:after="0"/>
        <w:ind w:left="0"/>
        <w:jc w:val="both"/>
        <w:rPr>
          <w:sz w:val="22"/>
          <w:szCs w:val="22"/>
          <w:lang w:val="pl-PL"/>
        </w:rPr>
      </w:pPr>
    </w:p>
    <w:p w14:paraId="7BC76A19"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C3E2C62"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839634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7CA24CB1" w14:textId="77777777" w:rsidR="004B0B60" w:rsidRPr="00515AFA" w:rsidRDefault="004B0B60" w:rsidP="004B0B6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965217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7C1426C"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C1DF6A4"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48B970A"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A2E53F2"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4E57216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FA8AED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547C90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DF77BBE"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0A52E0F9"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88D65BC" w14:textId="5C5180C2" w:rsidR="004B0B60" w:rsidRPr="00174A8B" w:rsidRDefault="004B0B60" w:rsidP="004B0B6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6D0B8D">
        <w:rPr>
          <w:b/>
          <w:bCs/>
          <w:color w:val="000000"/>
          <w:sz w:val="22"/>
          <w:szCs w:val="22"/>
          <w:lang w:val="pl-PL"/>
        </w:rPr>
        <w:t xml:space="preserve">Dostawa </w:t>
      </w:r>
      <w:r>
        <w:rPr>
          <w:b/>
          <w:bCs/>
          <w:color w:val="000000"/>
          <w:sz w:val="22"/>
          <w:szCs w:val="22"/>
          <w:lang w:val="pl-PL"/>
        </w:rPr>
        <w:t>1 szt. serwera (jednostki centralnej komputera)</w:t>
      </w:r>
      <w:r w:rsidRPr="006D0B8D">
        <w:rPr>
          <w:b/>
          <w:bCs/>
          <w:color w:val="000000"/>
          <w:sz w:val="22"/>
          <w:szCs w:val="22"/>
          <w:lang w:val="pl-PL"/>
        </w:rPr>
        <w:t xml:space="preserve"> na potrzeby </w:t>
      </w:r>
      <w:proofErr w:type="spellStart"/>
      <w:r w:rsidRPr="006D0B8D">
        <w:rPr>
          <w:b/>
          <w:bCs/>
          <w:color w:val="000000"/>
          <w:sz w:val="22"/>
          <w:szCs w:val="22"/>
          <w:lang w:val="pl-PL"/>
        </w:rPr>
        <w:t>W</w:t>
      </w:r>
      <w:r>
        <w:rPr>
          <w:b/>
          <w:bCs/>
          <w:color w:val="000000"/>
          <w:sz w:val="22"/>
          <w:szCs w:val="22"/>
          <w:lang w:val="pl-PL"/>
        </w:rPr>
        <w:t>EAIiIB</w:t>
      </w:r>
      <w:proofErr w:type="spellEnd"/>
    </w:p>
    <w:p w14:paraId="53849664" w14:textId="77777777" w:rsidR="004B0B60" w:rsidRPr="00515AFA" w:rsidRDefault="004B0B60" w:rsidP="004B0B6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08A63E8"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78276C22" w14:textId="52F8E4B5" w:rsidR="004B0B60" w:rsidRPr="00515AFA" w:rsidRDefault="004B0B60" w:rsidP="004B0B6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Pr>
          <w:rFonts w:ascii="Times New Roman" w:hAnsi="Times New Roman"/>
          <w:b/>
          <w:bCs/>
          <w:sz w:val="22"/>
          <w:szCs w:val="22"/>
        </w:rPr>
        <w:t xml:space="preserve">roboczych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1B6C3EAD" w14:textId="77777777" w:rsidR="004B0B60" w:rsidRPr="00515AFA" w:rsidRDefault="004B0B60" w:rsidP="004B0B6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2AD4319" w14:textId="77777777" w:rsidR="004B0B60" w:rsidRPr="00515AFA" w:rsidRDefault="004B0B60" w:rsidP="004B0B6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BF3DE29"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059EC10F"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6612129"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741EB06"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6E229CF"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D6AC1DD" w14:textId="7C13C63A" w:rsidR="004B0B60" w:rsidRPr="005C5222" w:rsidRDefault="004B0B60" w:rsidP="004B0B6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serwer (jednostkę centralną komputera)</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339C290E" w14:textId="77777777" w:rsidR="004B0B60" w:rsidRPr="00515AFA" w:rsidRDefault="004B0B60" w:rsidP="004B0B60">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08DFDBFA" w14:textId="77777777" w:rsidR="004B0B60" w:rsidRPr="00515AFA" w:rsidRDefault="004B0B60" w:rsidP="004B0B60">
      <w:pPr>
        <w:pStyle w:val="Tekstpodstawowy"/>
        <w:spacing w:line="240" w:lineRule="auto"/>
        <w:ind w:left="340" w:right="-47"/>
        <w:jc w:val="both"/>
        <w:rPr>
          <w:rFonts w:ascii="Times New Roman" w:hAnsi="Times New Roman"/>
          <w:i/>
          <w:sz w:val="22"/>
          <w:szCs w:val="22"/>
        </w:rPr>
      </w:pPr>
    </w:p>
    <w:p w14:paraId="0F06A9CA"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DAC650E"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9AD862E"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101601E" w14:textId="77777777" w:rsidR="004B0B60" w:rsidRPr="006D0B8D" w:rsidRDefault="004B0B60" w:rsidP="004B0B60">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2CD1045D"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69A136B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8BD8C32"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4AB83DA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1922AB5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62147A8E"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46AE71C7"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D4FB11E" w14:textId="77777777" w:rsidR="004B0B60" w:rsidRDefault="004B0B60" w:rsidP="004B0B60">
      <w:pPr>
        <w:pStyle w:val="Tekstpodstawowy"/>
        <w:spacing w:line="240" w:lineRule="auto"/>
        <w:ind w:right="-47"/>
        <w:jc w:val="center"/>
        <w:rPr>
          <w:rFonts w:ascii="Times New Roman" w:hAnsi="Times New Roman"/>
          <w:b/>
          <w:sz w:val="22"/>
          <w:szCs w:val="22"/>
        </w:rPr>
      </w:pPr>
    </w:p>
    <w:p w14:paraId="654A8CDC"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80AC044"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F7EE391"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1ED1D0C" w14:textId="77777777" w:rsidR="004B0B60" w:rsidRPr="00515AFA" w:rsidRDefault="004B0B60" w:rsidP="004B0B6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0803A5E"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24BD5EF"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25AE4A0"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401ADD0"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F75B650" w14:textId="77777777" w:rsidR="004B0B60" w:rsidRPr="00515AFA" w:rsidRDefault="004B0B60" w:rsidP="004B0B6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71E00C47" w14:textId="77777777" w:rsidR="004B0B60" w:rsidRPr="00515AFA" w:rsidRDefault="004B0B60" w:rsidP="004B0B6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3B43EB3E"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7A46F48"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3A4DFB1E"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CA77F32" w14:textId="77777777" w:rsidR="004B0B60" w:rsidRPr="00515AFA" w:rsidRDefault="004B0B60" w:rsidP="004B0B60">
      <w:pPr>
        <w:pStyle w:val="Tekstpodstawowy"/>
        <w:ind w:right="-47"/>
        <w:jc w:val="center"/>
        <w:rPr>
          <w:rFonts w:ascii="Times New Roman" w:hAnsi="Times New Roman"/>
          <w:b/>
          <w:sz w:val="22"/>
          <w:szCs w:val="22"/>
        </w:rPr>
      </w:pPr>
    </w:p>
    <w:p w14:paraId="20C77E14" w14:textId="77777777" w:rsidR="004B0B60" w:rsidRPr="00515AFA" w:rsidRDefault="004B0B60" w:rsidP="004B0B6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03C81BC" w14:textId="77777777" w:rsidR="004B0B60" w:rsidRPr="00515AFA" w:rsidRDefault="004B0B60" w:rsidP="004B0B6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4C49D32D"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73742EF"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E0F9FA5"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86C4819"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D16A1AD" w14:textId="77777777" w:rsidR="004B0B60" w:rsidRPr="00515AFA" w:rsidRDefault="004B0B60" w:rsidP="004B0B60">
      <w:pPr>
        <w:rPr>
          <w:color w:val="00000A"/>
          <w:sz w:val="22"/>
          <w:szCs w:val="22"/>
          <w:lang w:val="pl-PL"/>
        </w:rPr>
      </w:pPr>
    </w:p>
    <w:p w14:paraId="48454556" w14:textId="77777777" w:rsidR="004B0B60" w:rsidRPr="00515AFA" w:rsidRDefault="004B0B60" w:rsidP="004B0B6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481C5C4"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18CBBA8"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F07F280" w14:textId="77777777" w:rsidR="004B0B60" w:rsidRPr="00515AFA" w:rsidRDefault="004B0B60" w:rsidP="004B0B6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EEEE380"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9A9EE3"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FCE27D4"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2DAE727"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2E295D0"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099A33D1"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BC297F0"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34BC92C"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D7187E8" w14:textId="77777777" w:rsidR="004B0B60" w:rsidRPr="00515AFA" w:rsidRDefault="004B0B60" w:rsidP="004B0B60">
      <w:pPr>
        <w:ind w:left="720"/>
        <w:jc w:val="both"/>
        <w:rPr>
          <w:color w:val="00000A"/>
          <w:sz w:val="22"/>
          <w:szCs w:val="22"/>
          <w:lang w:val="pl-PL"/>
        </w:rPr>
      </w:pPr>
    </w:p>
    <w:p w14:paraId="4777B0EA" w14:textId="77777777" w:rsidR="004B0B60" w:rsidRPr="00515AFA" w:rsidRDefault="004B0B60" w:rsidP="004B0B60">
      <w:pPr>
        <w:ind w:left="170"/>
        <w:jc w:val="both"/>
        <w:rPr>
          <w:color w:val="00000A"/>
          <w:sz w:val="22"/>
          <w:szCs w:val="22"/>
          <w:lang w:val="pl-PL"/>
        </w:rPr>
      </w:pPr>
    </w:p>
    <w:p w14:paraId="55CACE7C"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0603DD7"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731564B"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AC85861" w14:textId="77777777" w:rsidR="004B0B60" w:rsidRPr="00515AFA" w:rsidRDefault="004B0B60" w:rsidP="004B0B6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2F378FA" w14:textId="5F682819" w:rsidR="004B0B60" w:rsidRPr="00515AFA" w:rsidRDefault="004B0B60" w:rsidP="004B0B60">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Pr="004B0B60">
        <w:rPr>
          <w:b/>
          <w:bCs/>
          <w:sz w:val="22"/>
          <w:szCs w:val="22"/>
          <w:lang w:val="pl-PL"/>
        </w:rPr>
        <w:t xml:space="preserve">36 </w:t>
      </w:r>
      <w:r w:rsidRPr="004B0B60">
        <w:rPr>
          <w:b/>
          <w:bCs/>
          <w:sz w:val="22"/>
          <w:szCs w:val="22"/>
          <w:lang w:val="pl-PL"/>
        </w:rPr>
        <w:t>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7174CC7C" w14:textId="77777777" w:rsidR="004B0B60" w:rsidRPr="00515AFA" w:rsidRDefault="004B0B60" w:rsidP="004B0B6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8D59DB2"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0F77D4" w14:textId="77777777" w:rsidR="004B0B60"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A74C267" w14:textId="77777777" w:rsidR="004B0B60" w:rsidRPr="00515AFA" w:rsidRDefault="004B0B60" w:rsidP="004B0B60">
      <w:pPr>
        <w:ind w:left="284"/>
        <w:jc w:val="both"/>
        <w:rPr>
          <w:bCs/>
          <w:sz w:val="22"/>
          <w:szCs w:val="22"/>
          <w:lang w:val="pl-PL" w:eastAsia="en-US"/>
        </w:rPr>
      </w:pPr>
    </w:p>
    <w:p w14:paraId="2C52C0B6"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DB7D10B"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FDB856A"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399F511" w14:textId="77777777" w:rsidR="004B0B60" w:rsidRPr="00515AFA" w:rsidRDefault="004B0B60" w:rsidP="004B0B6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45B8AE7"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76ECB853"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2684475"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25172388"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3BAE8F5" w14:textId="77777777" w:rsidR="004B0B60" w:rsidRPr="00515AFA" w:rsidRDefault="004B0B60" w:rsidP="004B0B60">
      <w:pPr>
        <w:ind w:left="567"/>
        <w:jc w:val="both"/>
        <w:rPr>
          <w:bCs/>
          <w:sz w:val="22"/>
          <w:szCs w:val="22"/>
          <w:lang w:val="pl-PL" w:eastAsia="en-US"/>
        </w:rPr>
      </w:pPr>
    </w:p>
    <w:p w14:paraId="3487BC99"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65AF8E5"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7B0B55AF"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CE31B5F"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F9E1502"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98AD30"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23904DF"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07CB136"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A7220F" w14:textId="77777777" w:rsidR="004B0B60" w:rsidRPr="00515AFA" w:rsidRDefault="004B0B60" w:rsidP="004B0B60">
      <w:pPr>
        <w:pStyle w:val="Tekstpodstawowy"/>
        <w:spacing w:line="240" w:lineRule="auto"/>
        <w:ind w:right="-47"/>
        <w:rPr>
          <w:rFonts w:ascii="Times New Roman" w:hAnsi="Times New Roman"/>
          <w:b/>
          <w:sz w:val="22"/>
          <w:szCs w:val="22"/>
        </w:rPr>
      </w:pPr>
    </w:p>
    <w:p w14:paraId="08D27132"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0C4D3EA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A68EB41" w14:textId="77777777" w:rsidR="004B0B60" w:rsidRPr="00515AFA" w:rsidRDefault="004B0B60" w:rsidP="004B0B60">
      <w:pPr>
        <w:pStyle w:val="Tekstpodstawowy"/>
        <w:spacing w:line="240" w:lineRule="auto"/>
        <w:ind w:right="-47"/>
        <w:jc w:val="both"/>
        <w:rPr>
          <w:rFonts w:ascii="Times New Roman" w:hAnsi="Times New Roman"/>
          <w:sz w:val="22"/>
          <w:szCs w:val="22"/>
        </w:rPr>
      </w:pPr>
    </w:p>
    <w:p w14:paraId="7615CFA3" w14:textId="77777777" w:rsidR="004B0B60" w:rsidRPr="00515AFA" w:rsidRDefault="004B0B60" w:rsidP="004B0B60">
      <w:pPr>
        <w:spacing w:line="240" w:lineRule="atLeast"/>
        <w:ind w:right="-47"/>
        <w:jc w:val="center"/>
        <w:rPr>
          <w:b/>
          <w:sz w:val="22"/>
          <w:szCs w:val="22"/>
        </w:rPr>
      </w:pPr>
      <w:r w:rsidRPr="00515AFA">
        <w:rPr>
          <w:b/>
          <w:sz w:val="22"/>
          <w:szCs w:val="22"/>
        </w:rPr>
        <w:t>§ 10</w:t>
      </w:r>
    </w:p>
    <w:p w14:paraId="3DCB94CE" w14:textId="77777777" w:rsidR="004B0B60" w:rsidRPr="00515AFA" w:rsidRDefault="004B0B60" w:rsidP="004B0B60">
      <w:pPr>
        <w:spacing w:line="240" w:lineRule="atLeast"/>
        <w:ind w:right="-47"/>
        <w:rPr>
          <w:sz w:val="22"/>
          <w:szCs w:val="22"/>
          <w:lang w:val="pl-PL"/>
        </w:rPr>
      </w:pPr>
    </w:p>
    <w:p w14:paraId="46186E97" w14:textId="77777777" w:rsidR="004B0B60" w:rsidRPr="00515AFA" w:rsidRDefault="004B0B60" w:rsidP="004B0B6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25762D5" w14:textId="77777777" w:rsidR="004B0B60" w:rsidRPr="00515AFA" w:rsidRDefault="004B0B60" w:rsidP="004B0B60">
      <w:pPr>
        <w:tabs>
          <w:tab w:val="left" w:pos="367"/>
        </w:tabs>
        <w:spacing w:line="276" w:lineRule="auto"/>
        <w:ind w:left="360" w:right="60"/>
        <w:contextualSpacing/>
        <w:jc w:val="both"/>
        <w:rPr>
          <w:rFonts w:eastAsia="Calibri"/>
          <w:sz w:val="22"/>
          <w:szCs w:val="22"/>
          <w:lang w:val="pl-PL" w:eastAsia="en-US"/>
        </w:rPr>
      </w:pPr>
    </w:p>
    <w:p w14:paraId="5D776642" w14:textId="77777777" w:rsidR="004B0B60" w:rsidRPr="00515AFA" w:rsidRDefault="004B0B60" w:rsidP="004B0B6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89AECDC" w14:textId="77777777" w:rsidR="004B0B60" w:rsidRPr="00515AFA" w:rsidRDefault="004B0B60" w:rsidP="004B0B6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A7D8990" w14:textId="77777777" w:rsidR="004B0B60" w:rsidRPr="00515AFA" w:rsidRDefault="004B0B60" w:rsidP="004B0B60">
      <w:pPr>
        <w:tabs>
          <w:tab w:val="left" w:pos="387"/>
        </w:tabs>
        <w:spacing w:line="276" w:lineRule="auto"/>
        <w:ind w:left="720" w:right="60"/>
        <w:contextualSpacing/>
        <w:jc w:val="both"/>
        <w:rPr>
          <w:rFonts w:eastAsia="Calibri"/>
          <w:sz w:val="22"/>
          <w:szCs w:val="22"/>
          <w:lang w:val="pl-PL" w:eastAsia="en-US"/>
        </w:rPr>
      </w:pPr>
    </w:p>
    <w:p w14:paraId="3D134AC1" w14:textId="77777777" w:rsidR="004B0B60" w:rsidRPr="00515AFA" w:rsidRDefault="004B0B60" w:rsidP="004B0B6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827A841"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46E8CCC"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01C3703" w14:textId="77777777" w:rsidR="004B0B60" w:rsidRPr="00515AFA" w:rsidRDefault="004B0B60" w:rsidP="004B0B6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577642E" w14:textId="77777777" w:rsidR="004B0B60" w:rsidRPr="00515AFA" w:rsidRDefault="004B0B60" w:rsidP="004B0B6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4AF660"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6DAAD85" w14:textId="77777777" w:rsidR="004B0B60" w:rsidRPr="00515AFA" w:rsidRDefault="004B0B60" w:rsidP="004B0B6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E3FAFB0" w14:textId="77777777" w:rsidR="004B0B60" w:rsidRPr="00515AFA" w:rsidRDefault="004B0B60" w:rsidP="004B0B6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C43F41E"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F8DC11" w14:textId="77777777" w:rsidR="004B0B60" w:rsidRPr="00515AFA" w:rsidRDefault="004B0B60" w:rsidP="004B0B60">
      <w:pPr>
        <w:pStyle w:val="Standard"/>
        <w:widowControl w:val="0"/>
        <w:spacing w:after="0"/>
        <w:jc w:val="both"/>
        <w:rPr>
          <w:rFonts w:ascii="Times New Roman" w:eastAsia="Lucida Sans Unicode" w:hAnsi="Times New Roman" w:cs="Times New Roman"/>
          <w:lang w:eastAsia="ar-SA"/>
        </w:rPr>
      </w:pPr>
    </w:p>
    <w:p w14:paraId="671F68B7" w14:textId="77777777" w:rsidR="004B0B60" w:rsidRPr="00515AFA" w:rsidRDefault="004B0B60" w:rsidP="004B0B60">
      <w:pPr>
        <w:tabs>
          <w:tab w:val="left" w:pos="387"/>
        </w:tabs>
        <w:spacing w:line="276" w:lineRule="auto"/>
        <w:ind w:left="720" w:right="60"/>
        <w:contextualSpacing/>
        <w:jc w:val="both"/>
        <w:rPr>
          <w:rFonts w:eastAsia="Calibri"/>
          <w:sz w:val="22"/>
          <w:szCs w:val="22"/>
          <w:lang w:val="pl-PL" w:eastAsia="en-US"/>
        </w:rPr>
      </w:pPr>
    </w:p>
    <w:p w14:paraId="3B012E17" w14:textId="77777777" w:rsidR="004B0B60" w:rsidRPr="00515AFA" w:rsidRDefault="004B0B60" w:rsidP="004B0B6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751FAA1"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F08B6E5"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C5D692C"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698B219"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AF53F53"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D8B2F9D"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FAE796C"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374E08E"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5D76388"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31217DF" w14:textId="77777777" w:rsidR="004B0B60" w:rsidRPr="00515AFA" w:rsidRDefault="004B0B60" w:rsidP="004B0B60">
      <w:pPr>
        <w:widowControl w:val="0"/>
        <w:suppressAutoHyphens/>
        <w:autoSpaceDN w:val="0"/>
        <w:ind w:left="360"/>
        <w:jc w:val="center"/>
        <w:textAlignment w:val="baseline"/>
        <w:rPr>
          <w:rFonts w:eastAsia="SimSun"/>
          <w:b/>
          <w:bCs/>
          <w:color w:val="000000"/>
          <w:kern w:val="2"/>
          <w:sz w:val="22"/>
          <w:szCs w:val="22"/>
          <w:lang w:val="pl-PL"/>
        </w:rPr>
      </w:pPr>
    </w:p>
    <w:p w14:paraId="782A9A14" w14:textId="77777777" w:rsidR="004B0B60" w:rsidRPr="00515AFA" w:rsidRDefault="004B0B60" w:rsidP="004B0B6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565E9D4"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C82789"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A16B1D"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972828"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6EC513D"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2F5484E" w14:textId="77777777" w:rsidR="004B0B60" w:rsidRPr="00515AFA" w:rsidRDefault="004B0B60" w:rsidP="004B0B6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6E3CC8D" w14:textId="77777777" w:rsidR="004B0B60" w:rsidRPr="00515AFA" w:rsidRDefault="004B0B60" w:rsidP="004B0B60">
      <w:pPr>
        <w:jc w:val="center"/>
        <w:rPr>
          <w:b/>
          <w:sz w:val="22"/>
          <w:szCs w:val="22"/>
          <w:lang w:val="pl-PL"/>
        </w:rPr>
      </w:pPr>
    </w:p>
    <w:p w14:paraId="0C2B0C80" w14:textId="77777777" w:rsidR="004B0B60" w:rsidRPr="00515AFA" w:rsidRDefault="004B0B60" w:rsidP="004B0B60">
      <w:pPr>
        <w:jc w:val="center"/>
        <w:rPr>
          <w:b/>
          <w:sz w:val="22"/>
          <w:szCs w:val="22"/>
          <w:lang w:val="pl-PL"/>
        </w:rPr>
      </w:pPr>
      <w:r w:rsidRPr="00515AFA">
        <w:rPr>
          <w:b/>
          <w:sz w:val="22"/>
          <w:szCs w:val="22"/>
          <w:lang w:val="pl-PL"/>
        </w:rPr>
        <w:t>§1</w:t>
      </w:r>
      <w:r>
        <w:rPr>
          <w:b/>
          <w:sz w:val="22"/>
          <w:szCs w:val="22"/>
          <w:lang w:val="pl-PL"/>
        </w:rPr>
        <w:t>5</w:t>
      </w:r>
    </w:p>
    <w:p w14:paraId="6A8B44B8"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BD825D9"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2E31025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932F3CF"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2C014E2" w14:textId="77777777" w:rsidR="004B0B60" w:rsidRDefault="004B0B60" w:rsidP="004B0B60">
      <w:pPr>
        <w:pStyle w:val="Tekstpodstawowy"/>
        <w:spacing w:line="240" w:lineRule="auto"/>
        <w:ind w:right="-47"/>
        <w:jc w:val="center"/>
        <w:rPr>
          <w:rFonts w:ascii="Times New Roman" w:hAnsi="Times New Roman"/>
          <w:b/>
          <w:sz w:val="22"/>
          <w:szCs w:val="22"/>
        </w:rPr>
      </w:pPr>
    </w:p>
    <w:p w14:paraId="3DEDDCEC"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694113C3" w14:textId="77777777" w:rsidR="004B0B60" w:rsidRPr="00515AFA" w:rsidRDefault="004B0B60" w:rsidP="004B0B6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0A00B5E" w14:textId="77777777" w:rsidR="004B0B60" w:rsidRPr="00515AFA" w:rsidRDefault="004B0B60" w:rsidP="004B0B6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6E0BB5D" w14:textId="77777777" w:rsidR="004B0B60" w:rsidRPr="00515AFA" w:rsidRDefault="004B0B60" w:rsidP="004B0B60">
      <w:pPr>
        <w:pStyle w:val="Tekstpodstawowy"/>
        <w:spacing w:line="240" w:lineRule="auto"/>
        <w:ind w:right="-47"/>
        <w:jc w:val="both"/>
        <w:rPr>
          <w:rFonts w:ascii="Times New Roman" w:hAnsi="Times New Roman"/>
          <w:sz w:val="22"/>
          <w:szCs w:val="22"/>
        </w:rPr>
      </w:pPr>
    </w:p>
    <w:p w14:paraId="4680AAB0"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5121075A"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B23EEF1" w14:textId="77777777" w:rsidR="004B0B60" w:rsidRPr="00515AFA" w:rsidRDefault="004B0B60" w:rsidP="004B0B60">
      <w:pPr>
        <w:pStyle w:val="Tekstpodstawowy2"/>
        <w:spacing w:line="240" w:lineRule="auto"/>
        <w:ind w:right="-47"/>
        <w:rPr>
          <w:sz w:val="22"/>
          <w:szCs w:val="22"/>
        </w:rPr>
      </w:pPr>
    </w:p>
    <w:p w14:paraId="2C929F4B" w14:textId="77777777" w:rsidR="004B0B60" w:rsidRPr="00515AFA" w:rsidRDefault="004B0B60" w:rsidP="004B0B60">
      <w:pPr>
        <w:pStyle w:val="Tekstpodstawowy2"/>
        <w:spacing w:line="240" w:lineRule="auto"/>
        <w:ind w:right="-47"/>
        <w:rPr>
          <w:sz w:val="22"/>
          <w:szCs w:val="22"/>
        </w:rPr>
      </w:pPr>
    </w:p>
    <w:p w14:paraId="0FF5D0F2" w14:textId="77777777" w:rsidR="004B0B60" w:rsidRPr="00515AFA" w:rsidRDefault="004B0B60" w:rsidP="004B0B60">
      <w:pPr>
        <w:pStyle w:val="Tekstpodstawowy2"/>
        <w:spacing w:line="240" w:lineRule="auto"/>
        <w:ind w:right="-47"/>
        <w:rPr>
          <w:b/>
          <w:sz w:val="22"/>
          <w:szCs w:val="22"/>
        </w:rPr>
      </w:pPr>
      <w:r w:rsidRPr="00515AFA">
        <w:rPr>
          <w:b/>
          <w:sz w:val="22"/>
          <w:szCs w:val="22"/>
        </w:rPr>
        <w:t xml:space="preserve">         Za Sprzedawcę                                                                  Za Kupującego</w:t>
      </w:r>
    </w:p>
    <w:p w14:paraId="645D9F71" w14:textId="77777777" w:rsidR="004B0B60" w:rsidRPr="00515AFA" w:rsidRDefault="004B0B60" w:rsidP="004B0B60">
      <w:pPr>
        <w:rPr>
          <w:sz w:val="22"/>
          <w:szCs w:val="22"/>
          <w:lang w:val="pl-PL"/>
        </w:rPr>
      </w:pPr>
    </w:p>
    <w:p w14:paraId="76BA8F7C" w14:textId="77777777" w:rsidR="004B0B60" w:rsidRPr="00515AFA" w:rsidRDefault="004B0B60" w:rsidP="004B0B6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E1F754A"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7E391CA"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005CE09B"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06215535"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7CE7CE4"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79A063D"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AEE29D3"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2DC7716C"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7571A0B"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38F01B8"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6041D4FF"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8951CB7"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B7B8FC4"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E4732A2" w14:textId="77777777" w:rsidR="004B0B60" w:rsidRDefault="004B0B60" w:rsidP="004B0B6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C6E685E" w14:textId="77777777" w:rsidR="004B0B60" w:rsidRPr="00515AFA" w:rsidRDefault="004B0B60" w:rsidP="004B0B60">
      <w:pPr>
        <w:widowControl w:val="0"/>
        <w:autoSpaceDE w:val="0"/>
        <w:autoSpaceDN w:val="0"/>
        <w:jc w:val="right"/>
        <w:textAlignment w:val="baseline"/>
        <w:rPr>
          <w:sz w:val="22"/>
          <w:szCs w:val="22"/>
          <w:lang w:val="pl-PL"/>
        </w:rPr>
      </w:pPr>
      <w:r w:rsidRPr="00515AFA">
        <w:rPr>
          <w:sz w:val="22"/>
          <w:szCs w:val="22"/>
          <w:lang w:val="pl-PL"/>
        </w:rPr>
        <w:t>Załącznik nr 2 do umowy</w:t>
      </w:r>
    </w:p>
    <w:p w14:paraId="02A686D7" w14:textId="77777777" w:rsidR="004B0B60" w:rsidRPr="00515AFA" w:rsidRDefault="004B0B60" w:rsidP="004B0B60">
      <w:pPr>
        <w:widowControl w:val="0"/>
        <w:autoSpaceDE w:val="0"/>
        <w:autoSpaceDN w:val="0"/>
        <w:jc w:val="both"/>
        <w:textAlignment w:val="baseline"/>
        <w:rPr>
          <w:sz w:val="22"/>
          <w:szCs w:val="22"/>
          <w:lang w:val="pl-PL"/>
        </w:rPr>
      </w:pPr>
    </w:p>
    <w:p w14:paraId="498F8B6B" w14:textId="77777777" w:rsidR="004B0B60" w:rsidRPr="00515AFA" w:rsidRDefault="004B0B60" w:rsidP="004B0B60">
      <w:pPr>
        <w:widowControl w:val="0"/>
        <w:autoSpaceDE w:val="0"/>
        <w:autoSpaceDN w:val="0"/>
        <w:jc w:val="both"/>
        <w:textAlignment w:val="baseline"/>
        <w:rPr>
          <w:sz w:val="22"/>
          <w:szCs w:val="22"/>
          <w:lang w:val="pl-PL"/>
        </w:rPr>
      </w:pPr>
    </w:p>
    <w:p w14:paraId="22E4733F" w14:textId="77777777" w:rsidR="004B0B60" w:rsidRPr="00515AFA" w:rsidRDefault="004B0B60" w:rsidP="004B0B60">
      <w:pPr>
        <w:widowControl w:val="0"/>
        <w:autoSpaceDE w:val="0"/>
        <w:autoSpaceDN w:val="0"/>
        <w:jc w:val="both"/>
        <w:textAlignment w:val="baseline"/>
        <w:rPr>
          <w:sz w:val="22"/>
          <w:szCs w:val="22"/>
          <w:lang w:val="pl-PL"/>
        </w:rPr>
      </w:pPr>
      <w:r w:rsidRPr="00515AFA">
        <w:rPr>
          <w:sz w:val="22"/>
          <w:szCs w:val="22"/>
          <w:lang w:val="pl-PL"/>
        </w:rPr>
        <w:t>.....................................… </w:t>
      </w:r>
    </w:p>
    <w:p w14:paraId="31260D88" w14:textId="77777777" w:rsidR="004B0B60" w:rsidRPr="00515AFA" w:rsidRDefault="004B0B60" w:rsidP="004B0B60">
      <w:pPr>
        <w:widowControl w:val="0"/>
        <w:autoSpaceDE w:val="0"/>
        <w:autoSpaceDN w:val="0"/>
        <w:ind w:firstLine="555"/>
        <w:textAlignment w:val="baseline"/>
        <w:rPr>
          <w:sz w:val="22"/>
          <w:szCs w:val="22"/>
          <w:lang w:val="pl-PL"/>
        </w:rPr>
      </w:pPr>
      <w:r w:rsidRPr="00515AFA">
        <w:rPr>
          <w:sz w:val="22"/>
          <w:szCs w:val="22"/>
          <w:lang w:val="pl-PL"/>
        </w:rPr>
        <w:t>Nazwa Wykonawcy</w:t>
      </w:r>
    </w:p>
    <w:p w14:paraId="1BE1E57D" w14:textId="77777777" w:rsidR="004B0B60" w:rsidRPr="00515AFA" w:rsidRDefault="004B0B60" w:rsidP="004B0B60">
      <w:pPr>
        <w:widowControl w:val="0"/>
        <w:autoSpaceDE w:val="0"/>
        <w:autoSpaceDN w:val="0"/>
        <w:textAlignment w:val="baseline"/>
        <w:rPr>
          <w:sz w:val="22"/>
          <w:szCs w:val="22"/>
          <w:lang w:val="pl-PL"/>
        </w:rPr>
      </w:pPr>
    </w:p>
    <w:p w14:paraId="442DA009" w14:textId="77777777" w:rsidR="004B0B60" w:rsidRPr="00515AFA" w:rsidRDefault="004B0B60" w:rsidP="004B0B60">
      <w:pPr>
        <w:widowControl w:val="0"/>
        <w:autoSpaceDE w:val="0"/>
        <w:autoSpaceDN w:val="0"/>
        <w:jc w:val="both"/>
        <w:textAlignment w:val="baseline"/>
        <w:rPr>
          <w:sz w:val="22"/>
          <w:szCs w:val="22"/>
          <w:lang w:val="pl-PL"/>
        </w:rPr>
      </w:pPr>
      <w:r w:rsidRPr="00515AFA">
        <w:rPr>
          <w:sz w:val="22"/>
          <w:szCs w:val="22"/>
          <w:lang w:val="pl-PL"/>
        </w:rPr>
        <w:t>.....................................…</w:t>
      </w:r>
    </w:p>
    <w:p w14:paraId="256158E1" w14:textId="77777777" w:rsidR="004B0B60" w:rsidRPr="00515AFA" w:rsidRDefault="004B0B60" w:rsidP="004B0B6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29B80E3" w14:textId="77777777" w:rsidR="004B0B60" w:rsidRPr="00515AFA" w:rsidRDefault="004B0B60" w:rsidP="004B0B60">
      <w:pPr>
        <w:widowControl w:val="0"/>
        <w:autoSpaceDE w:val="0"/>
        <w:autoSpaceDN w:val="0"/>
        <w:spacing w:before="90"/>
        <w:ind w:left="115" w:right="110"/>
        <w:jc w:val="both"/>
        <w:outlineLvl w:val="0"/>
        <w:rPr>
          <w:rFonts w:eastAsia="Verdana"/>
          <w:b/>
          <w:bCs/>
          <w:sz w:val="22"/>
          <w:szCs w:val="22"/>
          <w:lang w:val="pl-PL" w:eastAsia="en-US"/>
        </w:rPr>
      </w:pPr>
    </w:p>
    <w:p w14:paraId="42AC5370"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6809DAC2" w14:textId="77777777" w:rsidR="004B0B60" w:rsidRPr="00515AFA" w:rsidRDefault="004B0B60" w:rsidP="004B0B60">
      <w:pPr>
        <w:widowControl w:val="0"/>
        <w:autoSpaceDE w:val="0"/>
        <w:autoSpaceDN w:val="0"/>
        <w:jc w:val="center"/>
        <w:textAlignment w:val="baseline"/>
        <w:rPr>
          <w:b/>
          <w:bCs/>
          <w:sz w:val="22"/>
          <w:szCs w:val="22"/>
          <w:lang w:val="pl-PL"/>
        </w:rPr>
      </w:pPr>
    </w:p>
    <w:p w14:paraId="5D1A33F8" w14:textId="77777777" w:rsidR="004B0B60" w:rsidRPr="00515AFA" w:rsidRDefault="004B0B60" w:rsidP="004B0B60">
      <w:pPr>
        <w:widowControl w:val="0"/>
        <w:autoSpaceDE w:val="0"/>
        <w:autoSpaceDN w:val="0"/>
        <w:jc w:val="center"/>
        <w:textAlignment w:val="baseline"/>
        <w:rPr>
          <w:b/>
          <w:bCs/>
          <w:sz w:val="22"/>
          <w:szCs w:val="22"/>
          <w:lang w:val="pl-PL"/>
        </w:rPr>
      </w:pPr>
    </w:p>
    <w:p w14:paraId="514895B9" w14:textId="77777777" w:rsidR="004B0B60" w:rsidRPr="00515AFA" w:rsidRDefault="004B0B60" w:rsidP="004B0B6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8A4B1DF" w14:textId="77777777" w:rsidR="004B0B60" w:rsidRPr="00515AFA" w:rsidRDefault="004B0B60" w:rsidP="004B0B6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148A5C9" w14:textId="77777777" w:rsidR="004B0B60" w:rsidRPr="00515AFA" w:rsidRDefault="004B0B60" w:rsidP="004B0B60">
      <w:pPr>
        <w:widowControl w:val="0"/>
        <w:autoSpaceDE w:val="0"/>
        <w:autoSpaceDN w:val="0"/>
        <w:jc w:val="center"/>
        <w:textAlignment w:val="baseline"/>
        <w:rPr>
          <w:b/>
          <w:bCs/>
          <w:sz w:val="22"/>
          <w:szCs w:val="22"/>
          <w:lang w:val="pl-PL"/>
        </w:rPr>
      </w:pPr>
    </w:p>
    <w:p w14:paraId="2B0CC778" w14:textId="77777777" w:rsidR="004B0B60" w:rsidRPr="00515AFA" w:rsidRDefault="004B0B60" w:rsidP="004B0B6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44D09F5"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A83BACB"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AA1DFD3"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F1498F0" w14:textId="77777777" w:rsidR="004B0B60" w:rsidRPr="00515AFA" w:rsidRDefault="004B0B60" w:rsidP="004B0B6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43C0F9F" w14:textId="77777777" w:rsidR="004B0B60" w:rsidRPr="00515AFA" w:rsidRDefault="004B0B60" w:rsidP="004B0B60">
      <w:pPr>
        <w:spacing w:after="200" w:line="276" w:lineRule="auto"/>
        <w:ind w:left="780"/>
        <w:contextualSpacing/>
        <w:textAlignment w:val="baseline"/>
        <w:rPr>
          <w:sz w:val="22"/>
          <w:szCs w:val="22"/>
          <w:lang w:val="pl-PL"/>
        </w:rPr>
      </w:pPr>
    </w:p>
    <w:p w14:paraId="7F3017D5" w14:textId="77777777" w:rsidR="004B0B60" w:rsidRPr="00515AFA" w:rsidRDefault="004B0B60" w:rsidP="004B0B6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30F34BF"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296772A8"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00A666D6"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0AC3BE04" w14:textId="77777777" w:rsidR="004B0B60" w:rsidRPr="00515AFA" w:rsidRDefault="004B0B60" w:rsidP="004B0B6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B0B60" w:rsidRPr="004B0B60" w14:paraId="1C88AE76" w14:textId="77777777" w:rsidTr="006C649F">
        <w:tc>
          <w:tcPr>
            <w:tcW w:w="4105" w:type="dxa"/>
            <w:hideMark/>
          </w:tcPr>
          <w:p w14:paraId="125D619E" w14:textId="77777777" w:rsidR="004B0B60" w:rsidRPr="00515AFA" w:rsidRDefault="004B0B60" w:rsidP="006C649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376B84A" w14:textId="77777777" w:rsidR="004B0B60" w:rsidRPr="00515AFA" w:rsidRDefault="004B0B60" w:rsidP="006C649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299B035" w14:textId="77777777" w:rsidR="004B0B60" w:rsidRPr="00515AFA" w:rsidRDefault="004B0B60" w:rsidP="004B0B60">
      <w:pPr>
        <w:spacing w:line="360" w:lineRule="auto"/>
        <w:jc w:val="both"/>
        <w:rPr>
          <w:rFonts w:eastAsia="Calibri"/>
          <w:color w:val="222A35"/>
          <w:sz w:val="22"/>
          <w:szCs w:val="22"/>
          <w:lang w:val="pl-PL" w:eastAsia="x-none"/>
        </w:rPr>
      </w:pPr>
    </w:p>
    <w:p w14:paraId="1D09C074" w14:textId="77777777" w:rsidR="004B0B60" w:rsidRPr="002E3AF9" w:rsidRDefault="004B0B60" w:rsidP="004B0B60">
      <w:pPr>
        <w:rPr>
          <w:lang w:val="pl-PL"/>
        </w:rPr>
      </w:pPr>
    </w:p>
    <w:p w14:paraId="1A28E02F" w14:textId="77777777" w:rsidR="004B0B60" w:rsidRPr="00107444" w:rsidRDefault="004B0B60" w:rsidP="004B0B60">
      <w:pPr>
        <w:rPr>
          <w:lang w:val="pl-PL"/>
        </w:rPr>
      </w:pPr>
    </w:p>
    <w:p w14:paraId="2D2D2DD6" w14:textId="77777777" w:rsidR="004B0B60" w:rsidRPr="00233C0F" w:rsidRDefault="004B0B60" w:rsidP="004B0B60">
      <w:pPr>
        <w:rPr>
          <w:lang w:val="pl-PL"/>
        </w:rPr>
      </w:pPr>
    </w:p>
    <w:p w14:paraId="39443E83" w14:textId="77777777" w:rsidR="004B0B60" w:rsidRPr="00F76E64" w:rsidRDefault="004B0B60" w:rsidP="004B0B60">
      <w:pPr>
        <w:rPr>
          <w:lang w:val="pl-PL"/>
        </w:rPr>
      </w:pPr>
    </w:p>
    <w:p w14:paraId="0A1F0448" w14:textId="77777777" w:rsidR="004B0B60" w:rsidRPr="009169FF" w:rsidRDefault="004B0B60" w:rsidP="004B0B60">
      <w:pPr>
        <w:rPr>
          <w:lang w:val="pl-PL"/>
        </w:rPr>
      </w:pPr>
    </w:p>
    <w:p w14:paraId="62F3E5B7" w14:textId="77777777" w:rsidR="004B0B60" w:rsidRPr="00DB1FCD" w:rsidRDefault="004B0B60" w:rsidP="004B0B60">
      <w:pPr>
        <w:pStyle w:val="Zwykytekst"/>
        <w:tabs>
          <w:tab w:val="left" w:pos="7050"/>
        </w:tabs>
        <w:rPr>
          <w:lang w:val="pl-PL"/>
        </w:rPr>
      </w:pPr>
    </w:p>
    <w:p w14:paraId="41C09A16" w14:textId="77777777" w:rsidR="004B0B60" w:rsidRPr="00A128F5" w:rsidRDefault="004B0B60" w:rsidP="004B0B60">
      <w:pPr>
        <w:rPr>
          <w:lang w:val="pl-PL"/>
        </w:rPr>
      </w:pPr>
    </w:p>
    <w:p w14:paraId="14E41A75" w14:textId="77777777" w:rsidR="004B0B60" w:rsidRPr="005432C7" w:rsidRDefault="004B0B60" w:rsidP="004B0B60">
      <w:pPr>
        <w:rPr>
          <w:lang w:val="pl-PL"/>
        </w:rPr>
      </w:pPr>
    </w:p>
    <w:p w14:paraId="0DD7B387" w14:textId="77777777" w:rsidR="004B0B60" w:rsidRPr="005C5222" w:rsidRDefault="004B0B60" w:rsidP="004B0B60">
      <w:pPr>
        <w:rPr>
          <w:lang w:val="pl-PL"/>
        </w:rPr>
      </w:pPr>
    </w:p>
    <w:p w14:paraId="270EFE4A" w14:textId="77777777" w:rsidR="004B0B60" w:rsidRPr="007824F0" w:rsidRDefault="004B0B60" w:rsidP="004B0B60">
      <w:pPr>
        <w:rPr>
          <w:lang w:val="pl-PL"/>
        </w:rPr>
      </w:pPr>
    </w:p>
    <w:p w14:paraId="053E11DC" w14:textId="77777777" w:rsidR="004B0B60" w:rsidRPr="006C7C9E" w:rsidRDefault="004B0B60" w:rsidP="004B0B60">
      <w:pPr>
        <w:rPr>
          <w:lang w:val="pl-PL"/>
        </w:rPr>
      </w:pPr>
    </w:p>
    <w:p w14:paraId="393FE882" w14:textId="77777777" w:rsidR="004B0B60" w:rsidRPr="00540430" w:rsidRDefault="004B0B60" w:rsidP="004B0B60">
      <w:pPr>
        <w:rPr>
          <w:lang w:val="pl-PL"/>
        </w:rPr>
      </w:pPr>
    </w:p>
    <w:p w14:paraId="5C7C7A39" w14:textId="77777777" w:rsidR="00496551" w:rsidRPr="004B0B60" w:rsidRDefault="00496551" w:rsidP="004B0B60">
      <w:pPr>
        <w:rPr>
          <w:lang w:val="pl-PL"/>
        </w:rPr>
      </w:pPr>
    </w:p>
    <w:sectPr w:rsidR="00496551" w:rsidRPr="004B0B6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1467" w14:textId="77777777" w:rsidR="00D71F4F" w:rsidRDefault="00D71F4F">
      <w:r>
        <w:separator/>
      </w:r>
    </w:p>
  </w:endnote>
  <w:endnote w:type="continuationSeparator" w:id="0">
    <w:p w14:paraId="0E947FB9" w14:textId="77777777" w:rsidR="00D71F4F" w:rsidRDefault="00D7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5122" w14:textId="77777777" w:rsidR="00A42E62" w:rsidRDefault="00A42E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CCE56" w14:textId="77777777" w:rsidR="004B0B60" w:rsidRDefault="004B0B60">
    <w:pPr>
      <w:pStyle w:val="Stopka"/>
      <w:jc w:val="right"/>
    </w:pPr>
    <w:r>
      <w:fldChar w:fldCharType="begin"/>
    </w:r>
    <w:r>
      <w:instrText>PAGE   \* MERGEFORMAT</w:instrText>
    </w:r>
    <w:r>
      <w:fldChar w:fldCharType="separate"/>
    </w:r>
    <w:r>
      <w:rPr>
        <w:lang w:val="pl-PL"/>
      </w:rPr>
      <w:t>2</w:t>
    </w:r>
    <w:r>
      <w:fldChar w:fldCharType="end"/>
    </w:r>
  </w:p>
  <w:p w14:paraId="34511DAE" w14:textId="77777777" w:rsidR="00A42E62" w:rsidRDefault="00A42E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9F26" w14:textId="77777777" w:rsidR="00A42E62" w:rsidRDefault="00A42E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621B3" w14:textId="77777777" w:rsidR="00D71F4F" w:rsidRDefault="00D71F4F">
      <w:r>
        <w:separator/>
      </w:r>
    </w:p>
  </w:footnote>
  <w:footnote w:type="continuationSeparator" w:id="0">
    <w:p w14:paraId="4580AAF8" w14:textId="77777777" w:rsidR="00D71F4F" w:rsidRDefault="00D71F4F">
      <w:r>
        <w:continuationSeparator/>
      </w:r>
    </w:p>
  </w:footnote>
  <w:footnote w:id="1">
    <w:p w14:paraId="63C796EB" w14:textId="77777777" w:rsidR="004B0B60" w:rsidRDefault="004B0B60" w:rsidP="004B0B6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AF5B173" w14:textId="77777777" w:rsidR="004B0B60" w:rsidRDefault="004B0B60" w:rsidP="004B0B6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A58130" w14:textId="77777777" w:rsidR="004B0B60" w:rsidRDefault="004B0B60" w:rsidP="004B0B6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59E461" w14:textId="77777777" w:rsidR="004B0B60" w:rsidRDefault="004B0B60" w:rsidP="004B0B6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99B4432" w14:textId="77777777" w:rsidR="004B0B60" w:rsidRDefault="004B0B60" w:rsidP="004B0B6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493D575" w14:textId="77777777" w:rsidR="004B0B60" w:rsidRDefault="004B0B60" w:rsidP="004B0B6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670B22F" w14:textId="77777777" w:rsidR="004B0B60" w:rsidRDefault="004B0B60" w:rsidP="004B0B6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C709642" w14:textId="77777777" w:rsidR="004B0B60" w:rsidRDefault="004B0B60" w:rsidP="004B0B6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412C01" w14:textId="77777777" w:rsidR="004B0B60" w:rsidRDefault="004B0B60" w:rsidP="004B0B6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420DE3" w14:textId="77777777" w:rsidR="004B0B60" w:rsidRDefault="004B0B60" w:rsidP="004B0B6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1B8A0A" w14:textId="77777777" w:rsidR="004B0B60" w:rsidRDefault="004B0B60" w:rsidP="004B0B6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D8B93E7" w14:textId="77777777" w:rsidR="004B0B60" w:rsidRDefault="004B0B60" w:rsidP="004B0B6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B5B88B" w14:textId="77777777" w:rsidR="004B0B60" w:rsidRDefault="004B0B60" w:rsidP="004B0B6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758C1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8CB8F5" w14:textId="77777777" w:rsidR="004B0B60" w:rsidRDefault="004B0B60" w:rsidP="004B0B6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5A05DF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4422AE5"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9745C52"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0069A6B"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85ED28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BFBF8A" w14:textId="77777777" w:rsidR="004B0B60" w:rsidRDefault="004B0B60" w:rsidP="004B0B6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23EEF2" w14:textId="77777777" w:rsidR="004B0B60" w:rsidRDefault="004B0B60" w:rsidP="004B0B6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0927D47"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DCCB95"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7AF535"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1DE98B"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D953391"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FE812BF"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52417C2"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4B03662"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63235" w14:textId="77777777" w:rsidR="00A42E62" w:rsidRDefault="00A42E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CD870" w14:textId="77777777" w:rsidR="00A42E62" w:rsidRDefault="00A42E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ECF1" w14:textId="77777777" w:rsidR="00A42E62" w:rsidRDefault="00A42E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11506233">
    <w:abstractNumId w:val="19"/>
  </w:num>
  <w:num w:numId="2" w16cid:durableId="104382126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917189">
    <w:abstractNumId w:val="29"/>
  </w:num>
  <w:num w:numId="4" w16cid:durableId="1050305119">
    <w:abstractNumId w:val="11"/>
  </w:num>
  <w:num w:numId="5" w16cid:durableId="412043404">
    <w:abstractNumId w:val="30"/>
  </w:num>
  <w:num w:numId="6" w16cid:durableId="1545168883">
    <w:abstractNumId w:val="32"/>
  </w:num>
  <w:num w:numId="7" w16cid:durableId="685986491">
    <w:abstractNumId w:val="35"/>
  </w:num>
  <w:num w:numId="8" w16cid:durableId="681784037">
    <w:abstractNumId w:val="25"/>
  </w:num>
  <w:num w:numId="9" w16cid:durableId="1046106599">
    <w:abstractNumId w:val="39"/>
  </w:num>
  <w:num w:numId="10" w16cid:durableId="1197736893">
    <w:abstractNumId w:val="27"/>
  </w:num>
  <w:num w:numId="11" w16cid:durableId="317810663">
    <w:abstractNumId w:val="6"/>
  </w:num>
  <w:num w:numId="12" w16cid:durableId="1735162439">
    <w:abstractNumId w:val="10"/>
  </w:num>
  <w:num w:numId="13" w16cid:durableId="1181358225">
    <w:abstractNumId w:val="14"/>
  </w:num>
  <w:num w:numId="14" w16cid:durableId="496505061">
    <w:abstractNumId w:val="40"/>
  </w:num>
  <w:num w:numId="15" w16cid:durableId="1365911763">
    <w:abstractNumId w:val="13"/>
  </w:num>
  <w:num w:numId="16" w16cid:durableId="1933587338">
    <w:abstractNumId w:val="9"/>
  </w:num>
  <w:num w:numId="17" w16cid:durableId="1726904558">
    <w:abstractNumId w:val="37"/>
  </w:num>
  <w:num w:numId="18" w16cid:durableId="199171022">
    <w:abstractNumId w:val="28"/>
  </w:num>
  <w:num w:numId="19" w16cid:durableId="1851869081">
    <w:abstractNumId w:val="23"/>
  </w:num>
  <w:num w:numId="20" w16cid:durableId="2108577437">
    <w:abstractNumId w:val="26"/>
  </w:num>
  <w:num w:numId="21" w16cid:durableId="364870976">
    <w:abstractNumId w:val="20"/>
  </w:num>
  <w:num w:numId="22" w16cid:durableId="1161968525">
    <w:abstractNumId w:val="0"/>
  </w:num>
  <w:num w:numId="23" w16cid:durableId="1040860729">
    <w:abstractNumId w:val="38"/>
  </w:num>
  <w:num w:numId="24" w16cid:durableId="1050570701">
    <w:abstractNumId w:val="18"/>
  </w:num>
  <w:num w:numId="25" w16cid:durableId="1364938025">
    <w:abstractNumId w:val="3"/>
  </w:num>
  <w:num w:numId="26" w16cid:durableId="1545632291">
    <w:abstractNumId w:val="31"/>
  </w:num>
  <w:num w:numId="27" w16cid:durableId="17951705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65839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8842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60355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29748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44657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32085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36933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07690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94504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28052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74787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17655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0379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111999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1717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40690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1705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916391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09221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37410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72335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310A"/>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8310A"/>
    <w:rsid w:val="00496551"/>
    <w:rsid w:val="004A692C"/>
    <w:rsid w:val="004B0B60"/>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2E6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1F4F"/>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43DFD"/>
  <w15:chartTrackingRefBased/>
  <w15:docId w15:val="{9B41AFB2-9FB7-4C96-BEAD-4646672B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0B60"/>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B0B60"/>
    <w:rPr>
      <w:b/>
      <w:bCs/>
    </w:rPr>
  </w:style>
  <w:style w:type="character" w:customStyle="1" w:styleId="StopkaZnak">
    <w:name w:val="Stopka Znak"/>
    <w:link w:val="Stopka"/>
    <w:uiPriority w:val="99"/>
    <w:rsid w:val="004B0B6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3607</Words>
  <Characters>21643</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2026-06-02T11:34:00Z</cp:lastPrinted>
  <dcterms:created xsi:type="dcterms:W3CDTF">2026-06-02T11:31:00Z</dcterms:created>
  <dcterms:modified xsi:type="dcterms:W3CDTF">2026-06-02T11:35:00Z</dcterms:modified>
</cp:coreProperties>
</file>