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4D21FE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4D21FE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D21FE" w:rsidRPr="004D21FE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4D21FE" w:rsidRPr="004D21FE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D21FE" w:rsidRPr="004D21FE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4D21FE" w:rsidRPr="004D21FE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4D21FE" w:rsidRPr="004D21FE">
        <w:rPr>
          <w:rFonts w:ascii="Arial" w:hAnsi="Arial" w:cs="Arial"/>
          <w:b/>
        </w:rPr>
        <w:t>Dostawa krzeseł dla Miasteczka Studenckiego AGH - KC-DE-zp.25.263.2026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E9E" w:rsidRDefault="00331E9E" w:rsidP="0038231F">
      <w:pPr>
        <w:spacing w:after="0" w:line="240" w:lineRule="auto"/>
      </w:pPr>
      <w:r>
        <w:separator/>
      </w:r>
    </w:p>
  </w:endnote>
  <w:endnote w:type="continuationSeparator" w:id="0">
    <w:p w:rsidR="00331E9E" w:rsidRDefault="00331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FE" w:rsidRDefault="004D2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FE" w:rsidRDefault="004D2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E9E" w:rsidRDefault="00331E9E" w:rsidP="0038231F">
      <w:pPr>
        <w:spacing w:after="0" w:line="240" w:lineRule="auto"/>
      </w:pPr>
      <w:r>
        <w:separator/>
      </w:r>
    </w:p>
  </w:footnote>
  <w:footnote w:type="continuationSeparator" w:id="0">
    <w:p w:rsidR="00331E9E" w:rsidRDefault="00331E9E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FE" w:rsidRDefault="004D2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FE" w:rsidRDefault="004D2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FE" w:rsidRDefault="004D2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E9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E9E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21FE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D5C3A1-BD3F-4062-BDEB-0AD0E7CC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142C9-EF78-4112-B82D-4B99277F8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2026-06-16T09:54:00Z</dcterms:created>
  <dcterms:modified xsi:type="dcterms:W3CDTF">2026-06-16T09:54:00Z</dcterms:modified>
</cp:coreProperties>
</file>