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A1B6F" w14:textId="3E53E549" w:rsidR="00D665F5" w:rsidRDefault="00A432C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432C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432C7">
        <w:rPr>
          <w:sz w:val="22"/>
          <w:szCs w:val="22"/>
        </w:rPr>
        <w:t>2026-06-24</w:t>
      </w:r>
    </w:p>
    <w:p w14:paraId="382B4A0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595EB6B" w14:textId="77777777" w:rsidR="00A432C7" w:rsidRPr="00A432C7" w:rsidRDefault="00A432C7" w:rsidP="00577BC6">
      <w:pPr>
        <w:spacing w:after="40"/>
        <w:rPr>
          <w:b/>
          <w:bCs/>
          <w:sz w:val="22"/>
          <w:szCs w:val="22"/>
        </w:rPr>
      </w:pPr>
      <w:r w:rsidRPr="00A432C7">
        <w:rPr>
          <w:b/>
          <w:bCs/>
          <w:sz w:val="22"/>
          <w:szCs w:val="22"/>
        </w:rPr>
        <w:t>Akademia Górniczo - Hutnicza</w:t>
      </w:r>
    </w:p>
    <w:p w14:paraId="408CC126" w14:textId="77777777" w:rsidR="00A432C7" w:rsidRPr="00A432C7" w:rsidRDefault="00A432C7" w:rsidP="00577BC6">
      <w:pPr>
        <w:spacing w:after="40"/>
        <w:rPr>
          <w:b/>
          <w:bCs/>
          <w:sz w:val="22"/>
          <w:szCs w:val="22"/>
        </w:rPr>
      </w:pPr>
      <w:r w:rsidRPr="00A432C7">
        <w:rPr>
          <w:b/>
          <w:bCs/>
          <w:sz w:val="22"/>
          <w:szCs w:val="22"/>
        </w:rPr>
        <w:t>im. Stanisława Staszica w Krakowie</w:t>
      </w:r>
    </w:p>
    <w:p w14:paraId="6FC43DDE" w14:textId="72DAA246" w:rsidR="00D665F5" w:rsidRPr="00D91931" w:rsidRDefault="00A432C7" w:rsidP="00577BC6">
      <w:pPr>
        <w:spacing w:after="40"/>
        <w:rPr>
          <w:b/>
          <w:bCs/>
          <w:sz w:val="22"/>
          <w:szCs w:val="22"/>
        </w:rPr>
      </w:pPr>
      <w:r w:rsidRPr="00A432C7">
        <w:rPr>
          <w:b/>
          <w:bCs/>
          <w:sz w:val="22"/>
          <w:szCs w:val="22"/>
        </w:rPr>
        <w:t>Dział Zamówień Publicznych</w:t>
      </w:r>
    </w:p>
    <w:p w14:paraId="56865E7D" w14:textId="44215AEA" w:rsidR="00D665F5" w:rsidRPr="00BD5546" w:rsidRDefault="00A432C7" w:rsidP="00D665F5">
      <w:pPr>
        <w:rPr>
          <w:sz w:val="22"/>
          <w:szCs w:val="22"/>
        </w:rPr>
      </w:pPr>
      <w:r w:rsidRPr="00A432C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432C7">
        <w:rPr>
          <w:sz w:val="22"/>
          <w:szCs w:val="22"/>
        </w:rPr>
        <w:t>30</w:t>
      </w:r>
    </w:p>
    <w:p w14:paraId="7BE3D087" w14:textId="78890E28" w:rsidR="00D665F5" w:rsidRPr="00BD5546" w:rsidRDefault="00A432C7" w:rsidP="00D665F5">
      <w:pPr>
        <w:rPr>
          <w:sz w:val="22"/>
          <w:szCs w:val="22"/>
        </w:rPr>
      </w:pPr>
      <w:r w:rsidRPr="00A432C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432C7">
        <w:rPr>
          <w:sz w:val="22"/>
          <w:szCs w:val="22"/>
        </w:rPr>
        <w:t>Kraków</w:t>
      </w:r>
    </w:p>
    <w:p w14:paraId="6DC3B33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BE4B3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A589D41" w14:textId="08E03499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32C7" w:rsidRPr="00A432C7">
        <w:rPr>
          <w:b/>
          <w:sz w:val="22"/>
          <w:szCs w:val="22"/>
        </w:rPr>
        <w:t>KC-DE-zp.25.13.2026</w:t>
      </w:r>
      <w:r w:rsidR="00A80738">
        <w:rPr>
          <w:sz w:val="24"/>
        </w:rPr>
        <w:tab/>
        <w:t xml:space="preserve"> </w:t>
      </w:r>
    </w:p>
    <w:p w14:paraId="24958E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8492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077C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387D0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D20397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49B3F1" w14:textId="4F6104A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432C7" w:rsidRPr="00A432C7">
        <w:rPr>
          <w:sz w:val="22"/>
          <w:szCs w:val="22"/>
        </w:rPr>
        <w:t>przetarg</w:t>
      </w:r>
      <w:r w:rsidR="00D50E03">
        <w:rPr>
          <w:sz w:val="22"/>
          <w:szCs w:val="22"/>
        </w:rPr>
        <w:t xml:space="preserve">u </w:t>
      </w:r>
      <w:r w:rsidR="00A432C7" w:rsidRPr="00A432C7">
        <w:rPr>
          <w:sz w:val="22"/>
          <w:szCs w:val="22"/>
        </w:rPr>
        <w:t>nieograniczon</w:t>
      </w:r>
      <w:r w:rsidR="00D50E03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3E890E5A" w14:textId="3C4B17BE" w:rsidR="00A80738" w:rsidRPr="00577BC6" w:rsidRDefault="00A432C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432C7">
        <w:rPr>
          <w:b/>
          <w:sz w:val="22"/>
          <w:szCs w:val="22"/>
        </w:rPr>
        <w:t>Dostaw</w:t>
      </w:r>
      <w:r w:rsidR="00D50E03">
        <w:rPr>
          <w:b/>
          <w:sz w:val="22"/>
          <w:szCs w:val="22"/>
        </w:rPr>
        <w:t>ę</w:t>
      </w:r>
      <w:r w:rsidRPr="00A432C7">
        <w:rPr>
          <w:b/>
          <w:sz w:val="22"/>
          <w:szCs w:val="22"/>
        </w:rPr>
        <w:t xml:space="preserve"> urządzeń drukujących, skanerów dokumentów oraz czytników kodów kreskowych na potrzeby jednostek AGH</w:t>
      </w:r>
    </w:p>
    <w:p w14:paraId="2AF8587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466381B" w14:textId="0AE10BB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432C7" w:rsidRPr="00A432C7">
        <w:rPr>
          <w:sz w:val="22"/>
          <w:szCs w:val="22"/>
        </w:rPr>
        <w:t>24/06/2026</w:t>
      </w:r>
      <w:r w:rsidR="00FF4AB1" w:rsidRPr="00577BC6">
        <w:rPr>
          <w:sz w:val="22"/>
          <w:szCs w:val="22"/>
        </w:rPr>
        <w:t xml:space="preserve"> o godz. </w:t>
      </w:r>
      <w:r w:rsidR="00A432C7" w:rsidRPr="00A432C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6BB8C83A" w14:textId="77777777" w:rsidTr="00C82837">
        <w:tc>
          <w:tcPr>
            <w:tcW w:w="993" w:type="dxa"/>
            <w:vAlign w:val="center"/>
          </w:tcPr>
          <w:p w14:paraId="30830EB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vAlign w:val="center"/>
          </w:tcPr>
          <w:p w14:paraId="2ED96BF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vAlign w:val="center"/>
          </w:tcPr>
          <w:p w14:paraId="660E92A7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vAlign w:val="center"/>
          </w:tcPr>
          <w:p w14:paraId="581D00E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A432C7" w:rsidRPr="00075CD0" w14:paraId="11BAE9AD" w14:textId="77777777" w:rsidTr="003C3C21">
        <w:tc>
          <w:tcPr>
            <w:tcW w:w="993" w:type="dxa"/>
            <w:vAlign w:val="center"/>
          </w:tcPr>
          <w:p w14:paraId="0664D9CB" w14:textId="77C0AF21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1</w:t>
            </w:r>
          </w:p>
        </w:tc>
        <w:tc>
          <w:tcPr>
            <w:tcW w:w="1134" w:type="dxa"/>
            <w:vAlign w:val="center"/>
          </w:tcPr>
          <w:p w14:paraId="6603F365" w14:textId="6F35E642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2</w:t>
            </w:r>
          </w:p>
        </w:tc>
        <w:tc>
          <w:tcPr>
            <w:tcW w:w="4110" w:type="dxa"/>
          </w:tcPr>
          <w:p w14:paraId="409D61CD" w14:textId="0B5CA2EB" w:rsidR="00A432C7" w:rsidRPr="00C82837" w:rsidRDefault="00A432C7" w:rsidP="003C3C21">
            <w:pPr>
              <w:spacing w:before="40"/>
            </w:pPr>
            <w:r w:rsidRPr="00A432C7">
              <w:t>HDWR Global sp. z o.o.</w:t>
            </w:r>
          </w:p>
          <w:p w14:paraId="70BDD5D4" w14:textId="598B848F" w:rsidR="00A432C7" w:rsidRPr="00CB5EDB" w:rsidRDefault="00A432C7" w:rsidP="003C3C21">
            <w:r w:rsidRPr="00A432C7">
              <w:t>Dmowskiego</w:t>
            </w:r>
            <w:r w:rsidRPr="00CB5EDB">
              <w:t xml:space="preserve"> </w:t>
            </w:r>
            <w:r w:rsidRPr="00A432C7">
              <w:t>28</w:t>
            </w:r>
            <w:r w:rsidRPr="00CB5EDB">
              <w:t xml:space="preserve"> </w:t>
            </w:r>
          </w:p>
          <w:p w14:paraId="3DC1167C" w14:textId="7E962652" w:rsidR="00A432C7" w:rsidRPr="00CB5EDB" w:rsidRDefault="00A432C7" w:rsidP="003C3C21">
            <w:pPr>
              <w:spacing w:after="120"/>
              <w:jc w:val="both"/>
            </w:pPr>
            <w:r w:rsidRPr="00A432C7">
              <w:t>63-000</w:t>
            </w:r>
            <w:r w:rsidRPr="00CB5EDB">
              <w:t xml:space="preserve"> </w:t>
            </w:r>
            <w:r w:rsidRPr="00A432C7">
              <w:t>Środa Wielkopolska</w:t>
            </w:r>
          </w:p>
        </w:tc>
        <w:tc>
          <w:tcPr>
            <w:tcW w:w="2835" w:type="dxa"/>
            <w:vAlign w:val="center"/>
          </w:tcPr>
          <w:p w14:paraId="33885F40" w14:textId="4C07BE92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181 020.00 zł</w:t>
            </w:r>
          </w:p>
        </w:tc>
      </w:tr>
      <w:tr w:rsidR="00A432C7" w:rsidRPr="00075CD0" w14:paraId="778A7C8E" w14:textId="77777777" w:rsidTr="003C3C21">
        <w:tc>
          <w:tcPr>
            <w:tcW w:w="993" w:type="dxa"/>
            <w:vAlign w:val="center"/>
          </w:tcPr>
          <w:p w14:paraId="6026D27C" w14:textId="26D587B8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2</w:t>
            </w:r>
          </w:p>
        </w:tc>
        <w:tc>
          <w:tcPr>
            <w:tcW w:w="1134" w:type="dxa"/>
            <w:vAlign w:val="center"/>
          </w:tcPr>
          <w:p w14:paraId="4C65CB05" w14:textId="533BF13D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2</w:t>
            </w:r>
          </w:p>
        </w:tc>
        <w:tc>
          <w:tcPr>
            <w:tcW w:w="4110" w:type="dxa"/>
          </w:tcPr>
          <w:p w14:paraId="782A4ED6" w14:textId="206AA8C9" w:rsidR="00A432C7" w:rsidRPr="00C82837" w:rsidRDefault="00A432C7" w:rsidP="003C3C21">
            <w:pPr>
              <w:spacing w:before="40"/>
            </w:pPr>
            <w:r w:rsidRPr="00A432C7">
              <w:t xml:space="preserve">PC-NET </w:t>
            </w:r>
            <w:proofErr w:type="spellStart"/>
            <w:r w:rsidRPr="00A432C7">
              <w:t>dobrosław</w:t>
            </w:r>
            <w:proofErr w:type="spellEnd"/>
            <w:r w:rsidRPr="00A432C7">
              <w:t xml:space="preserve"> Chęciński</w:t>
            </w:r>
          </w:p>
          <w:p w14:paraId="0A1F67A6" w14:textId="0548954D" w:rsidR="00A432C7" w:rsidRPr="00CB5EDB" w:rsidRDefault="00A432C7" w:rsidP="003C3C21">
            <w:r w:rsidRPr="00A432C7">
              <w:t>Władysława Bartoszewskiego</w:t>
            </w:r>
            <w:r w:rsidRPr="00CB5EDB">
              <w:t xml:space="preserve"> </w:t>
            </w:r>
            <w:r w:rsidRPr="00A432C7">
              <w:t>22-24</w:t>
            </w:r>
            <w:r w:rsidRPr="00CB5EDB">
              <w:t xml:space="preserve"> </w:t>
            </w:r>
          </w:p>
          <w:p w14:paraId="71D8012D" w14:textId="0D63ECAE" w:rsidR="00A432C7" w:rsidRPr="00CB5EDB" w:rsidRDefault="00A432C7" w:rsidP="003C3C21">
            <w:pPr>
              <w:spacing w:after="120"/>
              <w:jc w:val="both"/>
            </w:pPr>
            <w:r w:rsidRPr="00A432C7">
              <w:t>78-400</w:t>
            </w:r>
            <w:r w:rsidRPr="00CB5EDB">
              <w:t xml:space="preserve"> </w:t>
            </w:r>
            <w:r w:rsidRPr="00A432C7">
              <w:t>Szczecinek</w:t>
            </w:r>
          </w:p>
        </w:tc>
        <w:tc>
          <w:tcPr>
            <w:tcW w:w="2835" w:type="dxa"/>
            <w:vAlign w:val="center"/>
          </w:tcPr>
          <w:p w14:paraId="06B20C32" w14:textId="16686A94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137 194.20 zł</w:t>
            </w:r>
          </w:p>
        </w:tc>
      </w:tr>
      <w:tr w:rsidR="00A432C7" w:rsidRPr="00075CD0" w14:paraId="3DA07747" w14:textId="77777777" w:rsidTr="003C3C21">
        <w:tc>
          <w:tcPr>
            <w:tcW w:w="993" w:type="dxa"/>
            <w:vAlign w:val="center"/>
          </w:tcPr>
          <w:p w14:paraId="3ECD6830" w14:textId="10B56BD0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3</w:t>
            </w:r>
          </w:p>
        </w:tc>
        <w:tc>
          <w:tcPr>
            <w:tcW w:w="1134" w:type="dxa"/>
            <w:vAlign w:val="center"/>
          </w:tcPr>
          <w:p w14:paraId="6922CAA8" w14:textId="644B4BFB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1</w:t>
            </w:r>
          </w:p>
        </w:tc>
        <w:tc>
          <w:tcPr>
            <w:tcW w:w="4110" w:type="dxa"/>
          </w:tcPr>
          <w:p w14:paraId="76C58B56" w14:textId="448CB5B9" w:rsidR="00A432C7" w:rsidRPr="00C82837" w:rsidRDefault="00A432C7" w:rsidP="003C3C21">
            <w:pPr>
              <w:spacing w:before="40"/>
            </w:pPr>
            <w:r w:rsidRPr="00A432C7">
              <w:t>NASEKO Hubert Kuczborski</w:t>
            </w:r>
          </w:p>
          <w:p w14:paraId="137F4932" w14:textId="3E412377" w:rsidR="00A432C7" w:rsidRPr="00CB5EDB" w:rsidRDefault="00A432C7" w:rsidP="003C3C21">
            <w:r w:rsidRPr="00A432C7">
              <w:t>Cisowa</w:t>
            </w:r>
            <w:r w:rsidRPr="00CB5EDB">
              <w:t xml:space="preserve"> </w:t>
            </w:r>
            <w:r w:rsidRPr="00A432C7">
              <w:t>2005-190</w:t>
            </w:r>
            <w:r w:rsidRPr="00CB5EDB">
              <w:t xml:space="preserve"> </w:t>
            </w:r>
          </w:p>
          <w:p w14:paraId="1527CCD2" w14:textId="6B1E9214" w:rsidR="00A432C7" w:rsidRPr="00CB5EDB" w:rsidRDefault="00A432C7" w:rsidP="003C3C21">
            <w:pPr>
              <w:spacing w:after="120"/>
              <w:jc w:val="both"/>
            </w:pPr>
            <w:r w:rsidRPr="00A432C7">
              <w:t>05-190</w:t>
            </w:r>
            <w:r w:rsidRPr="00CB5EDB">
              <w:t xml:space="preserve"> </w:t>
            </w:r>
            <w:r w:rsidRPr="00A432C7">
              <w:t>Nasielsk</w:t>
            </w:r>
          </w:p>
        </w:tc>
        <w:tc>
          <w:tcPr>
            <w:tcW w:w="2835" w:type="dxa"/>
            <w:vAlign w:val="center"/>
          </w:tcPr>
          <w:p w14:paraId="32E95CF8" w14:textId="68E9A57B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1 035 029.96 zł</w:t>
            </w:r>
          </w:p>
        </w:tc>
      </w:tr>
      <w:tr w:rsidR="00A432C7" w:rsidRPr="00075CD0" w14:paraId="3B57CBBE" w14:textId="77777777" w:rsidTr="003C3C21">
        <w:tc>
          <w:tcPr>
            <w:tcW w:w="993" w:type="dxa"/>
            <w:vAlign w:val="center"/>
          </w:tcPr>
          <w:p w14:paraId="667E3C25" w14:textId="75B4C4C9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4</w:t>
            </w:r>
          </w:p>
        </w:tc>
        <w:tc>
          <w:tcPr>
            <w:tcW w:w="1134" w:type="dxa"/>
            <w:vAlign w:val="center"/>
          </w:tcPr>
          <w:p w14:paraId="13D636D4" w14:textId="7C68BE89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2</w:t>
            </w:r>
          </w:p>
        </w:tc>
        <w:tc>
          <w:tcPr>
            <w:tcW w:w="4110" w:type="dxa"/>
          </w:tcPr>
          <w:p w14:paraId="1C021F43" w14:textId="356EB54F" w:rsidR="00A432C7" w:rsidRPr="00C82837" w:rsidRDefault="00A432C7" w:rsidP="003C3C21">
            <w:pPr>
              <w:spacing w:before="40"/>
            </w:pPr>
            <w:r w:rsidRPr="00A432C7">
              <w:t>Cezar</w:t>
            </w:r>
          </w:p>
          <w:p w14:paraId="18760251" w14:textId="7016E32F" w:rsidR="00A432C7" w:rsidRPr="00CB5EDB" w:rsidRDefault="00A432C7" w:rsidP="003C3C21">
            <w:r w:rsidRPr="00A432C7">
              <w:t>Aspekt</w:t>
            </w:r>
            <w:r w:rsidRPr="00CB5EDB">
              <w:t xml:space="preserve"> </w:t>
            </w:r>
            <w:r w:rsidRPr="00A432C7">
              <w:t>42</w:t>
            </w:r>
            <w:r w:rsidRPr="00CB5EDB">
              <w:t xml:space="preserve"> </w:t>
            </w:r>
          </w:p>
          <w:p w14:paraId="0243A104" w14:textId="614C1D72" w:rsidR="00A432C7" w:rsidRPr="00CB5EDB" w:rsidRDefault="00A432C7" w:rsidP="003C3C21">
            <w:pPr>
              <w:spacing w:after="120"/>
              <w:jc w:val="both"/>
            </w:pPr>
            <w:r w:rsidRPr="00A432C7">
              <w:t>01-904</w:t>
            </w:r>
            <w:r w:rsidRPr="00CB5EDB">
              <w:t xml:space="preserve"> </w:t>
            </w:r>
            <w:r w:rsidRPr="00A432C7">
              <w:t>Warszawa</w:t>
            </w:r>
          </w:p>
        </w:tc>
        <w:tc>
          <w:tcPr>
            <w:tcW w:w="2835" w:type="dxa"/>
            <w:vAlign w:val="center"/>
          </w:tcPr>
          <w:p w14:paraId="7784C3C8" w14:textId="242852E9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185 238.00 zł</w:t>
            </w:r>
          </w:p>
        </w:tc>
      </w:tr>
      <w:tr w:rsidR="00A432C7" w:rsidRPr="00075CD0" w14:paraId="07AFC981" w14:textId="77777777" w:rsidTr="003C3C21">
        <w:tc>
          <w:tcPr>
            <w:tcW w:w="993" w:type="dxa"/>
            <w:vAlign w:val="center"/>
          </w:tcPr>
          <w:p w14:paraId="3A017AA1" w14:textId="7C7689DF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5</w:t>
            </w:r>
          </w:p>
        </w:tc>
        <w:tc>
          <w:tcPr>
            <w:tcW w:w="1134" w:type="dxa"/>
            <w:vAlign w:val="center"/>
          </w:tcPr>
          <w:p w14:paraId="65CA3EFD" w14:textId="51A30462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1</w:t>
            </w:r>
          </w:p>
        </w:tc>
        <w:tc>
          <w:tcPr>
            <w:tcW w:w="4110" w:type="dxa"/>
          </w:tcPr>
          <w:p w14:paraId="1ADF5B36" w14:textId="799D4743" w:rsidR="00A432C7" w:rsidRPr="00D50E03" w:rsidRDefault="00A432C7" w:rsidP="003C3C21">
            <w:pPr>
              <w:spacing w:before="40"/>
              <w:rPr>
                <w:lang w:val="en-US"/>
              </w:rPr>
            </w:pPr>
            <w:r w:rsidRPr="00D50E03">
              <w:rPr>
                <w:lang w:val="en-US"/>
              </w:rPr>
              <w:t xml:space="preserve">KONICA MINOLTA Business Solutions Polska </w:t>
            </w:r>
            <w:proofErr w:type="spellStart"/>
            <w:r w:rsidRPr="00D50E03">
              <w:rPr>
                <w:lang w:val="en-US"/>
              </w:rPr>
              <w:t>sp.zo.o</w:t>
            </w:r>
            <w:proofErr w:type="spellEnd"/>
          </w:p>
          <w:p w14:paraId="05BADE4B" w14:textId="1BEC43F0" w:rsidR="00A432C7" w:rsidRPr="00CB5EDB" w:rsidRDefault="00A432C7" w:rsidP="003C3C21">
            <w:r w:rsidRPr="00A432C7">
              <w:t>Muszkieterów</w:t>
            </w:r>
            <w:r w:rsidRPr="00CB5EDB">
              <w:t xml:space="preserve"> </w:t>
            </w:r>
            <w:r w:rsidRPr="00A432C7">
              <w:t>15</w:t>
            </w:r>
            <w:r w:rsidRPr="00CB5EDB">
              <w:t xml:space="preserve"> </w:t>
            </w:r>
          </w:p>
          <w:p w14:paraId="6CEE9525" w14:textId="71E3C6F6" w:rsidR="00A432C7" w:rsidRPr="00CB5EDB" w:rsidRDefault="00A432C7" w:rsidP="003C3C21">
            <w:pPr>
              <w:spacing w:after="120"/>
              <w:jc w:val="both"/>
            </w:pPr>
            <w:r w:rsidRPr="00A432C7">
              <w:t>02-273</w:t>
            </w:r>
            <w:r w:rsidRPr="00CB5EDB">
              <w:t xml:space="preserve"> </w:t>
            </w:r>
            <w:r w:rsidRPr="00A432C7">
              <w:t>Warszawa</w:t>
            </w:r>
          </w:p>
        </w:tc>
        <w:tc>
          <w:tcPr>
            <w:tcW w:w="2835" w:type="dxa"/>
            <w:vAlign w:val="center"/>
          </w:tcPr>
          <w:p w14:paraId="17DCAB99" w14:textId="2DCB4323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466 901.85 zł</w:t>
            </w:r>
          </w:p>
        </w:tc>
      </w:tr>
      <w:tr w:rsidR="00A432C7" w:rsidRPr="00075CD0" w14:paraId="0433CC6B" w14:textId="77777777" w:rsidTr="003C3C21">
        <w:tc>
          <w:tcPr>
            <w:tcW w:w="993" w:type="dxa"/>
            <w:vAlign w:val="center"/>
          </w:tcPr>
          <w:p w14:paraId="69DB53E7" w14:textId="7826AF94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6</w:t>
            </w:r>
          </w:p>
        </w:tc>
        <w:tc>
          <w:tcPr>
            <w:tcW w:w="1134" w:type="dxa"/>
            <w:vAlign w:val="center"/>
          </w:tcPr>
          <w:p w14:paraId="1E2EBBFB" w14:textId="2276C718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2</w:t>
            </w:r>
          </w:p>
        </w:tc>
        <w:tc>
          <w:tcPr>
            <w:tcW w:w="4110" w:type="dxa"/>
          </w:tcPr>
          <w:p w14:paraId="01EE57B7" w14:textId="1452AC64" w:rsidR="00A432C7" w:rsidRPr="00C82837" w:rsidRDefault="00A432C7" w:rsidP="003C3C21">
            <w:pPr>
              <w:spacing w:before="40"/>
            </w:pPr>
            <w:r w:rsidRPr="00A432C7">
              <w:t>Skanowanie.pl sp. z o.o.</w:t>
            </w:r>
          </w:p>
          <w:p w14:paraId="2FA7BE8E" w14:textId="3CE1836B" w:rsidR="00A432C7" w:rsidRPr="00CB5EDB" w:rsidRDefault="00A432C7" w:rsidP="003C3C21">
            <w:r w:rsidRPr="00A432C7">
              <w:t>Krótka</w:t>
            </w:r>
            <w:r w:rsidRPr="00CB5EDB">
              <w:t xml:space="preserve"> </w:t>
            </w:r>
            <w:r w:rsidRPr="00A432C7">
              <w:t>1</w:t>
            </w:r>
            <w:r w:rsidRPr="00CB5EDB">
              <w:t xml:space="preserve"> </w:t>
            </w:r>
          </w:p>
          <w:p w14:paraId="51461478" w14:textId="7B464262" w:rsidR="00A432C7" w:rsidRPr="00CB5EDB" w:rsidRDefault="00A432C7" w:rsidP="003C3C21">
            <w:pPr>
              <w:spacing w:after="120"/>
              <w:jc w:val="both"/>
            </w:pPr>
            <w:r w:rsidRPr="00A432C7">
              <w:t>05-090</w:t>
            </w:r>
            <w:r w:rsidRPr="00CB5EDB">
              <w:t xml:space="preserve"> </w:t>
            </w:r>
            <w:r w:rsidRPr="00A432C7">
              <w:t>Raszyn</w:t>
            </w:r>
          </w:p>
        </w:tc>
        <w:tc>
          <w:tcPr>
            <w:tcW w:w="2835" w:type="dxa"/>
            <w:vAlign w:val="center"/>
          </w:tcPr>
          <w:p w14:paraId="088C29FF" w14:textId="747773D8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167 860.56 zł</w:t>
            </w:r>
          </w:p>
        </w:tc>
      </w:tr>
      <w:tr w:rsidR="00A432C7" w:rsidRPr="00075CD0" w14:paraId="2C0BFF36" w14:textId="77777777" w:rsidTr="003C3C21">
        <w:tc>
          <w:tcPr>
            <w:tcW w:w="993" w:type="dxa"/>
            <w:vAlign w:val="center"/>
          </w:tcPr>
          <w:p w14:paraId="25A40B13" w14:textId="3E08EB5E" w:rsidR="00A432C7" w:rsidRPr="00CB5EDB" w:rsidRDefault="00A432C7" w:rsidP="003C3C21">
            <w:pPr>
              <w:spacing w:before="120" w:after="120"/>
              <w:jc w:val="center"/>
            </w:pPr>
            <w:r w:rsidRPr="00A432C7">
              <w:lastRenderedPageBreak/>
              <w:t>7</w:t>
            </w:r>
          </w:p>
        </w:tc>
        <w:tc>
          <w:tcPr>
            <w:tcW w:w="1134" w:type="dxa"/>
            <w:vAlign w:val="center"/>
          </w:tcPr>
          <w:p w14:paraId="21499712" w14:textId="12A49535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2</w:t>
            </w:r>
          </w:p>
        </w:tc>
        <w:tc>
          <w:tcPr>
            <w:tcW w:w="4110" w:type="dxa"/>
          </w:tcPr>
          <w:p w14:paraId="1F3545BD" w14:textId="523A689B" w:rsidR="00A432C7" w:rsidRPr="00C82837" w:rsidRDefault="00A432C7" w:rsidP="003C3C21">
            <w:pPr>
              <w:spacing w:before="40"/>
            </w:pPr>
            <w:proofErr w:type="spellStart"/>
            <w:r w:rsidRPr="00A432C7">
              <w:t>Pointech</w:t>
            </w:r>
            <w:proofErr w:type="spellEnd"/>
            <w:r w:rsidRPr="00A432C7">
              <w:t xml:space="preserve"> sp. z o.o.</w:t>
            </w:r>
          </w:p>
          <w:p w14:paraId="59C11FFA" w14:textId="7EAE571F" w:rsidR="00A432C7" w:rsidRPr="00CB5EDB" w:rsidRDefault="00A432C7" w:rsidP="003C3C21">
            <w:r w:rsidRPr="00A432C7">
              <w:t>Bursztynowa</w:t>
            </w:r>
            <w:r w:rsidRPr="00CB5EDB">
              <w:t xml:space="preserve"> </w:t>
            </w:r>
            <w:r w:rsidRPr="00A432C7">
              <w:t>37/2</w:t>
            </w:r>
            <w:r w:rsidRPr="00CB5EDB">
              <w:t xml:space="preserve"> </w:t>
            </w:r>
          </w:p>
          <w:p w14:paraId="60F49C20" w14:textId="3819FEC8" w:rsidR="00A432C7" w:rsidRPr="00CB5EDB" w:rsidRDefault="00A432C7" w:rsidP="003C3C21">
            <w:pPr>
              <w:spacing w:after="120"/>
              <w:jc w:val="both"/>
            </w:pPr>
            <w:r w:rsidRPr="00A432C7">
              <w:t>62-571</w:t>
            </w:r>
            <w:r w:rsidRPr="00CB5EDB">
              <w:t xml:space="preserve"> </w:t>
            </w:r>
            <w:r w:rsidRPr="00A432C7">
              <w:t>Stare Miasto</w:t>
            </w:r>
          </w:p>
        </w:tc>
        <w:tc>
          <w:tcPr>
            <w:tcW w:w="2835" w:type="dxa"/>
            <w:vAlign w:val="center"/>
          </w:tcPr>
          <w:p w14:paraId="23165D74" w14:textId="150073BE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241 424.40 zł</w:t>
            </w:r>
          </w:p>
        </w:tc>
      </w:tr>
      <w:tr w:rsidR="00A432C7" w:rsidRPr="00075CD0" w14:paraId="6013F9E6" w14:textId="77777777" w:rsidTr="003C3C21">
        <w:tc>
          <w:tcPr>
            <w:tcW w:w="993" w:type="dxa"/>
            <w:vAlign w:val="center"/>
          </w:tcPr>
          <w:p w14:paraId="4D64FCCA" w14:textId="7AEC3349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8</w:t>
            </w:r>
          </w:p>
        </w:tc>
        <w:tc>
          <w:tcPr>
            <w:tcW w:w="1134" w:type="dxa"/>
            <w:vAlign w:val="center"/>
          </w:tcPr>
          <w:p w14:paraId="3642B723" w14:textId="71F4CD31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2</w:t>
            </w:r>
          </w:p>
        </w:tc>
        <w:tc>
          <w:tcPr>
            <w:tcW w:w="4110" w:type="dxa"/>
          </w:tcPr>
          <w:p w14:paraId="387886D1" w14:textId="1F1FF8E7" w:rsidR="00A432C7" w:rsidRPr="00C82837" w:rsidRDefault="00A432C7" w:rsidP="003C3C21">
            <w:pPr>
              <w:spacing w:before="40"/>
            </w:pPr>
            <w:proofErr w:type="spellStart"/>
            <w:r w:rsidRPr="00A432C7">
              <w:t>Sietom</w:t>
            </w:r>
            <w:proofErr w:type="spellEnd"/>
            <w:r w:rsidRPr="00A432C7">
              <w:t xml:space="preserve"> sp. z o.o.</w:t>
            </w:r>
          </w:p>
          <w:p w14:paraId="02D8D63F" w14:textId="6AFC3DB9" w:rsidR="00A432C7" w:rsidRPr="00CB5EDB" w:rsidRDefault="00A432C7" w:rsidP="003C3C21">
            <w:r w:rsidRPr="00A432C7">
              <w:t>Rakietowa 22</w:t>
            </w:r>
            <w:r w:rsidRPr="00CB5EDB">
              <w:t xml:space="preserve"> </w:t>
            </w:r>
          </w:p>
          <w:p w14:paraId="539FEBF4" w14:textId="506586CB" w:rsidR="00A432C7" w:rsidRPr="00CB5EDB" w:rsidRDefault="00A432C7" w:rsidP="003C3C21">
            <w:pPr>
              <w:spacing w:after="120"/>
              <w:jc w:val="both"/>
            </w:pPr>
            <w:r w:rsidRPr="00A432C7">
              <w:t>80-298</w:t>
            </w:r>
            <w:r w:rsidRPr="00CB5EDB">
              <w:t xml:space="preserve"> </w:t>
            </w:r>
            <w:r w:rsidRPr="00A432C7">
              <w:t>Gdańsk</w:t>
            </w:r>
          </w:p>
        </w:tc>
        <w:tc>
          <w:tcPr>
            <w:tcW w:w="2835" w:type="dxa"/>
            <w:vAlign w:val="center"/>
          </w:tcPr>
          <w:p w14:paraId="392BCAE8" w14:textId="75D9FAD9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179 272.50 zł</w:t>
            </w:r>
          </w:p>
        </w:tc>
      </w:tr>
      <w:tr w:rsidR="00A432C7" w:rsidRPr="00075CD0" w14:paraId="59DF8ABB" w14:textId="77777777" w:rsidTr="003C3C21">
        <w:tc>
          <w:tcPr>
            <w:tcW w:w="993" w:type="dxa"/>
            <w:vAlign w:val="center"/>
          </w:tcPr>
          <w:p w14:paraId="46794F18" w14:textId="1DCA0955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9</w:t>
            </w:r>
          </w:p>
        </w:tc>
        <w:tc>
          <w:tcPr>
            <w:tcW w:w="1134" w:type="dxa"/>
            <w:vAlign w:val="center"/>
          </w:tcPr>
          <w:p w14:paraId="36DC13BA" w14:textId="7D9A3197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1</w:t>
            </w:r>
          </w:p>
        </w:tc>
        <w:tc>
          <w:tcPr>
            <w:tcW w:w="4110" w:type="dxa"/>
          </w:tcPr>
          <w:p w14:paraId="33ED8F67" w14:textId="4194A4AF" w:rsidR="00A432C7" w:rsidRPr="00C82837" w:rsidRDefault="00A432C7" w:rsidP="003C3C21">
            <w:pPr>
              <w:spacing w:before="40"/>
            </w:pPr>
            <w:r w:rsidRPr="00A432C7">
              <w:t>Copy.Net.pl Piotr Sójka</w:t>
            </w:r>
          </w:p>
          <w:p w14:paraId="3BA32B2D" w14:textId="7B3FFD76" w:rsidR="00A432C7" w:rsidRPr="00CB5EDB" w:rsidRDefault="00A432C7" w:rsidP="003C3C21">
            <w:r w:rsidRPr="00A432C7">
              <w:t>ul. Cypryjska</w:t>
            </w:r>
            <w:r w:rsidRPr="00CB5EDB">
              <w:t xml:space="preserve"> </w:t>
            </w:r>
            <w:r w:rsidRPr="00A432C7">
              <w:t>70/U2</w:t>
            </w:r>
            <w:r w:rsidRPr="00CB5EDB">
              <w:t xml:space="preserve"> </w:t>
            </w:r>
          </w:p>
          <w:p w14:paraId="7DBC1F22" w14:textId="7C127033" w:rsidR="00A432C7" w:rsidRPr="00CB5EDB" w:rsidRDefault="00A432C7" w:rsidP="003C3C21">
            <w:pPr>
              <w:spacing w:after="120"/>
              <w:jc w:val="both"/>
            </w:pPr>
            <w:r w:rsidRPr="00A432C7">
              <w:t>02-761</w:t>
            </w:r>
            <w:r w:rsidRPr="00CB5EDB">
              <w:t xml:space="preserve"> </w:t>
            </w:r>
            <w:r w:rsidRPr="00A432C7">
              <w:t>Warszawa</w:t>
            </w:r>
          </w:p>
        </w:tc>
        <w:tc>
          <w:tcPr>
            <w:tcW w:w="2835" w:type="dxa"/>
            <w:vAlign w:val="center"/>
          </w:tcPr>
          <w:p w14:paraId="350347A0" w14:textId="1692597C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513 965.34 zł</w:t>
            </w:r>
          </w:p>
        </w:tc>
      </w:tr>
      <w:tr w:rsidR="00A432C7" w:rsidRPr="00075CD0" w14:paraId="26BA3A8D" w14:textId="77777777" w:rsidTr="003C3C21">
        <w:tc>
          <w:tcPr>
            <w:tcW w:w="993" w:type="dxa"/>
            <w:vAlign w:val="center"/>
          </w:tcPr>
          <w:p w14:paraId="077F95F5" w14:textId="2804466A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10</w:t>
            </w:r>
          </w:p>
        </w:tc>
        <w:tc>
          <w:tcPr>
            <w:tcW w:w="1134" w:type="dxa"/>
            <w:vAlign w:val="center"/>
          </w:tcPr>
          <w:p w14:paraId="44A89C6A" w14:textId="043C585D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2</w:t>
            </w:r>
          </w:p>
        </w:tc>
        <w:tc>
          <w:tcPr>
            <w:tcW w:w="4110" w:type="dxa"/>
          </w:tcPr>
          <w:p w14:paraId="13856221" w14:textId="6FCDD0D4" w:rsidR="00A432C7" w:rsidRPr="00C82837" w:rsidRDefault="00A432C7" w:rsidP="003C3C21">
            <w:pPr>
              <w:spacing w:before="40"/>
            </w:pPr>
            <w:proofErr w:type="spellStart"/>
            <w:r w:rsidRPr="00A432C7">
              <w:t>Cedartex</w:t>
            </w:r>
            <w:proofErr w:type="spellEnd"/>
            <w:r w:rsidRPr="00A432C7">
              <w:t xml:space="preserve"> T&amp;D Żukowski Spółka Jawna</w:t>
            </w:r>
          </w:p>
          <w:p w14:paraId="7F125ABC" w14:textId="6EDF233D" w:rsidR="00A432C7" w:rsidRPr="00CB5EDB" w:rsidRDefault="00A432C7" w:rsidP="003C3C21">
            <w:r w:rsidRPr="00A432C7">
              <w:t>Armii Krajowej</w:t>
            </w:r>
            <w:r w:rsidRPr="00CB5EDB">
              <w:t xml:space="preserve"> </w:t>
            </w:r>
            <w:r w:rsidRPr="00A432C7">
              <w:t>40/1</w:t>
            </w:r>
            <w:r w:rsidRPr="00CB5EDB">
              <w:t xml:space="preserve"> </w:t>
            </w:r>
          </w:p>
          <w:p w14:paraId="7E2FDAD3" w14:textId="12D60680" w:rsidR="00A432C7" w:rsidRPr="00CB5EDB" w:rsidRDefault="00A432C7" w:rsidP="003C3C21">
            <w:pPr>
              <w:spacing w:after="120"/>
              <w:jc w:val="both"/>
            </w:pPr>
            <w:r w:rsidRPr="00A432C7">
              <w:t>45-071</w:t>
            </w:r>
            <w:r w:rsidRPr="00CB5EDB">
              <w:t xml:space="preserve"> </w:t>
            </w:r>
            <w:r w:rsidRPr="00A432C7">
              <w:t>Opole</w:t>
            </w:r>
          </w:p>
        </w:tc>
        <w:tc>
          <w:tcPr>
            <w:tcW w:w="2835" w:type="dxa"/>
            <w:vAlign w:val="center"/>
          </w:tcPr>
          <w:p w14:paraId="0CEACCAA" w14:textId="7B6E6FE8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179 580.00 zł</w:t>
            </w:r>
          </w:p>
        </w:tc>
      </w:tr>
      <w:tr w:rsidR="00A432C7" w:rsidRPr="00075CD0" w14:paraId="64D4C868" w14:textId="77777777" w:rsidTr="003C3C21">
        <w:tc>
          <w:tcPr>
            <w:tcW w:w="993" w:type="dxa"/>
            <w:vAlign w:val="center"/>
          </w:tcPr>
          <w:p w14:paraId="56C80F51" w14:textId="28A6152F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11</w:t>
            </w:r>
          </w:p>
        </w:tc>
        <w:tc>
          <w:tcPr>
            <w:tcW w:w="1134" w:type="dxa"/>
            <w:vAlign w:val="center"/>
          </w:tcPr>
          <w:p w14:paraId="54006FF7" w14:textId="161B2B59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2</w:t>
            </w:r>
          </w:p>
        </w:tc>
        <w:tc>
          <w:tcPr>
            <w:tcW w:w="4110" w:type="dxa"/>
          </w:tcPr>
          <w:p w14:paraId="2FD432E5" w14:textId="53C25410" w:rsidR="00A432C7" w:rsidRPr="00D50E03" w:rsidRDefault="00A432C7" w:rsidP="003C3C21">
            <w:pPr>
              <w:spacing w:before="40"/>
              <w:rPr>
                <w:lang w:val="en-US"/>
              </w:rPr>
            </w:pPr>
            <w:r w:rsidRPr="00D50E03">
              <w:rPr>
                <w:lang w:val="en-US"/>
              </w:rPr>
              <w:t xml:space="preserve">SUNTAR </w:t>
            </w:r>
            <w:proofErr w:type="spellStart"/>
            <w:r w:rsidRPr="00D50E03">
              <w:rPr>
                <w:lang w:val="en-US"/>
              </w:rPr>
              <w:t>Sp.z</w:t>
            </w:r>
            <w:proofErr w:type="spellEnd"/>
            <w:r w:rsidRPr="00D50E03">
              <w:rPr>
                <w:lang w:val="en-US"/>
              </w:rPr>
              <w:t xml:space="preserve"> </w:t>
            </w:r>
            <w:proofErr w:type="spellStart"/>
            <w:r w:rsidRPr="00D50E03">
              <w:rPr>
                <w:lang w:val="en-US"/>
              </w:rPr>
              <w:t>o.o.</w:t>
            </w:r>
            <w:proofErr w:type="spellEnd"/>
          </w:p>
          <w:p w14:paraId="7AB13EB3" w14:textId="7C2CC2AB" w:rsidR="00A432C7" w:rsidRPr="00CB5EDB" w:rsidRDefault="00A432C7" w:rsidP="003C3C21">
            <w:r w:rsidRPr="00A432C7">
              <w:t>Boya Żeleńskiego</w:t>
            </w:r>
            <w:r w:rsidRPr="00CB5EDB">
              <w:t xml:space="preserve"> </w:t>
            </w:r>
            <w:r w:rsidRPr="00A432C7">
              <w:t>5B</w:t>
            </w:r>
            <w:r w:rsidRPr="00CB5EDB">
              <w:t xml:space="preserve"> </w:t>
            </w:r>
          </w:p>
          <w:p w14:paraId="7CBF4C1D" w14:textId="6F86C534" w:rsidR="00A432C7" w:rsidRPr="00CB5EDB" w:rsidRDefault="00A432C7" w:rsidP="003C3C21">
            <w:pPr>
              <w:spacing w:after="120"/>
              <w:jc w:val="both"/>
            </w:pPr>
            <w:r w:rsidRPr="00A432C7">
              <w:t>33-100</w:t>
            </w:r>
            <w:r w:rsidRPr="00CB5EDB">
              <w:t xml:space="preserve"> </w:t>
            </w:r>
            <w:r w:rsidRPr="00A432C7">
              <w:t>Tarnów</w:t>
            </w:r>
          </w:p>
        </w:tc>
        <w:tc>
          <w:tcPr>
            <w:tcW w:w="2835" w:type="dxa"/>
            <w:vAlign w:val="center"/>
          </w:tcPr>
          <w:p w14:paraId="51D7F4BD" w14:textId="0EFFA4B7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177 513.60 zł</w:t>
            </w:r>
          </w:p>
        </w:tc>
      </w:tr>
      <w:tr w:rsidR="00A432C7" w:rsidRPr="00075CD0" w14:paraId="4B67FA78" w14:textId="77777777" w:rsidTr="003C3C21">
        <w:tc>
          <w:tcPr>
            <w:tcW w:w="993" w:type="dxa"/>
            <w:vAlign w:val="center"/>
          </w:tcPr>
          <w:p w14:paraId="005EA87F" w14:textId="09CA807B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12</w:t>
            </w:r>
          </w:p>
        </w:tc>
        <w:tc>
          <w:tcPr>
            <w:tcW w:w="1134" w:type="dxa"/>
            <w:vAlign w:val="center"/>
          </w:tcPr>
          <w:p w14:paraId="4A72C376" w14:textId="42DBE85D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1</w:t>
            </w:r>
          </w:p>
        </w:tc>
        <w:tc>
          <w:tcPr>
            <w:tcW w:w="4110" w:type="dxa"/>
          </w:tcPr>
          <w:p w14:paraId="2FC16FF8" w14:textId="5D3CC917" w:rsidR="00A432C7" w:rsidRPr="00C82837" w:rsidRDefault="00A432C7" w:rsidP="003C3C21">
            <w:pPr>
              <w:spacing w:before="40"/>
            </w:pPr>
            <w:r w:rsidRPr="00A432C7">
              <w:t xml:space="preserve">CEZAR Cezary </w:t>
            </w:r>
            <w:proofErr w:type="spellStart"/>
            <w:r w:rsidRPr="00A432C7">
              <w:t>Machnio</w:t>
            </w:r>
            <w:proofErr w:type="spellEnd"/>
            <w:r w:rsidRPr="00A432C7">
              <w:t xml:space="preserve"> i Piotr Gębka Sp. z o. o.</w:t>
            </w:r>
          </w:p>
          <w:p w14:paraId="2AF146C0" w14:textId="65A497A8" w:rsidR="00A432C7" w:rsidRPr="00CB5EDB" w:rsidRDefault="00A432C7" w:rsidP="003C3C21">
            <w:r w:rsidRPr="00A432C7">
              <w:t>ul. Wolność</w:t>
            </w:r>
            <w:r w:rsidRPr="00CB5EDB">
              <w:t xml:space="preserve"> </w:t>
            </w:r>
            <w:r w:rsidRPr="00A432C7">
              <w:t>8/4</w:t>
            </w:r>
            <w:r w:rsidRPr="00CB5EDB">
              <w:t xml:space="preserve"> </w:t>
            </w:r>
          </w:p>
          <w:p w14:paraId="0533FC6F" w14:textId="27D1D1B7" w:rsidR="00A432C7" w:rsidRPr="00CB5EDB" w:rsidRDefault="00A432C7" w:rsidP="003C3C21">
            <w:pPr>
              <w:spacing w:after="120"/>
              <w:jc w:val="both"/>
            </w:pPr>
            <w:r w:rsidRPr="00A432C7">
              <w:t>26-600</w:t>
            </w:r>
            <w:r w:rsidRPr="00CB5EDB">
              <w:t xml:space="preserve"> </w:t>
            </w:r>
            <w:r w:rsidRPr="00A432C7">
              <w:t>Radom</w:t>
            </w:r>
          </w:p>
        </w:tc>
        <w:tc>
          <w:tcPr>
            <w:tcW w:w="2835" w:type="dxa"/>
            <w:vAlign w:val="center"/>
          </w:tcPr>
          <w:p w14:paraId="3667E925" w14:textId="08EA135A" w:rsidR="00A432C7" w:rsidRPr="00CB5EDB" w:rsidRDefault="00A432C7" w:rsidP="003C3C21">
            <w:pPr>
              <w:spacing w:before="120" w:after="120"/>
              <w:jc w:val="center"/>
            </w:pPr>
            <w:r w:rsidRPr="00A432C7">
              <w:t>675 731.25 zł</w:t>
            </w:r>
          </w:p>
        </w:tc>
      </w:tr>
    </w:tbl>
    <w:p w14:paraId="284AB82C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7822F" w14:textId="77777777" w:rsidR="00EF19EA" w:rsidRDefault="00EF19EA">
      <w:r>
        <w:separator/>
      </w:r>
    </w:p>
  </w:endnote>
  <w:endnote w:type="continuationSeparator" w:id="0">
    <w:p w14:paraId="23AE5062" w14:textId="77777777" w:rsidR="00EF19EA" w:rsidRDefault="00EF1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644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4479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090E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323B5F">
        <v:line id="_x0000_s1025" style="position:absolute;left:0;text-align:left;z-index:251657728" from="-3.85pt,8.7pt" to="455.15pt,8.7pt"/>
      </w:pict>
    </w:r>
  </w:p>
  <w:p w14:paraId="1C33681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67ED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EC17D5" w14:textId="77777777" w:rsidR="009F189D" w:rsidRDefault="009F189D">
    <w:pPr>
      <w:pStyle w:val="Stopka"/>
      <w:tabs>
        <w:tab w:val="clear" w:pos="4536"/>
      </w:tabs>
      <w:jc w:val="center"/>
    </w:pPr>
  </w:p>
  <w:p w14:paraId="335AFC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35B74" w14:textId="77777777" w:rsidR="00EF19EA" w:rsidRDefault="00EF19EA">
      <w:r>
        <w:separator/>
      </w:r>
    </w:p>
  </w:footnote>
  <w:footnote w:type="continuationSeparator" w:id="0">
    <w:p w14:paraId="0724C824" w14:textId="77777777" w:rsidR="00EF19EA" w:rsidRDefault="00EF1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F6886" w14:textId="77777777" w:rsidR="00A432C7" w:rsidRDefault="00A432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68A13" w14:textId="77777777" w:rsidR="00A432C7" w:rsidRDefault="00A432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CF36C" w14:textId="77777777" w:rsidR="00A432C7" w:rsidRDefault="00A432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1E5E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31E5E"/>
    <w:rsid w:val="009D19BD"/>
    <w:rsid w:val="009F189D"/>
    <w:rsid w:val="00A432C7"/>
    <w:rsid w:val="00A80738"/>
    <w:rsid w:val="00C236D3"/>
    <w:rsid w:val="00C659E2"/>
    <w:rsid w:val="00C82837"/>
    <w:rsid w:val="00CB0802"/>
    <w:rsid w:val="00D260B6"/>
    <w:rsid w:val="00D50E03"/>
    <w:rsid w:val="00D665F5"/>
    <w:rsid w:val="00D7128F"/>
    <w:rsid w:val="00DE1A68"/>
    <w:rsid w:val="00E22D6A"/>
    <w:rsid w:val="00E34EFD"/>
    <w:rsid w:val="00EA3476"/>
    <w:rsid w:val="00EF19EA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B475C2"/>
  <w15:chartTrackingRefBased/>
  <w15:docId w15:val="{6D97628A-E0D3-4C2D-8ADA-AA5004D5C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2026-06-24T10:31:00Z</cp:lastPrinted>
  <dcterms:created xsi:type="dcterms:W3CDTF">2026-06-24T10:31:00Z</dcterms:created>
  <dcterms:modified xsi:type="dcterms:W3CDTF">2026-06-24T10:31:00Z</dcterms:modified>
</cp:coreProperties>
</file>