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88E09" w14:textId="1A0BCE5A" w:rsidR="00D665F5" w:rsidRDefault="002213A5" w:rsidP="00D665F5">
      <w:pPr>
        <w:spacing w:after="240"/>
        <w:jc w:val="right"/>
        <w:rPr>
          <w:sz w:val="22"/>
          <w:szCs w:val="22"/>
        </w:rPr>
      </w:pPr>
      <w:r w:rsidRPr="002213A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13A5">
        <w:rPr>
          <w:sz w:val="22"/>
          <w:szCs w:val="22"/>
        </w:rPr>
        <w:t>2026-06-29</w:t>
      </w:r>
    </w:p>
    <w:p w14:paraId="5D1DAF7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80C71BC" w14:textId="77777777" w:rsidR="002213A5" w:rsidRPr="002213A5" w:rsidRDefault="002213A5" w:rsidP="00577BC6">
      <w:pPr>
        <w:spacing w:after="40"/>
        <w:rPr>
          <w:b/>
          <w:bCs/>
          <w:sz w:val="22"/>
          <w:szCs w:val="22"/>
        </w:rPr>
      </w:pPr>
      <w:r w:rsidRPr="002213A5">
        <w:rPr>
          <w:b/>
          <w:bCs/>
          <w:sz w:val="22"/>
          <w:szCs w:val="22"/>
        </w:rPr>
        <w:t>Akademia Górniczo - Hutnicza</w:t>
      </w:r>
    </w:p>
    <w:p w14:paraId="5A0D1C93" w14:textId="77777777" w:rsidR="002213A5" w:rsidRPr="002213A5" w:rsidRDefault="002213A5" w:rsidP="00577BC6">
      <w:pPr>
        <w:spacing w:after="40"/>
        <w:rPr>
          <w:b/>
          <w:bCs/>
          <w:sz w:val="22"/>
          <w:szCs w:val="22"/>
        </w:rPr>
      </w:pPr>
      <w:r w:rsidRPr="002213A5">
        <w:rPr>
          <w:b/>
          <w:bCs/>
          <w:sz w:val="22"/>
          <w:szCs w:val="22"/>
        </w:rPr>
        <w:t>im. Stanisława Staszica w Krakowie</w:t>
      </w:r>
    </w:p>
    <w:p w14:paraId="56E1F512" w14:textId="440E1ED9" w:rsidR="00D665F5" w:rsidRPr="00D91931" w:rsidRDefault="002213A5" w:rsidP="00577BC6">
      <w:pPr>
        <w:spacing w:after="40"/>
        <w:rPr>
          <w:b/>
          <w:bCs/>
          <w:sz w:val="22"/>
          <w:szCs w:val="22"/>
        </w:rPr>
      </w:pPr>
      <w:r w:rsidRPr="002213A5">
        <w:rPr>
          <w:b/>
          <w:bCs/>
          <w:sz w:val="22"/>
          <w:szCs w:val="22"/>
        </w:rPr>
        <w:t>Dział Zamówień Publicznych</w:t>
      </w:r>
    </w:p>
    <w:p w14:paraId="3583A941" w14:textId="641E0A5C" w:rsidR="00D665F5" w:rsidRPr="00BD5546" w:rsidRDefault="002213A5" w:rsidP="00D665F5">
      <w:pPr>
        <w:rPr>
          <w:sz w:val="22"/>
          <w:szCs w:val="22"/>
        </w:rPr>
      </w:pPr>
      <w:r w:rsidRPr="002213A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13A5">
        <w:rPr>
          <w:sz w:val="22"/>
          <w:szCs w:val="22"/>
        </w:rPr>
        <w:t>30</w:t>
      </w:r>
    </w:p>
    <w:p w14:paraId="1700E3CE" w14:textId="48D049D1" w:rsidR="00D665F5" w:rsidRPr="00BD5546" w:rsidRDefault="002213A5" w:rsidP="00D665F5">
      <w:pPr>
        <w:rPr>
          <w:sz w:val="22"/>
          <w:szCs w:val="22"/>
        </w:rPr>
      </w:pPr>
      <w:r w:rsidRPr="002213A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13A5">
        <w:rPr>
          <w:sz w:val="22"/>
          <w:szCs w:val="22"/>
        </w:rPr>
        <w:t>Kraków</w:t>
      </w:r>
    </w:p>
    <w:p w14:paraId="18300A5D" w14:textId="719B9A2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13A5" w:rsidRPr="002213A5">
        <w:rPr>
          <w:b/>
          <w:sz w:val="22"/>
          <w:szCs w:val="22"/>
        </w:rPr>
        <w:t>KC-DE-zp.25.233.2026</w:t>
      </w:r>
      <w:r w:rsidR="00A80738">
        <w:rPr>
          <w:sz w:val="24"/>
        </w:rPr>
        <w:tab/>
        <w:t xml:space="preserve"> </w:t>
      </w:r>
    </w:p>
    <w:p w14:paraId="060A51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F5B7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804D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16E02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A2FCD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CA5317" w14:textId="462DD3A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13A5" w:rsidRPr="002213A5">
        <w:rPr>
          <w:sz w:val="22"/>
          <w:szCs w:val="22"/>
        </w:rPr>
        <w:t>przetarg</w:t>
      </w:r>
      <w:r w:rsidR="005929BB">
        <w:rPr>
          <w:sz w:val="22"/>
          <w:szCs w:val="22"/>
        </w:rPr>
        <w:t>u</w:t>
      </w:r>
      <w:r w:rsidR="002213A5" w:rsidRPr="002213A5">
        <w:rPr>
          <w:sz w:val="22"/>
          <w:szCs w:val="22"/>
        </w:rPr>
        <w:t xml:space="preserve"> nieograniczon</w:t>
      </w:r>
      <w:r w:rsidR="005929BB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9E27FC9" w14:textId="2DB7D9CA" w:rsidR="00A80738" w:rsidRPr="00577BC6" w:rsidRDefault="002213A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13A5">
        <w:rPr>
          <w:b/>
          <w:sz w:val="22"/>
          <w:szCs w:val="22"/>
        </w:rPr>
        <w:t xml:space="preserve">Dostawa mebli wraz z montażem w laboratorium nr 302 i 308/C3 na potrzeby Instytutu Elektroniki </w:t>
      </w:r>
      <w:proofErr w:type="spellStart"/>
      <w:r w:rsidRPr="002213A5">
        <w:rPr>
          <w:b/>
          <w:sz w:val="22"/>
          <w:szCs w:val="22"/>
        </w:rPr>
        <w:t>WIEiT</w:t>
      </w:r>
      <w:proofErr w:type="spellEnd"/>
    </w:p>
    <w:p w14:paraId="714D011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23066C4" w14:textId="7A26334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13A5" w:rsidRPr="002213A5">
        <w:rPr>
          <w:sz w:val="22"/>
          <w:szCs w:val="22"/>
        </w:rPr>
        <w:t>29/06/2026</w:t>
      </w:r>
      <w:r w:rsidR="00FF4AB1" w:rsidRPr="00577BC6">
        <w:rPr>
          <w:sz w:val="22"/>
          <w:szCs w:val="22"/>
        </w:rPr>
        <w:t xml:space="preserve"> o godz. </w:t>
      </w:r>
      <w:r w:rsidR="002213A5" w:rsidRPr="002213A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A6D525B" w14:textId="77777777" w:rsidTr="003F57CD">
        <w:tc>
          <w:tcPr>
            <w:tcW w:w="993" w:type="dxa"/>
            <w:vAlign w:val="center"/>
          </w:tcPr>
          <w:p w14:paraId="05E32DB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75DAE6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FF7A47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13A5" w:rsidRPr="00493F8C" w14:paraId="555FDF87" w14:textId="77777777" w:rsidTr="00C405DF">
        <w:tc>
          <w:tcPr>
            <w:tcW w:w="993" w:type="dxa"/>
            <w:vAlign w:val="center"/>
          </w:tcPr>
          <w:p w14:paraId="5A9A81AE" w14:textId="1324C778" w:rsidR="002213A5" w:rsidRPr="00490DC0" w:rsidRDefault="002213A5" w:rsidP="00C405DF">
            <w:pPr>
              <w:spacing w:before="120" w:after="120"/>
              <w:jc w:val="center"/>
            </w:pPr>
            <w:r w:rsidRPr="002213A5">
              <w:t>1</w:t>
            </w:r>
          </w:p>
        </w:tc>
        <w:tc>
          <w:tcPr>
            <w:tcW w:w="5244" w:type="dxa"/>
          </w:tcPr>
          <w:p w14:paraId="746DC434" w14:textId="2EC8CA5F" w:rsidR="002213A5" w:rsidRPr="00490DC0" w:rsidRDefault="002213A5" w:rsidP="00C405DF">
            <w:pPr>
              <w:spacing w:before="40"/>
            </w:pPr>
            <w:r w:rsidRPr="002213A5">
              <w:t>EURO-MEBLE Małgorzata Masłoń</w:t>
            </w:r>
          </w:p>
          <w:p w14:paraId="320CF07C" w14:textId="144348F5" w:rsidR="002213A5" w:rsidRPr="00490DC0" w:rsidRDefault="002213A5" w:rsidP="00C405DF">
            <w:r w:rsidRPr="002213A5">
              <w:t>ul. ks. bp. Herberta Bednorza</w:t>
            </w:r>
            <w:r w:rsidRPr="00490DC0">
              <w:t xml:space="preserve"> </w:t>
            </w:r>
            <w:r w:rsidRPr="002213A5">
              <w:t>2/A-6</w:t>
            </w:r>
            <w:r w:rsidRPr="00490DC0">
              <w:t xml:space="preserve"> </w:t>
            </w:r>
          </w:p>
          <w:p w14:paraId="3572869C" w14:textId="63A934D4" w:rsidR="002213A5" w:rsidRPr="00490DC0" w:rsidRDefault="002213A5" w:rsidP="00C405DF">
            <w:pPr>
              <w:spacing w:after="40"/>
              <w:jc w:val="both"/>
            </w:pPr>
            <w:r w:rsidRPr="002213A5">
              <w:t>40-384</w:t>
            </w:r>
            <w:r w:rsidRPr="00490DC0">
              <w:t xml:space="preserve"> </w:t>
            </w:r>
            <w:r w:rsidRPr="002213A5">
              <w:t>Katowice</w:t>
            </w:r>
          </w:p>
        </w:tc>
        <w:tc>
          <w:tcPr>
            <w:tcW w:w="2835" w:type="dxa"/>
            <w:vAlign w:val="center"/>
          </w:tcPr>
          <w:p w14:paraId="05A2E60B" w14:textId="1672DF6A" w:rsidR="002213A5" w:rsidRPr="00490DC0" w:rsidRDefault="002213A5" w:rsidP="00C405DF">
            <w:pPr>
              <w:spacing w:before="120" w:after="120"/>
              <w:jc w:val="both"/>
            </w:pPr>
            <w:r w:rsidRPr="002213A5">
              <w:t>51 660.00 zł</w:t>
            </w:r>
          </w:p>
        </w:tc>
      </w:tr>
      <w:tr w:rsidR="002213A5" w:rsidRPr="00493F8C" w14:paraId="06AD5F9E" w14:textId="77777777" w:rsidTr="00C405DF">
        <w:tc>
          <w:tcPr>
            <w:tcW w:w="993" w:type="dxa"/>
            <w:vAlign w:val="center"/>
          </w:tcPr>
          <w:p w14:paraId="4FF1B18F" w14:textId="7D0D0CDA" w:rsidR="002213A5" w:rsidRPr="00490DC0" w:rsidRDefault="002213A5" w:rsidP="00C405DF">
            <w:pPr>
              <w:spacing w:before="120" w:after="120"/>
              <w:jc w:val="center"/>
            </w:pPr>
            <w:r w:rsidRPr="002213A5">
              <w:t>2</w:t>
            </w:r>
          </w:p>
        </w:tc>
        <w:tc>
          <w:tcPr>
            <w:tcW w:w="5244" w:type="dxa"/>
          </w:tcPr>
          <w:p w14:paraId="61F2B78A" w14:textId="17825EA7" w:rsidR="008D1FE5" w:rsidRDefault="008D1FE5" w:rsidP="00C405DF">
            <w:proofErr w:type="spellStart"/>
            <w:r w:rsidRPr="00893AF1">
              <w:t>Kal</w:t>
            </w:r>
            <w:proofErr w:type="spellEnd"/>
            <w:r w:rsidRPr="00893AF1">
              <w:t xml:space="preserve">-Sport Wyposażenie obiektów </w:t>
            </w:r>
            <w:r w:rsidRPr="00893AF1">
              <w:t>Elżbiet</w:t>
            </w:r>
            <w:r>
              <w:t>a</w:t>
            </w:r>
            <w:r w:rsidRPr="00893AF1">
              <w:t xml:space="preserve"> Pięta</w:t>
            </w:r>
            <w:r w:rsidRPr="002213A5">
              <w:t xml:space="preserve"> </w:t>
            </w:r>
          </w:p>
          <w:p w14:paraId="52B362DF" w14:textId="7A977814" w:rsidR="002213A5" w:rsidRPr="00490DC0" w:rsidRDefault="008D1FE5" w:rsidP="00C405DF">
            <w:r>
              <w:t>Śniadeckich 27</w:t>
            </w:r>
          </w:p>
          <w:p w14:paraId="46E4DB08" w14:textId="7D35064A" w:rsidR="002213A5" w:rsidRPr="00490DC0" w:rsidRDefault="002213A5" w:rsidP="00C405DF">
            <w:pPr>
              <w:spacing w:after="40"/>
              <w:jc w:val="both"/>
            </w:pPr>
            <w:r w:rsidRPr="002213A5">
              <w:t>35-</w:t>
            </w:r>
            <w:r w:rsidR="008D1FE5">
              <w:t>006</w:t>
            </w:r>
            <w:r w:rsidRPr="00490DC0">
              <w:t xml:space="preserve"> </w:t>
            </w:r>
            <w:r w:rsidRPr="002213A5">
              <w:t>Rzeszów</w:t>
            </w:r>
          </w:p>
        </w:tc>
        <w:tc>
          <w:tcPr>
            <w:tcW w:w="2835" w:type="dxa"/>
            <w:vAlign w:val="center"/>
          </w:tcPr>
          <w:p w14:paraId="54B38976" w14:textId="5A8BBB8A" w:rsidR="002213A5" w:rsidRPr="00490DC0" w:rsidRDefault="002213A5" w:rsidP="00C405DF">
            <w:pPr>
              <w:spacing w:before="120" w:after="120"/>
              <w:jc w:val="both"/>
            </w:pPr>
            <w:r w:rsidRPr="002213A5">
              <w:t>26 248.20 zł</w:t>
            </w:r>
          </w:p>
        </w:tc>
      </w:tr>
      <w:tr w:rsidR="002213A5" w:rsidRPr="00493F8C" w14:paraId="771E262C" w14:textId="77777777" w:rsidTr="00C405DF">
        <w:tc>
          <w:tcPr>
            <w:tcW w:w="993" w:type="dxa"/>
            <w:vAlign w:val="center"/>
          </w:tcPr>
          <w:p w14:paraId="3DA68DAD" w14:textId="7C5F5279" w:rsidR="002213A5" w:rsidRPr="00490DC0" w:rsidRDefault="002213A5" w:rsidP="00C405DF">
            <w:pPr>
              <w:spacing w:before="120" w:after="120"/>
              <w:jc w:val="center"/>
            </w:pPr>
            <w:r w:rsidRPr="002213A5">
              <w:t>3</w:t>
            </w:r>
          </w:p>
        </w:tc>
        <w:tc>
          <w:tcPr>
            <w:tcW w:w="5244" w:type="dxa"/>
          </w:tcPr>
          <w:p w14:paraId="3995F8F2" w14:textId="4A370266" w:rsidR="002213A5" w:rsidRPr="00490DC0" w:rsidRDefault="002213A5" w:rsidP="00C405DF">
            <w:pPr>
              <w:spacing w:before="40"/>
            </w:pPr>
            <w:r w:rsidRPr="002213A5">
              <w:t xml:space="preserve">A&amp;D Strefa Wyposażenia Wnętrz Dominika </w:t>
            </w:r>
            <w:proofErr w:type="spellStart"/>
            <w:r w:rsidRPr="002213A5">
              <w:t>Biszoff</w:t>
            </w:r>
            <w:proofErr w:type="spellEnd"/>
          </w:p>
          <w:p w14:paraId="497C2040" w14:textId="064CAE79" w:rsidR="002213A5" w:rsidRPr="00490DC0" w:rsidRDefault="002213A5" w:rsidP="00C405DF">
            <w:r w:rsidRPr="002213A5">
              <w:t>Bohaterów Warszawy</w:t>
            </w:r>
            <w:r w:rsidRPr="00490DC0">
              <w:t xml:space="preserve"> </w:t>
            </w:r>
            <w:r w:rsidRPr="002213A5">
              <w:t>7/5</w:t>
            </w:r>
            <w:r w:rsidRPr="00490DC0">
              <w:t xml:space="preserve"> </w:t>
            </w:r>
          </w:p>
          <w:p w14:paraId="39EE03E7" w14:textId="1B6E810C" w:rsidR="002213A5" w:rsidRPr="00490DC0" w:rsidRDefault="002213A5" w:rsidP="00C405DF">
            <w:pPr>
              <w:spacing w:after="40"/>
              <w:jc w:val="both"/>
            </w:pPr>
            <w:r w:rsidRPr="002213A5">
              <w:t>02-495</w:t>
            </w:r>
            <w:r w:rsidRPr="00490DC0">
              <w:t xml:space="preserve"> </w:t>
            </w:r>
            <w:r w:rsidRPr="002213A5">
              <w:t>Warszawa</w:t>
            </w:r>
          </w:p>
        </w:tc>
        <w:tc>
          <w:tcPr>
            <w:tcW w:w="2835" w:type="dxa"/>
            <w:vAlign w:val="center"/>
          </w:tcPr>
          <w:p w14:paraId="7B1887C9" w14:textId="76E63168" w:rsidR="002213A5" w:rsidRPr="00490DC0" w:rsidRDefault="002213A5" w:rsidP="00C405DF">
            <w:pPr>
              <w:spacing w:before="120" w:after="120"/>
              <w:jc w:val="both"/>
            </w:pPr>
            <w:r w:rsidRPr="002213A5">
              <w:t>30 110.40 zł</w:t>
            </w:r>
          </w:p>
        </w:tc>
      </w:tr>
      <w:tr w:rsidR="002213A5" w:rsidRPr="00493F8C" w14:paraId="33D93882" w14:textId="77777777" w:rsidTr="00C405DF">
        <w:tc>
          <w:tcPr>
            <w:tcW w:w="993" w:type="dxa"/>
            <w:vAlign w:val="center"/>
          </w:tcPr>
          <w:p w14:paraId="780265AE" w14:textId="1A5D645F" w:rsidR="002213A5" w:rsidRPr="00490DC0" w:rsidRDefault="002213A5" w:rsidP="00C405DF">
            <w:pPr>
              <w:spacing w:before="120" w:after="120"/>
              <w:jc w:val="center"/>
            </w:pPr>
            <w:r w:rsidRPr="002213A5">
              <w:t>4</w:t>
            </w:r>
          </w:p>
        </w:tc>
        <w:tc>
          <w:tcPr>
            <w:tcW w:w="5244" w:type="dxa"/>
          </w:tcPr>
          <w:p w14:paraId="0F03AAA4" w14:textId="3A379D8F" w:rsidR="002213A5" w:rsidRPr="00490DC0" w:rsidRDefault="002213A5" w:rsidP="00C405DF">
            <w:pPr>
              <w:spacing w:before="40"/>
            </w:pPr>
            <w:r w:rsidRPr="002213A5">
              <w:t>Wyrysy Mirosław Kolka</w:t>
            </w:r>
          </w:p>
          <w:p w14:paraId="1AB614BF" w14:textId="74A5F0DE" w:rsidR="002213A5" w:rsidRPr="00490DC0" w:rsidRDefault="002213A5" w:rsidP="00C405DF">
            <w:proofErr w:type="spellStart"/>
            <w:r w:rsidRPr="002213A5">
              <w:t>Długoszyńska</w:t>
            </w:r>
            <w:proofErr w:type="spellEnd"/>
            <w:r w:rsidRPr="00490DC0">
              <w:t xml:space="preserve"> </w:t>
            </w:r>
            <w:r w:rsidRPr="002213A5">
              <w:t>7D</w:t>
            </w:r>
            <w:r w:rsidRPr="00490DC0">
              <w:t xml:space="preserve"> </w:t>
            </w:r>
          </w:p>
          <w:p w14:paraId="56469B95" w14:textId="1F115432" w:rsidR="002213A5" w:rsidRPr="00490DC0" w:rsidRDefault="002213A5" w:rsidP="00C405DF">
            <w:pPr>
              <w:spacing w:after="40"/>
              <w:jc w:val="both"/>
            </w:pPr>
            <w:r w:rsidRPr="002213A5">
              <w:t>43-600</w:t>
            </w:r>
            <w:r w:rsidRPr="00490DC0">
              <w:t xml:space="preserve"> </w:t>
            </w:r>
            <w:r w:rsidRPr="002213A5">
              <w:t>Jaworzno</w:t>
            </w:r>
          </w:p>
        </w:tc>
        <w:tc>
          <w:tcPr>
            <w:tcW w:w="2835" w:type="dxa"/>
            <w:vAlign w:val="center"/>
          </w:tcPr>
          <w:p w14:paraId="6DCB85CF" w14:textId="4F51445E" w:rsidR="002213A5" w:rsidRPr="00490DC0" w:rsidRDefault="002213A5" w:rsidP="00C405DF">
            <w:pPr>
              <w:spacing w:before="120" w:after="120"/>
              <w:jc w:val="both"/>
            </w:pPr>
            <w:r w:rsidRPr="002213A5">
              <w:t>44 700.00 zł</w:t>
            </w:r>
          </w:p>
        </w:tc>
      </w:tr>
      <w:tr w:rsidR="002213A5" w:rsidRPr="00493F8C" w14:paraId="0799B429" w14:textId="77777777" w:rsidTr="00C405DF">
        <w:tc>
          <w:tcPr>
            <w:tcW w:w="993" w:type="dxa"/>
            <w:vAlign w:val="center"/>
          </w:tcPr>
          <w:p w14:paraId="7BB89DFD" w14:textId="7D47BB24" w:rsidR="002213A5" w:rsidRPr="00490DC0" w:rsidRDefault="002213A5" w:rsidP="00C405DF">
            <w:pPr>
              <w:spacing w:before="120" w:after="120"/>
              <w:jc w:val="center"/>
            </w:pPr>
            <w:r w:rsidRPr="002213A5">
              <w:t>5</w:t>
            </w:r>
          </w:p>
        </w:tc>
        <w:tc>
          <w:tcPr>
            <w:tcW w:w="5244" w:type="dxa"/>
          </w:tcPr>
          <w:p w14:paraId="7491FCED" w14:textId="0455D233" w:rsidR="002213A5" w:rsidRPr="00490DC0" w:rsidRDefault="002213A5" w:rsidP="00C405DF">
            <w:pPr>
              <w:spacing w:before="40"/>
            </w:pPr>
            <w:r w:rsidRPr="002213A5">
              <w:t xml:space="preserve">DRZEWIARZ-BIS Sp. z </w:t>
            </w:r>
            <w:proofErr w:type="spellStart"/>
            <w:r w:rsidRPr="002213A5">
              <w:t>o.o</w:t>
            </w:r>
            <w:proofErr w:type="spellEnd"/>
          </w:p>
          <w:p w14:paraId="1FA1006B" w14:textId="3AA146FC" w:rsidR="002213A5" w:rsidRPr="00490DC0" w:rsidRDefault="002213A5" w:rsidP="00C405DF">
            <w:r w:rsidRPr="002213A5">
              <w:t>ul. Kardynała Wyszyńskiego</w:t>
            </w:r>
            <w:r w:rsidRPr="00490DC0">
              <w:t xml:space="preserve"> </w:t>
            </w:r>
            <w:r w:rsidRPr="002213A5">
              <w:t>46a</w:t>
            </w:r>
            <w:r w:rsidRPr="00490DC0">
              <w:t xml:space="preserve"> </w:t>
            </w:r>
          </w:p>
          <w:p w14:paraId="7E99C722" w14:textId="65070EEE" w:rsidR="002213A5" w:rsidRPr="00490DC0" w:rsidRDefault="002213A5" w:rsidP="00C405DF">
            <w:pPr>
              <w:spacing w:after="40"/>
              <w:jc w:val="both"/>
            </w:pPr>
            <w:r w:rsidRPr="002213A5">
              <w:t>87-600</w:t>
            </w:r>
            <w:r w:rsidRPr="00490DC0">
              <w:t xml:space="preserve"> </w:t>
            </w:r>
            <w:r w:rsidRPr="002213A5">
              <w:t>Lipno</w:t>
            </w:r>
          </w:p>
        </w:tc>
        <w:tc>
          <w:tcPr>
            <w:tcW w:w="2835" w:type="dxa"/>
            <w:vAlign w:val="center"/>
          </w:tcPr>
          <w:p w14:paraId="6C796161" w14:textId="29640B51" w:rsidR="002213A5" w:rsidRPr="00490DC0" w:rsidRDefault="002213A5" w:rsidP="00C405DF">
            <w:pPr>
              <w:spacing w:before="120" w:after="120"/>
              <w:jc w:val="both"/>
            </w:pPr>
            <w:r w:rsidRPr="002213A5">
              <w:t>25 042.80 zł</w:t>
            </w:r>
          </w:p>
        </w:tc>
      </w:tr>
    </w:tbl>
    <w:p w14:paraId="1817083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515D7" w14:textId="77777777" w:rsidR="00D45B3A" w:rsidRDefault="00D45B3A">
      <w:r>
        <w:separator/>
      </w:r>
    </w:p>
  </w:endnote>
  <w:endnote w:type="continuationSeparator" w:id="0">
    <w:p w14:paraId="2BD87902" w14:textId="77777777" w:rsidR="00D45B3A" w:rsidRDefault="00D45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F26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8B72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8C923" w14:textId="77777777" w:rsidR="009F189D" w:rsidRDefault="00D45B3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35EE25">
        <v:line id="_x0000_s1025" style="position:absolute;left:0;text-align:left;z-index:251657728" from="-3.85pt,8.7pt" to="455.15pt,8.7pt"/>
      </w:pict>
    </w:r>
  </w:p>
  <w:p w14:paraId="669926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228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93C6B0" w14:textId="77777777" w:rsidR="009F189D" w:rsidRDefault="009F189D">
    <w:pPr>
      <w:pStyle w:val="Stopka"/>
      <w:tabs>
        <w:tab w:val="clear" w:pos="4536"/>
      </w:tabs>
      <w:jc w:val="center"/>
    </w:pPr>
  </w:p>
  <w:p w14:paraId="413A511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15453" w14:textId="77777777" w:rsidR="00D45B3A" w:rsidRDefault="00D45B3A">
      <w:r>
        <w:separator/>
      </w:r>
    </w:p>
  </w:footnote>
  <w:footnote w:type="continuationSeparator" w:id="0">
    <w:p w14:paraId="1327BE45" w14:textId="77777777" w:rsidR="00D45B3A" w:rsidRDefault="00D45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11375" w14:textId="77777777" w:rsidR="002213A5" w:rsidRDefault="002213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1CE16" w14:textId="77777777" w:rsidR="002213A5" w:rsidRDefault="002213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BDC79" w14:textId="77777777" w:rsidR="002213A5" w:rsidRDefault="002213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BE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213A5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929BB"/>
    <w:rsid w:val="00601802"/>
    <w:rsid w:val="0069085C"/>
    <w:rsid w:val="006D03E2"/>
    <w:rsid w:val="006E3702"/>
    <w:rsid w:val="0073323E"/>
    <w:rsid w:val="007965DC"/>
    <w:rsid w:val="00843263"/>
    <w:rsid w:val="00861E75"/>
    <w:rsid w:val="008B1B61"/>
    <w:rsid w:val="008D1FE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A14B7"/>
    <w:rsid w:val="00CB0802"/>
    <w:rsid w:val="00D20908"/>
    <w:rsid w:val="00D45B3A"/>
    <w:rsid w:val="00D665F5"/>
    <w:rsid w:val="00D7128F"/>
    <w:rsid w:val="00E97BE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937034"/>
  <w15:chartTrackingRefBased/>
  <w15:docId w15:val="{B71BF9D7-2ABA-4EBB-BD40-6823EE0FA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2026-06-29T09:59:00Z</cp:lastPrinted>
  <dcterms:created xsi:type="dcterms:W3CDTF">2026-06-29T10:48:00Z</dcterms:created>
  <dcterms:modified xsi:type="dcterms:W3CDTF">2026-06-29T10:48:00Z</dcterms:modified>
</cp:coreProperties>
</file>