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15758" w14:textId="77777777" w:rsidR="009A22CF" w:rsidRPr="009475A8" w:rsidRDefault="009A22CF" w:rsidP="009A22CF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E00A4D0" w14:textId="77777777" w:rsidR="009A22CF" w:rsidRPr="0063626E" w:rsidRDefault="009A22CF" w:rsidP="009A22CF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9BF6ADF" w14:textId="77777777" w:rsidR="009A22CF" w:rsidRPr="0063626E" w:rsidRDefault="009A22CF" w:rsidP="009A22CF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F73C667" w14:textId="77777777" w:rsidR="009A22CF" w:rsidRPr="0063626E" w:rsidRDefault="009A22CF" w:rsidP="009A22CF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78F2BA5" w14:textId="77777777" w:rsidR="009A22CF" w:rsidRPr="0063626E" w:rsidRDefault="009A22CF" w:rsidP="009A22CF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A8A24B2" w14:textId="77777777" w:rsidR="009A22CF" w:rsidRPr="0063626E" w:rsidRDefault="009A22CF" w:rsidP="009A22CF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0AE8CA4" w14:textId="77777777" w:rsidR="009A22CF" w:rsidRPr="0063626E" w:rsidRDefault="009A22CF" w:rsidP="009A22CF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3565076" w14:textId="77777777" w:rsidR="009A22CF" w:rsidRPr="0063626E" w:rsidRDefault="009A22CF" w:rsidP="009A22CF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1599363" w14:textId="77777777" w:rsidR="009A22CF" w:rsidRPr="0063626E" w:rsidRDefault="009A22CF" w:rsidP="009A22CF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2478129C" w14:textId="77777777" w:rsidR="009A22CF" w:rsidRPr="0063626E" w:rsidRDefault="009A22CF" w:rsidP="009A22CF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D6EB5C0" w14:textId="77777777" w:rsidR="009A22CF" w:rsidRPr="0063626E" w:rsidRDefault="009A22CF" w:rsidP="009A22CF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B3F60BE" w14:textId="77777777" w:rsidR="009A22CF" w:rsidRPr="0063626E" w:rsidRDefault="009A22CF" w:rsidP="009A22CF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96F1245" w14:textId="77777777" w:rsidR="009A22CF" w:rsidRPr="00432E10" w:rsidRDefault="009A22CF" w:rsidP="009A22CF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51CB236" w14:textId="77777777" w:rsidR="009A22CF" w:rsidRPr="00432E10" w:rsidRDefault="009A22CF" w:rsidP="009A22CF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8EDB6F4" w14:textId="77777777" w:rsidR="009A22CF" w:rsidRPr="00432E10" w:rsidRDefault="009A22CF" w:rsidP="009A22CF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629099B6" w14:textId="77777777" w:rsidR="009A22CF" w:rsidRPr="00432E10" w:rsidRDefault="009A22CF" w:rsidP="009A22CF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065CA9C" w14:textId="3A89D93E" w:rsidR="009A22CF" w:rsidRPr="00432E10" w:rsidRDefault="009A22CF" w:rsidP="009A22CF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Pr="00B9080D">
        <w:rPr>
          <w:rFonts w:eastAsia="Times New Roman" w:cs="Calibri"/>
          <w:b/>
          <w:lang w:eastAsia="pl-PL"/>
        </w:rPr>
        <w:t>Dostawa materiałów i urządzeń elektrycznych oraz energetycznych na potrzeby AGH w Krakowie</w:t>
      </w:r>
      <w:r w:rsidRPr="00432E10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nr sprawy: </w:t>
      </w:r>
      <w:r w:rsidRPr="009A22CF">
        <w:rPr>
          <w:rFonts w:eastAsia="Times New Roman" w:cs="Calibri"/>
          <w:b/>
          <w:bCs/>
          <w:lang w:eastAsia="pl-PL"/>
        </w:rPr>
        <w:t>KC-</w:t>
      </w:r>
      <w:r w:rsidRPr="00D923B7">
        <w:rPr>
          <w:rFonts w:eastAsia="Times New Roman" w:cs="Calibri"/>
          <w:b/>
          <w:bCs/>
          <w:lang w:eastAsia="pl-PL"/>
        </w:rPr>
        <w:t>DE-zp.272-30</w:t>
      </w:r>
      <w:r>
        <w:rPr>
          <w:rFonts w:eastAsia="Times New Roman" w:cs="Calibri"/>
          <w:b/>
          <w:bCs/>
          <w:lang w:eastAsia="pl-PL"/>
        </w:rPr>
        <w:t>3.2026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3C1AA74D" w14:textId="77777777" w:rsidR="009A22CF" w:rsidRPr="00432E10" w:rsidRDefault="009A22CF" w:rsidP="009A22CF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65910CA3" w14:textId="77777777" w:rsidR="009A22CF" w:rsidRPr="00432E10" w:rsidRDefault="009A22CF" w:rsidP="009A22C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89EB6FD" w14:textId="77777777" w:rsidR="009A22CF" w:rsidRPr="00432E10" w:rsidRDefault="009A22CF" w:rsidP="009A22C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BDEBF5B" w14:textId="77777777" w:rsidR="009A22CF" w:rsidRPr="00432E10" w:rsidRDefault="009A22CF" w:rsidP="009A22C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B5FEFC8" w14:textId="77777777" w:rsidR="009A22CF" w:rsidRPr="00432E10" w:rsidRDefault="009A22CF" w:rsidP="009A22CF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A7EB0CF" w14:textId="77777777" w:rsidR="009A22CF" w:rsidRPr="00432E10" w:rsidRDefault="009A22CF" w:rsidP="009A22CF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951D748" w14:textId="77777777" w:rsidR="009A22CF" w:rsidRPr="00432E10" w:rsidRDefault="009A22CF" w:rsidP="009A22C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3BCB613" w14:textId="77777777" w:rsidR="009A22CF" w:rsidRPr="00432E10" w:rsidRDefault="009A22CF" w:rsidP="009A22CF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9A1FDB3" w14:textId="77777777" w:rsidR="009A22CF" w:rsidRPr="00432E10" w:rsidRDefault="009A22CF" w:rsidP="009A22CF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68E8D2D" w14:textId="77777777" w:rsidR="009A22CF" w:rsidRPr="00432E10" w:rsidRDefault="009A22CF" w:rsidP="009A22CF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5CAC652" w14:textId="77777777" w:rsidR="009A22CF" w:rsidRPr="00432E10" w:rsidRDefault="009A22CF" w:rsidP="009A22C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D4E7481" w14:textId="2DF0E3BC" w:rsidR="005103B9" w:rsidRPr="009A22CF" w:rsidRDefault="009A22CF" w:rsidP="009A22CF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A22CF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E7506" w14:textId="77777777" w:rsidR="00103080" w:rsidRDefault="00103080" w:rsidP="0038231F">
      <w:pPr>
        <w:spacing w:after="0" w:line="240" w:lineRule="auto"/>
      </w:pPr>
      <w:r>
        <w:separator/>
      </w:r>
    </w:p>
  </w:endnote>
  <w:endnote w:type="continuationSeparator" w:id="0">
    <w:p w14:paraId="5F024C8C" w14:textId="77777777" w:rsidR="00103080" w:rsidRDefault="001030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F05B9" w14:textId="77777777" w:rsidR="00D1078E" w:rsidRDefault="00D107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852C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47C063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5048E" w14:textId="77777777" w:rsidR="00D1078E" w:rsidRDefault="00D107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ED960" w14:textId="77777777" w:rsidR="00103080" w:rsidRDefault="00103080" w:rsidP="0038231F">
      <w:pPr>
        <w:spacing w:after="0" w:line="240" w:lineRule="auto"/>
      </w:pPr>
      <w:r>
        <w:separator/>
      </w:r>
    </w:p>
  </w:footnote>
  <w:footnote w:type="continuationSeparator" w:id="0">
    <w:p w14:paraId="016A26D1" w14:textId="77777777" w:rsidR="00103080" w:rsidRDefault="00103080" w:rsidP="0038231F">
      <w:pPr>
        <w:spacing w:after="0" w:line="240" w:lineRule="auto"/>
      </w:pPr>
      <w:r>
        <w:continuationSeparator/>
      </w:r>
    </w:p>
  </w:footnote>
  <w:footnote w:id="1">
    <w:p w14:paraId="0B71416B" w14:textId="77777777" w:rsidR="009A22CF" w:rsidRDefault="009A22CF" w:rsidP="009A22C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2E76424" w14:textId="77777777" w:rsidR="009A22CF" w:rsidRDefault="009A22CF" w:rsidP="009A22C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95038" w14:textId="77777777" w:rsidR="00D1078E" w:rsidRDefault="00D107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77D3C" w14:textId="77777777" w:rsidR="00D1078E" w:rsidRDefault="00D107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55068" w14:textId="77777777" w:rsidR="00D1078E" w:rsidRDefault="00D107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661865">
    <w:abstractNumId w:val="7"/>
  </w:num>
  <w:num w:numId="2" w16cid:durableId="779836457">
    <w:abstractNumId w:val="0"/>
  </w:num>
  <w:num w:numId="3" w16cid:durableId="1698889791">
    <w:abstractNumId w:val="6"/>
  </w:num>
  <w:num w:numId="4" w16cid:durableId="490175425">
    <w:abstractNumId w:val="9"/>
  </w:num>
  <w:num w:numId="5" w16cid:durableId="1795634693">
    <w:abstractNumId w:val="8"/>
  </w:num>
  <w:num w:numId="6" w16cid:durableId="739257557">
    <w:abstractNumId w:val="5"/>
  </w:num>
  <w:num w:numId="7" w16cid:durableId="883828125">
    <w:abstractNumId w:val="1"/>
  </w:num>
  <w:num w:numId="8" w16cid:durableId="988443243">
    <w:abstractNumId w:val="3"/>
  </w:num>
  <w:num w:numId="9" w16cid:durableId="1043676034">
    <w:abstractNumId w:val="2"/>
  </w:num>
  <w:num w:numId="10" w16cid:durableId="559100049">
    <w:abstractNumId w:val="4"/>
  </w:num>
  <w:num w:numId="11" w16cid:durableId="19906226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77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3080"/>
    <w:rsid w:val="001902D2"/>
    <w:rsid w:val="001C6945"/>
    <w:rsid w:val="001F027E"/>
    <w:rsid w:val="00203A40"/>
    <w:rsid w:val="002168A8"/>
    <w:rsid w:val="002426FF"/>
    <w:rsid w:val="00255142"/>
    <w:rsid w:val="00256CEC"/>
    <w:rsid w:val="0025773D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2C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1078E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659AF9"/>
  <w15:chartTrackingRefBased/>
  <w15:docId w15:val="{5DBCDBC8-8A06-449D-9C39-9E7301915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22C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2026-06-30T08:11:00Z</cp:lastPrinted>
  <dcterms:created xsi:type="dcterms:W3CDTF">2026-06-30T08:09:00Z</dcterms:created>
  <dcterms:modified xsi:type="dcterms:W3CDTF">2026-06-30T08:11:00Z</dcterms:modified>
</cp:coreProperties>
</file>