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7BF64" w14:textId="77777777" w:rsidR="008060E9" w:rsidRPr="00296230" w:rsidRDefault="008060E9" w:rsidP="008060E9">
      <w:pPr>
        <w:jc w:val="right"/>
        <w:rPr>
          <w:b/>
        </w:rPr>
      </w:pPr>
      <w:bookmarkStart w:id="0" w:name="_Hlk60301409"/>
      <w:r w:rsidRPr="00296230">
        <w:rPr>
          <w:b/>
        </w:rPr>
        <w:t>Załącznik nr 5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8060E9" w:rsidRPr="00296230" w14:paraId="4ED820B6" w14:textId="77777777" w:rsidTr="00153759">
        <w:tc>
          <w:tcPr>
            <w:tcW w:w="2800" w:type="dxa"/>
            <w:hideMark/>
          </w:tcPr>
          <w:p w14:paraId="2D46483B" w14:textId="77777777" w:rsidR="008060E9" w:rsidRPr="00296230" w:rsidRDefault="008060E9" w:rsidP="00153759">
            <w:pPr>
              <w:rPr>
                <w:b/>
              </w:rPr>
            </w:pPr>
            <w:r w:rsidRPr="00296230">
              <w:rPr>
                <w:b/>
              </w:rPr>
              <w:t>Podmiot</w:t>
            </w:r>
            <w:r w:rsidRPr="00296230">
              <w:rPr>
                <w:bCs/>
              </w:rPr>
              <w:t>:</w:t>
            </w:r>
          </w:p>
        </w:tc>
        <w:tc>
          <w:tcPr>
            <w:tcW w:w="6272" w:type="dxa"/>
          </w:tcPr>
          <w:p w14:paraId="7C4DBE4C" w14:textId="77777777" w:rsidR="008060E9" w:rsidRPr="00296230" w:rsidRDefault="008060E9" w:rsidP="00153759">
            <w:pPr>
              <w:rPr>
                <w:bCs/>
              </w:rPr>
            </w:pPr>
          </w:p>
          <w:p w14:paraId="4D8A52A9" w14:textId="77777777" w:rsidR="008060E9" w:rsidRPr="00296230" w:rsidRDefault="008060E9" w:rsidP="00153759">
            <w:pPr>
              <w:rPr>
                <w:bCs/>
                <w:vertAlign w:val="superscript"/>
              </w:rPr>
            </w:pPr>
            <w:r w:rsidRPr="00296230"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4E91EA58" w14:textId="77777777" w:rsidR="008060E9" w:rsidRPr="00296230" w:rsidRDefault="008060E9" w:rsidP="00153759">
            <w:pPr>
              <w:rPr>
                <w:b/>
              </w:rPr>
            </w:pPr>
            <w:r w:rsidRPr="00296230">
              <w:rPr>
                <w:bCs/>
              </w:rPr>
              <w:t>[nazwa, adres,</w:t>
            </w:r>
            <w:r w:rsidRPr="00296230">
              <w:t xml:space="preserve"> </w:t>
            </w:r>
            <w:r w:rsidRPr="00296230">
              <w:rPr>
                <w:bCs/>
              </w:rPr>
              <w:t>w zależności od podmiotu: NIP/PESEL, KRS/</w:t>
            </w:r>
            <w:proofErr w:type="spellStart"/>
            <w:r w:rsidRPr="00296230">
              <w:rPr>
                <w:bCs/>
              </w:rPr>
              <w:t>CEiDG</w:t>
            </w:r>
            <w:proofErr w:type="spellEnd"/>
            <w:r w:rsidRPr="00296230">
              <w:rPr>
                <w:bCs/>
              </w:rPr>
              <w:t>]</w:t>
            </w:r>
          </w:p>
        </w:tc>
      </w:tr>
      <w:tr w:rsidR="008060E9" w:rsidRPr="00296230" w14:paraId="012FD28B" w14:textId="77777777" w:rsidTr="00153759">
        <w:tc>
          <w:tcPr>
            <w:tcW w:w="2800" w:type="dxa"/>
            <w:hideMark/>
          </w:tcPr>
          <w:p w14:paraId="546BD1CA" w14:textId="77777777" w:rsidR="008060E9" w:rsidRPr="00296230" w:rsidRDefault="008060E9" w:rsidP="00153759">
            <w:pPr>
              <w:rPr>
                <w:b/>
              </w:rPr>
            </w:pPr>
            <w:r w:rsidRPr="00296230">
              <w:t>reprezentowany przez:</w:t>
            </w:r>
          </w:p>
        </w:tc>
        <w:tc>
          <w:tcPr>
            <w:tcW w:w="6272" w:type="dxa"/>
          </w:tcPr>
          <w:p w14:paraId="475C0CE5" w14:textId="77777777" w:rsidR="008060E9" w:rsidRPr="00296230" w:rsidRDefault="008060E9" w:rsidP="00153759">
            <w:pPr>
              <w:rPr>
                <w:bCs/>
              </w:rPr>
            </w:pPr>
          </w:p>
          <w:p w14:paraId="31679737" w14:textId="77777777" w:rsidR="008060E9" w:rsidRPr="00296230" w:rsidRDefault="008060E9" w:rsidP="00153759">
            <w:pPr>
              <w:rPr>
                <w:bCs/>
                <w:vertAlign w:val="superscript"/>
              </w:rPr>
            </w:pPr>
            <w:r w:rsidRPr="00296230">
              <w:rPr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6E20F3A4" w14:textId="77777777" w:rsidR="008060E9" w:rsidRPr="00296230" w:rsidRDefault="008060E9" w:rsidP="00153759">
            <w:pPr>
              <w:rPr>
                <w:iCs/>
              </w:rPr>
            </w:pPr>
            <w:r w:rsidRPr="00296230">
              <w:rPr>
                <w:bCs/>
              </w:rPr>
              <w:t>[</w:t>
            </w:r>
            <w:r w:rsidRPr="00296230">
              <w:rPr>
                <w:iCs/>
              </w:rPr>
              <w:t>imię, nazwisko osoby upoważnionej do reprezentacji podmiotu udostępniającego zasoby, stanowisko/podstawa do reprezentacji</w:t>
            </w:r>
            <w:r w:rsidRPr="00296230">
              <w:rPr>
                <w:bCs/>
              </w:rPr>
              <w:t>]</w:t>
            </w:r>
          </w:p>
        </w:tc>
      </w:tr>
    </w:tbl>
    <w:p w14:paraId="22ACCAA2" w14:textId="77777777" w:rsidR="008060E9" w:rsidRPr="00296230" w:rsidRDefault="008060E9" w:rsidP="008060E9">
      <w:pPr>
        <w:rPr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060E9" w:rsidRPr="00296230" w14:paraId="025565C8" w14:textId="77777777" w:rsidTr="00153759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E65BCD" w14:textId="77777777" w:rsidR="008060E9" w:rsidRPr="00296230" w:rsidRDefault="008060E9" w:rsidP="00153759">
            <w:pPr>
              <w:rPr>
                <w:b/>
              </w:rPr>
            </w:pPr>
            <w:r w:rsidRPr="00296230">
              <w:rPr>
                <w:b/>
              </w:rPr>
              <w:t xml:space="preserve">ZOBOWIĄZANIE PODMIOTU UDOSTĘPNIAJĄCEGO ZASOBY </w:t>
            </w:r>
          </w:p>
          <w:p w14:paraId="755CC097" w14:textId="77777777" w:rsidR="008060E9" w:rsidRPr="00296230" w:rsidRDefault="008060E9" w:rsidP="00153759">
            <w:pPr>
              <w:rPr>
                <w:b/>
              </w:rPr>
            </w:pPr>
            <w:r w:rsidRPr="00296230">
              <w:rPr>
                <w:u w:val="single"/>
              </w:rPr>
              <w:t>Uwaga</w:t>
            </w:r>
            <w:r w:rsidRPr="00296230">
              <w:t xml:space="preserve">: </w:t>
            </w:r>
            <w:r w:rsidRPr="00296230">
              <w:rPr>
                <w:i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12E6620" w14:textId="77777777" w:rsidR="008060E9" w:rsidRPr="00296230" w:rsidRDefault="008060E9" w:rsidP="008060E9">
      <w:r w:rsidRPr="00296230">
        <w:rPr>
          <w:b/>
          <w:bCs/>
        </w:rPr>
        <w:t>Oświadczam</w:t>
      </w:r>
      <w:r w:rsidRPr="00296230">
        <w:t>, w oparciu o postanowienia art. 118 ustawy z dnia 11 września 2019r. Prawo zamówień publicznych (</w:t>
      </w:r>
      <w:proofErr w:type="spellStart"/>
      <w:r w:rsidRPr="00296230">
        <w:t>t.j</w:t>
      </w:r>
      <w:proofErr w:type="spellEnd"/>
      <w:r w:rsidRPr="00296230">
        <w:t xml:space="preserve">. Dz. U. z 2023r. poz. 1605), że </w:t>
      </w:r>
      <w:r w:rsidRPr="00296230">
        <w:rPr>
          <w:b/>
          <w:bCs/>
        </w:rPr>
        <w:t>zobowiązuję się</w:t>
      </w:r>
      <w:r w:rsidRPr="00296230">
        <w:t xml:space="preserve"> do 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060E9" w:rsidRPr="00296230" w14:paraId="1F15ADE5" w14:textId="77777777" w:rsidTr="00153759">
        <w:tc>
          <w:tcPr>
            <w:tcW w:w="2269" w:type="dxa"/>
            <w:hideMark/>
          </w:tcPr>
          <w:p w14:paraId="0C10A383" w14:textId="77777777" w:rsidR="008060E9" w:rsidRPr="00296230" w:rsidRDefault="008060E9" w:rsidP="00153759">
            <w:r w:rsidRPr="00296230">
              <w:t>Nazwa zamówienia:</w:t>
            </w:r>
          </w:p>
        </w:tc>
        <w:tc>
          <w:tcPr>
            <w:tcW w:w="6803" w:type="dxa"/>
            <w:hideMark/>
          </w:tcPr>
          <w:p w14:paraId="755D8073" w14:textId="77777777" w:rsidR="008060E9" w:rsidRPr="00296230" w:rsidRDefault="008060E9" w:rsidP="00153759">
            <w:pPr>
              <w:rPr>
                <w:bCs/>
              </w:rPr>
            </w:pPr>
            <w:r w:rsidRPr="00296230">
              <w:rPr>
                <w:bCs/>
              </w:rPr>
              <w:t>Dostawa materiałów i urządzeń elektrycznych oraz energetycznych na potrzeby AGH w Krakowie.</w:t>
            </w:r>
          </w:p>
        </w:tc>
      </w:tr>
      <w:tr w:rsidR="008060E9" w:rsidRPr="00296230" w14:paraId="22928346" w14:textId="77777777" w:rsidTr="00153759">
        <w:tc>
          <w:tcPr>
            <w:tcW w:w="2269" w:type="dxa"/>
            <w:hideMark/>
          </w:tcPr>
          <w:p w14:paraId="1DBCF63F" w14:textId="77777777" w:rsidR="008060E9" w:rsidRPr="00296230" w:rsidRDefault="008060E9" w:rsidP="00153759">
            <w:r w:rsidRPr="00296230">
              <w:t>Numer referencyjny:</w:t>
            </w:r>
          </w:p>
        </w:tc>
        <w:tc>
          <w:tcPr>
            <w:tcW w:w="6803" w:type="dxa"/>
            <w:hideMark/>
          </w:tcPr>
          <w:p w14:paraId="753F905F" w14:textId="15623B1D" w:rsidR="008060E9" w:rsidRPr="00296230" w:rsidRDefault="008060E9" w:rsidP="00153759">
            <w:pPr>
              <w:rPr>
                <w:bCs/>
              </w:rPr>
            </w:pPr>
            <w:r>
              <w:rPr>
                <w:bCs/>
              </w:rPr>
              <w:t>KC-</w:t>
            </w:r>
            <w:r w:rsidRPr="00296230">
              <w:rPr>
                <w:bCs/>
              </w:rPr>
              <w:t>DE-zp.2</w:t>
            </w:r>
            <w:r>
              <w:rPr>
                <w:bCs/>
              </w:rPr>
              <w:t>5.303.2026</w:t>
            </w:r>
          </w:p>
        </w:tc>
      </w:tr>
    </w:tbl>
    <w:p w14:paraId="69C2EA85" w14:textId="77777777" w:rsidR="008060E9" w:rsidRPr="00296230" w:rsidRDefault="008060E9" w:rsidP="008060E9">
      <w:r w:rsidRPr="00296230">
        <w:t xml:space="preserve"> do dyspozycji Wykonawcy:</w:t>
      </w:r>
    </w:p>
    <w:p w14:paraId="75ABE534" w14:textId="77777777" w:rsidR="008060E9" w:rsidRPr="00296230" w:rsidRDefault="008060E9" w:rsidP="008060E9">
      <w:r w:rsidRPr="00296230">
        <w:t>…………………………………………………………………....…………………………….………...</w:t>
      </w:r>
    </w:p>
    <w:p w14:paraId="5E84E384" w14:textId="77777777" w:rsidR="008060E9" w:rsidRPr="00296230" w:rsidRDefault="008060E9" w:rsidP="008060E9">
      <w:pPr>
        <w:rPr>
          <w:iCs/>
        </w:rPr>
      </w:pPr>
      <w:r w:rsidRPr="00296230">
        <w:rPr>
          <w:iCs/>
        </w:rPr>
        <w:t>[nazwa i adres Wykonawcy składającego ofertę]</w:t>
      </w:r>
    </w:p>
    <w:p w14:paraId="2B1920E3" w14:textId="77777777" w:rsidR="008060E9" w:rsidRPr="00296230" w:rsidRDefault="008060E9" w:rsidP="008060E9"/>
    <w:p w14:paraId="7E0F6773" w14:textId="77777777" w:rsidR="008060E9" w:rsidRPr="00296230" w:rsidRDefault="008060E9" w:rsidP="008060E9">
      <w:r w:rsidRPr="00296230">
        <w:t>nw. zasobów:</w:t>
      </w:r>
    </w:p>
    <w:p w14:paraId="30008F74" w14:textId="77777777" w:rsidR="008060E9" w:rsidRPr="00296230" w:rsidRDefault="008060E9" w:rsidP="008060E9">
      <w:r w:rsidRPr="00296230">
        <w:t>…………………………………………………………………....…………………………….………...</w:t>
      </w:r>
    </w:p>
    <w:p w14:paraId="208C258A" w14:textId="77777777" w:rsidR="008060E9" w:rsidRPr="00296230" w:rsidRDefault="008060E9" w:rsidP="008060E9">
      <w:pPr>
        <w:rPr>
          <w:iCs/>
        </w:rPr>
      </w:pPr>
      <w:r w:rsidRPr="00296230">
        <w:rPr>
          <w:iCs/>
        </w:rPr>
        <w:t>[określenie zasobów]</w:t>
      </w:r>
    </w:p>
    <w:p w14:paraId="3B88F527" w14:textId="77777777" w:rsidR="008060E9" w:rsidRPr="00296230" w:rsidRDefault="008060E9" w:rsidP="008060E9">
      <w:pPr>
        <w:rPr>
          <w:i/>
        </w:rPr>
      </w:pPr>
    </w:p>
    <w:p w14:paraId="1031A0BA" w14:textId="77777777" w:rsidR="008060E9" w:rsidRPr="00296230" w:rsidRDefault="008060E9" w:rsidP="008060E9">
      <w:pPr>
        <w:rPr>
          <w:iCs/>
        </w:rPr>
      </w:pPr>
    </w:p>
    <w:p w14:paraId="5AEFC4F4" w14:textId="77777777" w:rsidR="008060E9" w:rsidRPr="00296230" w:rsidRDefault="008060E9" w:rsidP="008060E9">
      <w:pPr>
        <w:rPr>
          <w:i/>
        </w:rPr>
      </w:pPr>
      <w:r w:rsidRPr="00296230">
        <w:rPr>
          <w:b/>
          <w:bCs/>
        </w:rPr>
        <w:t>Oświadczam, że</w:t>
      </w:r>
      <w:r w:rsidRPr="00296230">
        <w:t>:</w:t>
      </w:r>
    </w:p>
    <w:p w14:paraId="3B63A61F" w14:textId="77777777" w:rsidR="008060E9" w:rsidRPr="00296230" w:rsidRDefault="008060E9" w:rsidP="008060E9">
      <w:pPr>
        <w:numPr>
          <w:ilvl w:val="0"/>
          <w:numId w:val="2"/>
        </w:numPr>
      </w:pPr>
      <w:r w:rsidRPr="00296230">
        <w:t>udostępnię Wykonawcy zasoby, w następującym zakresie:</w:t>
      </w:r>
    </w:p>
    <w:p w14:paraId="78E8D929" w14:textId="77777777" w:rsidR="008060E9" w:rsidRPr="00296230" w:rsidRDefault="008060E9" w:rsidP="008060E9">
      <w:r w:rsidRPr="00296230">
        <w:t>…………………………………………………………………....…………………………….……..</w:t>
      </w:r>
    </w:p>
    <w:p w14:paraId="17DFFB4C" w14:textId="77777777" w:rsidR="008060E9" w:rsidRPr="00296230" w:rsidRDefault="008060E9" w:rsidP="008060E9">
      <w:pPr>
        <w:numPr>
          <w:ilvl w:val="0"/>
          <w:numId w:val="2"/>
        </w:numPr>
      </w:pPr>
      <w:r w:rsidRPr="00296230">
        <w:t>sposób wykorzystania udostępnionych przeze mnie zasobów przy wykonywaniu zamówienia publicznego będzie następujący:</w:t>
      </w:r>
    </w:p>
    <w:p w14:paraId="06B860C3" w14:textId="77777777" w:rsidR="008060E9" w:rsidRPr="00296230" w:rsidRDefault="008060E9" w:rsidP="008060E9">
      <w:bookmarkStart w:id="1" w:name="_Hlk60300768"/>
      <w:r w:rsidRPr="00296230">
        <w:t>…………………………………………………………………....…………………………….……..</w:t>
      </w:r>
    </w:p>
    <w:bookmarkEnd w:id="1"/>
    <w:p w14:paraId="6A64DD9F" w14:textId="77777777" w:rsidR="008060E9" w:rsidRPr="00296230" w:rsidRDefault="008060E9" w:rsidP="008060E9">
      <w:pPr>
        <w:numPr>
          <w:ilvl w:val="0"/>
          <w:numId w:val="2"/>
        </w:numPr>
      </w:pPr>
      <w:r w:rsidRPr="00296230">
        <w:t>zakres mojego udziału przy realizacji zamówienia publicznego będzie następujący:</w:t>
      </w:r>
    </w:p>
    <w:p w14:paraId="3A971339" w14:textId="77777777" w:rsidR="008060E9" w:rsidRPr="00296230" w:rsidRDefault="008060E9" w:rsidP="008060E9">
      <w:r w:rsidRPr="00296230">
        <w:lastRenderedPageBreak/>
        <w:t>…………………………………………………………………....…………………………….……..</w:t>
      </w:r>
    </w:p>
    <w:p w14:paraId="50C95237" w14:textId="77777777" w:rsidR="008060E9" w:rsidRPr="00296230" w:rsidRDefault="008060E9" w:rsidP="008060E9">
      <w:pPr>
        <w:numPr>
          <w:ilvl w:val="0"/>
          <w:numId w:val="2"/>
        </w:numPr>
      </w:pPr>
      <w:r w:rsidRPr="00296230">
        <w:t>okres mojego udostępnienia zasobów Wykonawcy będzie następujący:</w:t>
      </w:r>
    </w:p>
    <w:p w14:paraId="5663E005" w14:textId="77777777" w:rsidR="008060E9" w:rsidRPr="00296230" w:rsidRDefault="008060E9" w:rsidP="008060E9">
      <w:r w:rsidRPr="00296230"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060E9" w:rsidRPr="00296230" w14:paraId="44594B7A" w14:textId="77777777" w:rsidTr="00153759">
        <w:tc>
          <w:tcPr>
            <w:tcW w:w="2660" w:type="dxa"/>
          </w:tcPr>
          <w:p w14:paraId="50960A10" w14:textId="77777777" w:rsidR="008060E9" w:rsidRPr="00296230" w:rsidRDefault="008060E9" w:rsidP="00153759">
            <w:pPr>
              <w:rPr>
                <w:iCs/>
              </w:rPr>
            </w:pPr>
          </w:p>
          <w:p w14:paraId="270CF762" w14:textId="77777777" w:rsidR="008060E9" w:rsidRPr="00296230" w:rsidRDefault="008060E9" w:rsidP="00153759">
            <w:pPr>
              <w:rPr>
                <w:iCs/>
              </w:rPr>
            </w:pPr>
            <w:r w:rsidRPr="00296230">
              <w:rPr>
                <w:i/>
                <w:vertAlign w:val="superscript"/>
              </w:rPr>
              <w:t>.....................................</w:t>
            </w:r>
          </w:p>
          <w:p w14:paraId="377B2FD6" w14:textId="77777777" w:rsidR="008060E9" w:rsidRPr="00296230" w:rsidRDefault="008060E9" w:rsidP="00153759">
            <w:pPr>
              <w:rPr>
                <w:iCs/>
              </w:rPr>
            </w:pPr>
            <w:r w:rsidRPr="00296230">
              <w:rPr>
                <w:iCs/>
              </w:rPr>
              <w:t>[data]</w:t>
            </w:r>
          </w:p>
        </w:tc>
        <w:tc>
          <w:tcPr>
            <w:tcW w:w="6662" w:type="dxa"/>
          </w:tcPr>
          <w:p w14:paraId="0BE6F84A" w14:textId="77777777" w:rsidR="008060E9" w:rsidRPr="00296230" w:rsidRDefault="008060E9" w:rsidP="00153759">
            <w:pPr>
              <w:rPr>
                <w:iCs/>
              </w:rPr>
            </w:pPr>
          </w:p>
          <w:p w14:paraId="36CFF6AA" w14:textId="77777777" w:rsidR="008060E9" w:rsidRPr="00296230" w:rsidRDefault="008060E9" w:rsidP="00153759">
            <w:pPr>
              <w:rPr>
                <w:i/>
                <w:vertAlign w:val="superscript"/>
              </w:rPr>
            </w:pPr>
            <w:r w:rsidRPr="00296230">
              <w:rPr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6336B20B" w14:textId="77777777" w:rsidR="008060E9" w:rsidRPr="00296230" w:rsidRDefault="008060E9" w:rsidP="00153759">
            <w:pPr>
              <w:rPr>
                <w:iCs/>
              </w:rPr>
            </w:pPr>
            <w:r w:rsidRPr="00296230">
              <w:rPr>
                <w:iCs/>
              </w:rPr>
              <w:t>[kwalifikowany podpis elektroniczny lub podpis zaufany lub elektroniczny podpis osobisty osoby / osób uprawnionych do reprezentacji podmiotu udostępniającego zasoby]</w:t>
            </w:r>
          </w:p>
        </w:tc>
      </w:tr>
      <w:bookmarkEnd w:id="0"/>
    </w:tbl>
    <w:p w14:paraId="30B16E59" w14:textId="77777777" w:rsidR="008060E9" w:rsidRPr="00296230" w:rsidRDefault="008060E9" w:rsidP="008060E9">
      <w:pPr>
        <w:rPr>
          <w:iCs/>
        </w:rPr>
      </w:pPr>
    </w:p>
    <w:p w14:paraId="21E31CCF" w14:textId="77777777" w:rsidR="008060E9" w:rsidRPr="00296230" w:rsidRDefault="008060E9" w:rsidP="008060E9"/>
    <w:p w14:paraId="20D4E7D3" w14:textId="77777777" w:rsidR="008060E9" w:rsidRPr="00CF0375" w:rsidRDefault="008060E9" w:rsidP="008060E9"/>
    <w:p w14:paraId="5274FFE9" w14:textId="77777777" w:rsidR="00E27ABB" w:rsidRPr="008060E9" w:rsidRDefault="00E27ABB" w:rsidP="008060E9"/>
    <w:sectPr w:rsidR="00E27ABB" w:rsidRPr="008060E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6EFBF" w14:textId="77777777" w:rsidR="00F63A9B" w:rsidRDefault="00F63A9B" w:rsidP="00025386">
      <w:pPr>
        <w:spacing w:after="0" w:line="240" w:lineRule="auto"/>
      </w:pPr>
      <w:r>
        <w:separator/>
      </w:r>
    </w:p>
  </w:endnote>
  <w:endnote w:type="continuationSeparator" w:id="0">
    <w:p w14:paraId="52DC06E4" w14:textId="77777777" w:rsidR="00F63A9B" w:rsidRDefault="00F63A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20D6F" w14:textId="77777777" w:rsidR="0030089C" w:rsidRDefault="003008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3EF13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0D416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C7948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B98E23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A217F" w14:textId="77777777" w:rsidR="0030089C" w:rsidRDefault="003008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769A5" w14:textId="77777777" w:rsidR="00F63A9B" w:rsidRDefault="00F63A9B" w:rsidP="00025386">
      <w:pPr>
        <w:spacing w:after="0" w:line="240" w:lineRule="auto"/>
      </w:pPr>
      <w:r>
        <w:separator/>
      </w:r>
    </w:p>
  </w:footnote>
  <w:footnote w:type="continuationSeparator" w:id="0">
    <w:p w14:paraId="64F325E4" w14:textId="77777777" w:rsidR="00F63A9B" w:rsidRDefault="00F63A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CA5D" w14:textId="77777777" w:rsidR="0030089C" w:rsidRDefault="003008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C2074" w14:textId="77777777" w:rsidR="0030089C" w:rsidRDefault="003008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36941" w14:textId="77777777" w:rsidR="0030089C" w:rsidRDefault="003008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326885">
    <w:abstractNumId w:val="0"/>
  </w:num>
  <w:num w:numId="2" w16cid:durableId="759716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D5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0089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60E9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3D5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3A9B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482D99"/>
  <w15:chartTrackingRefBased/>
  <w15:docId w15:val="{9F303806-AF13-4DD7-8191-7F3A89119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0E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2026-06-30T08:49:00Z</cp:lastPrinted>
  <dcterms:created xsi:type="dcterms:W3CDTF">2026-06-30T08:49:00Z</dcterms:created>
  <dcterms:modified xsi:type="dcterms:W3CDTF">2026-06-30T08:49:00Z</dcterms:modified>
</cp:coreProperties>
</file>