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0C053" w14:textId="77777777" w:rsidR="007B4B34" w:rsidRPr="00B37F2F" w:rsidRDefault="007B4B34" w:rsidP="007B4B34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37F2F">
        <w:rPr>
          <w:rFonts w:ascii="Times New Roman" w:hAnsi="Times New Roman"/>
          <w:sz w:val="24"/>
          <w:szCs w:val="24"/>
        </w:rPr>
        <w:t>Załącznik nr 1</w:t>
      </w:r>
    </w:p>
    <w:p w14:paraId="514EF54F" w14:textId="77777777" w:rsidR="007B4B34" w:rsidRDefault="007B4B34" w:rsidP="007B4B3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D25CAA3" w14:textId="77777777" w:rsidR="007B4B34" w:rsidRPr="00B37F2F" w:rsidRDefault="007B4B34" w:rsidP="007B4B34">
      <w:pPr>
        <w:tabs>
          <w:tab w:val="left" w:pos="694"/>
          <w:tab w:val="right" w:pos="9000"/>
        </w:tabs>
        <w:jc w:val="center"/>
        <w:rPr>
          <w:b/>
        </w:rPr>
      </w:pPr>
      <w:r w:rsidRPr="00B37F2F">
        <w:rPr>
          <w:b/>
        </w:rPr>
        <w:t>FORMULARZ OFERTY</w:t>
      </w:r>
    </w:p>
    <w:p w14:paraId="0DDBC17C" w14:textId="77777777" w:rsidR="007B4B34" w:rsidRDefault="007B4B34" w:rsidP="007B4B3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29A6599" w14:textId="77777777" w:rsidR="007B4B34" w:rsidRPr="00FA50AF" w:rsidRDefault="007B4B34" w:rsidP="007B4B3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38387739" w14:textId="77777777" w:rsidR="007B4B34" w:rsidRPr="00FA50AF" w:rsidRDefault="007B4B34" w:rsidP="007B4B34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69429AF9" w14:textId="77777777" w:rsidR="007B4B34" w:rsidRPr="00FA50AF" w:rsidRDefault="007B4B34" w:rsidP="007B4B34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3B40376C" w14:textId="77777777" w:rsidR="007B4B34" w:rsidRPr="0022732C" w:rsidRDefault="007B4B34" w:rsidP="007B4B34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99AF278" w14:textId="77777777" w:rsidR="007B4B34" w:rsidRPr="008A64A8" w:rsidRDefault="007B4B34" w:rsidP="007B4B34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38549CF7" w14:textId="77777777" w:rsidR="007B4B34" w:rsidRPr="008A64A8" w:rsidRDefault="007B4B34" w:rsidP="007B4B34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116927D" w14:textId="77777777" w:rsidR="007B4B34" w:rsidRPr="008A64A8" w:rsidRDefault="007B4B34" w:rsidP="007B4B34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>E-MAIL………………………………………………………………………………………….</w:t>
      </w:r>
    </w:p>
    <w:p w14:paraId="79FE8851" w14:textId="77777777" w:rsidR="007B4B34" w:rsidRPr="0022732C" w:rsidRDefault="007B4B34" w:rsidP="007B4B34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4C0937F" w14:textId="77777777" w:rsidR="007B4B34" w:rsidRPr="0022732C" w:rsidRDefault="007B4B34" w:rsidP="007B4B3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AE74394" w14:textId="77777777" w:rsidR="007B4B34" w:rsidRPr="00C16A1C" w:rsidRDefault="007B4B34" w:rsidP="007B4B34">
      <w:pPr>
        <w:spacing w:line="360" w:lineRule="auto"/>
        <w:rPr>
          <w:sz w:val="22"/>
          <w:szCs w:val="22"/>
        </w:rPr>
      </w:pPr>
      <w:r w:rsidRPr="00C16A1C">
        <w:rPr>
          <w:sz w:val="22"/>
          <w:szCs w:val="22"/>
        </w:rPr>
        <w:t>Do: Nazwa i siedziba Zamawiającego:</w:t>
      </w:r>
    </w:p>
    <w:p w14:paraId="751879CD" w14:textId="77777777" w:rsidR="007B4B34" w:rsidRPr="00C16A1C" w:rsidRDefault="007B4B34" w:rsidP="007B4B34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>Akademia Górniczo - Hutnicza</w:t>
      </w:r>
    </w:p>
    <w:p w14:paraId="4705A309" w14:textId="77777777" w:rsidR="007B4B34" w:rsidRPr="00C16A1C" w:rsidRDefault="007B4B34" w:rsidP="007B4B34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>im. Stanisława Staszica w Krakowie</w:t>
      </w:r>
    </w:p>
    <w:p w14:paraId="3E4C69F6" w14:textId="77777777" w:rsidR="007B4B34" w:rsidRPr="00C16A1C" w:rsidRDefault="007B4B34" w:rsidP="007B4B34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Dział Zamówień Publicznych  </w:t>
      </w:r>
    </w:p>
    <w:p w14:paraId="1489C61B" w14:textId="77777777" w:rsidR="007B4B34" w:rsidRPr="00C16A1C" w:rsidRDefault="007B4B34" w:rsidP="007B4B34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Al. Mickiewicza 30 </w:t>
      </w:r>
    </w:p>
    <w:p w14:paraId="0481B515" w14:textId="77777777" w:rsidR="007B4B34" w:rsidRPr="00C16A1C" w:rsidRDefault="007B4B34" w:rsidP="007B4B34">
      <w:pPr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30-059 Kraków,  </w:t>
      </w:r>
    </w:p>
    <w:p w14:paraId="7F0C8DBD" w14:textId="77777777" w:rsidR="007B4B34" w:rsidRDefault="007B4B34" w:rsidP="007B4B34">
      <w:pPr>
        <w:ind w:firstLine="3969"/>
        <w:rPr>
          <w:b/>
        </w:rPr>
      </w:pPr>
    </w:p>
    <w:p w14:paraId="1FA684D2" w14:textId="03348F42" w:rsidR="007B4B34" w:rsidRDefault="007B4B34" w:rsidP="007B4B34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Dostawa</w:t>
      </w:r>
      <w:r w:rsidRPr="00FD16BE">
        <w:rPr>
          <w:b/>
        </w:rPr>
        <w:t xml:space="preserve"> materiał</w:t>
      </w:r>
      <w:r>
        <w:rPr>
          <w:b/>
        </w:rPr>
        <w:t>ów i urządzeń</w:t>
      </w:r>
      <w:r w:rsidRPr="00FD16BE">
        <w:rPr>
          <w:b/>
        </w:rPr>
        <w:t xml:space="preserve"> elektryczn</w:t>
      </w:r>
      <w:r>
        <w:rPr>
          <w:b/>
        </w:rPr>
        <w:t>ych</w:t>
      </w:r>
      <w:r w:rsidRPr="00FD16BE">
        <w:rPr>
          <w:b/>
        </w:rPr>
        <w:t xml:space="preserve"> i energetyczn</w:t>
      </w:r>
      <w:r>
        <w:rPr>
          <w:b/>
        </w:rPr>
        <w:t>ych</w:t>
      </w:r>
      <w:r w:rsidRPr="00FD16BE">
        <w:rPr>
          <w:b/>
        </w:rPr>
        <w:t xml:space="preserve"> </w:t>
      </w:r>
      <w:r>
        <w:rPr>
          <w:b/>
        </w:rPr>
        <w:t xml:space="preserve">na potrzeby AGH </w:t>
      </w:r>
      <w:r>
        <w:rPr>
          <w:b/>
        </w:rPr>
        <w:br/>
        <w:t>w Krakowie</w:t>
      </w:r>
      <w:r w:rsidRPr="00FD16BE">
        <w:rPr>
          <w:b/>
        </w:rPr>
        <w:t xml:space="preserve"> </w:t>
      </w:r>
      <w:r>
        <w:rPr>
          <w:b/>
        </w:rPr>
        <w:t>–</w:t>
      </w:r>
      <w:r w:rsidRPr="00FD16BE">
        <w:rPr>
          <w:b/>
        </w:rPr>
        <w:t xml:space="preserve"> </w:t>
      </w:r>
      <w:r>
        <w:rPr>
          <w:b/>
        </w:rPr>
        <w:t>KC-</w:t>
      </w:r>
      <w:r>
        <w:rPr>
          <w:b/>
        </w:rPr>
        <w:t>DE</w:t>
      </w:r>
      <w:r w:rsidRPr="00FD16BE">
        <w:rPr>
          <w:b/>
        </w:rPr>
        <w:t>-zp.2</w:t>
      </w:r>
      <w:r>
        <w:rPr>
          <w:b/>
        </w:rPr>
        <w:t>5.303.2026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</w:t>
      </w:r>
      <w:r>
        <w:br/>
        <w:t>z zasadami określonymi w specyfikacji warunków zamówienia.</w:t>
      </w:r>
    </w:p>
    <w:p w14:paraId="52423B30" w14:textId="77777777" w:rsidR="007B4B34" w:rsidRDefault="007B4B34" w:rsidP="007B4B34">
      <w:pPr>
        <w:tabs>
          <w:tab w:val="right" w:pos="9000"/>
        </w:tabs>
      </w:pPr>
    </w:p>
    <w:p w14:paraId="51E5848A" w14:textId="77777777" w:rsidR="007B4B34" w:rsidRPr="00973CDB" w:rsidRDefault="007B4B34" w:rsidP="007B4B3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73CDB">
        <w:rPr>
          <w:b/>
          <w:sz w:val="22"/>
          <w:szCs w:val="22"/>
        </w:rPr>
        <w:t>Cena netto:   .........................................................................PLN</w:t>
      </w:r>
    </w:p>
    <w:p w14:paraId="6D1A95BF" w14:textId="77777777" w:rsidR="007B4B34" w:rsidRPr="00973CDB" w:rsidRDefault="007B4B34" w:rsidP="007B4B34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FEFA4A4" w14:textId="77777777" w:rsidR="007B4B34" w:rsidRPr="00973CDB" w:rsidRDefault="007B4B34" w:rsidP="007B4B3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73CDB">
        <w:rPr>
          <w:b/>
          <w:sz w:val="22"/>
          <w:szCs w:val="22"/>
        </w:rPr>
        <w:t>Cena brutto: .........................................................................PLN</w:t>
      </w:r>
    </w:p>
    <w:p w14:paraId="178C02EB" w14:textId="77777777" w:rsidR="007B4B34" w:rsidRPr="00973CDB" w:rsidRDefault="007B4B34" w:rsidP="007B4B3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158B4F4" w14:textId="77777777" w:rsidR="007B4B34" w:rsidRPr="00973CDB" w:rsidRDefault="007B4B34" w:rsidP="007B4B34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973CDB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322EEB2" w14:textId="77777777" w:rsidR="007B4B34" w:rsidRPr="00973CDB" w:rsidRDefault="007B4B34" w:rsidP="007B4B34">
      <w:pPr>
        <w:pStyle w:val="Tekstpodstawowy"/>
        <w:spacing w:before="120"/>
        <w:rPr>
          <w:sz w:val="22"/>
          <w:szCs w:val="22"/>
        </w:rPr>
      </w:pPr>
      <w:r w:rsidRPr="00973CDB">
        <w:rPr>
          <w:sz w:val="22"/>
          <w:szCs w:val="22"/>
        </w:rPr>
        <w:t>Powyższa cena zawiera podatek VAT w wysokości .......... % tj.…………………….PLN</w:t>
      </w:r>
    </w:p>
    <w:p w14:paraId="1E2C1ED3" w14:textId="77777777" w:rsidR="007B4B34" w:rsidRDefault="007B4B34" w:rsidP="007B4B34">
      <w:pPr>
        <w:pStyle w:val="Tekstpodstawowy"/>
        <w:spacing w:line="240" w:lineRule="auto"/>
        <w:rPr>
          <w:sz w:val="22"/>
          <w:szCs w:val="22"/>
        </w:rPr>
      </w:pPr>
    </w:p>
    <w:p w14:paraId="1DA73762" w14:textId="77777777" w:rsidR="007B4B34" w:rsidRPr="009A607C" w:rsidRDefault="007B4B34" w:rsidP="007B4B34">
      <w:pPr>
        <w:pStyle w:val="Tekstpodstawowy"/>
        <w:spacing w:line="240" w:lineRule="auto"/>
        <w:rPr>
          <w:b w:val="0"/>
          <w:sz w:val="22"/>
          <w:szCs w:val="22"/>
        </w:rPr>
      </w:pPr>
      <w:r w:rsidRPr="009A607C">
        <w:rPr>
          <w:sz w:val="22"/>
          <w:szCs w:val="22"/>
        </w:rPr>
        <w:t xml:space="preserve">Okres udzielonej gwarancji wynosi: </w:t>
      </w:r>
      <w:r w:rsidRPr="009A607C">
        <w:rPr>
          <w:b w:val="0"/>
          <w:sz w:val="22"/>
          <w:szCs w:val="22"/>
        </w:rPr>
        <w:t xml:space="preserve"> ………..……… miesięcy/ miesiące</w:t>
      </w:r>
      <w:r>
        <w:rPr>
          <w:b w:val="0"/>
          <w:sz w:val="22"/>
          <w:szCs w:val="22"/>
        </w:rPr>
        <w:t xml:space="preserve"> </w:t>
      </w:r>
      <w:r w:rsidRPr="009A607C">
        <w:rPr>
          <w:b w:val="0"/>
          <w:sz w:val="22"/>
          <w:szCs w:val="22"/>
        </w:rPr>
        <w:t>(kryterium oceny ofert)</w:t>
      </w:r>
    </w:p>
    <w:p w14:paraId="33045CF4" w14:textId="77777777" w:rsidR="007B4B34" w:rsidRPr="00AA37F2" w:rsidRDefault="007B4B34" w:rsidP="007B4B34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 w:rsidRPr="00AA37F2">
        <w:rPr>
          <w:b/>
          <w:sz w:val="22"/>
          <w:szCs w:val="22"/>
        </w:rPr>
        <w:t xml:space="preserve">Termin </w:t>
      </w:r>
      <w:r>
        <w:rPr>
          <w:b/>
          <w:sz w:val="22"/>
          <w:szCs w:val="22"/>
        </w:rPr>
        <w:t>dostawy</w:t>
      </w:r>
      <w:r w:rsidRPr="00AA37F2">
        <w:rPr>
          <w:b/>
          <w:sz w:val="22"/>
          <w:szCs w:val="22"/>
        </w:rPr>
        <w:t xml:space="preserve"> zamówienia cząstkowego: </w:t>
      </w:r>
      <w:r w:rsidRPr="00AA37F2">
        <w:rPr>
          <w:sz w:val="22"/>
          <w:szCs w:val="22"/>
        </w:rPr>
        <w:t>…</w:t>
      </w:r>
      <w:r>
        <w:rPr>
          <w:sz w:val="22"/>
          <w:szCs w:val="22"/>
        </w:rPr>
        <w:t>…</w:t>
      </w:r>
      <w:r w:rsidRPr="00AA37F2">
        <w:rPr>
          <w:sz w:val="22"/>
          <w:szCs w:val="22"/>
        </w:rPr>
        <w:t xml:space="preserve">… dni roboczych </w:t>
      </w:r>
      <w:r>
        <w:rPr>
          <w:sz w:val="22"/>
          <w:szCs w:val="22"/>
        </w:rPr>
        <w:t>(kryterium oceny ofert)</w:t>
      </w:r>
    </w:p>
    <w:p w14:paraId="496ED8E1" w14:textId="77777777" w:rsidR="007B4B34" w:rsidRPr="00AA37F2" w:rsidRDefault="007B4B34" w:rsidP="007B4B34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AA37F2">
        <w:rPr>
          <w:b/>
          <w:sz w:val="22"/>
          <w:szCs w:val="22"/>
        </w:rPr>
        <w:t>Termin realizacji umowy: sukcesywnie przez okres 12 miesięcy</w:t>
      </w:r>
    </w:p>
    <w:p w14:paraId="3C82FA38" w14:textId="77777777" w:rsidR="007B4B34" w:rsidRPr="00FE545C" w:rsidRDefault="007B4B34" w:rsidP="007B4B34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07C5FEF4" w14:textId="77777777" w:rsidR="007B4B34" w:rsidRDefault="007B4B34" w:rsidP="007B4B34">
      <w:pPr>
        <w:jc w:val="both"/>
        <w:rPr>
          <w:sz w:val="18"/>
          <w:szCs w:val="18"/>
        </w:rPr>
      </w:pPr>
    </w:p>
    <w:p w14:paraId="51D28A7E" w14:textId="77777777" w:rsidR="007B4B34" w:rsidRDefault="007B4B34" w:rsidP="007B4B34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517D1ED" w14:textId="77777777" w:rsidR="007B4B34" w:rsidRPr="00730EFE" w:rsidRDefault="007B4B34" w:rsidP="007B4B3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4DDD35E2" w14:textId="77777777" w:rsidR="007B4B34" w:rsidRPr="001D671E" w:rsidRDefault="007B4B34" w:rsidP="007B4B3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3A68EF33" w14:textId="77777777" w:rsidR="007B4B34" w:rsidRDefault="007B4B34" w:rsidP="007B4B34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14:paraId="66AD5808" w14:textId="77777777" w:rsidR="007B4B34" w:rsidRPr="001973F4" w:rsidRDefault="007B4B34" w:rsidP="007B4B3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3172950" w14:textId="77777777" w:rsidR="007B4B34" w:rsidRDefault="007B4B34" w:rsidP="007B4B34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A98A5F2" w14:textId="77777777" w:rsidR="007B4B34" w:rsidRPr="00192461" w:rsidRDefault="007B4B34" w:rsidP="007B4B34">
      <w:pPr>
        <w:numPr>
          <w:ilvl w:val="0"/>
          <w:numId w:val="1"/>
        </w:numPr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Oświadczam/y, że warunek określony w pkt. 8.2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5D23247B" w14:textId="77777777" w:rsidR="007B4B34" w:rsidRPr="001D671E" w:rsidRDefault="007B4B34" w:rsidP="007B4B3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B4B34" w:rsidRPr="00FE545C" w14:paraId="61AC249F" w14:textId="77777777" w:rsidTr="001537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3B6E48" w14:textId="77777777" w:rsidR="007B4B34" w:rsidRPr="00FE545C" w:rsidRDefault="007B4B34" w:rsidP="001537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0293B4" w14:textId="77777777" w:rsidR="007B4B34" w:rsidRPr="00FE545C" w:rsidRDefault="007B4B34" w:rsidP="001537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7CE9282B" w14:textId="77777777" w:rsidR="007B4B34" w:rsidRPr="00FE545C" w:rsidRDefault="007B4B34" w:rsidP="001537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B6FA47" w14:textId="77777777" w:rsidR="007B4B34" w:rsidRPr="00FE545C" w:rsidRDefault="007B4B34" w:rsidP="001537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7B4B34" w:rsidRPr="00FE545C" w14:paraId="4AA89A27" w14:textId="77777777" w:rsidTr="001537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5D5C2" w14:textId="77777777" w:rsidR="007B4B34" w:rsidRPr="00FE545C" w:rsidRDefault="007B4B34" w:rsidP="0015375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63FD5" w14:textId="77777777" w:rsidR="007B4B34" w:rsidRPr="00FE545C" w:rsidRDefault="007B4B34" w:rsidP="001537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B8561" w14:textId="77777777" w:rsidR="007B4B34" w:rsidRPr="00FE545C" w:rsidRDefault="007B4B34" w:rsidP="001537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B4B34" w:rsidRPr="00FE545C" w14:paraId="6BA0495A" w14:textId="77777777" w:rsidTr="00153759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EA1AF" w14:textId="77777777" w:rsidR="007B4B34" w:rsidRPr="00FE545C" w:rsidRDefault="007B4B34" w:rsidP="0015375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D9669" w14:textId="77777777" w:rsidR="007B4B34" w:rsidRPr="00FE545C" w:rsidRDefault="007B4B34" w:rsidP="001537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FF9D4" w14:textId="77777777" w:rsidR="007B4B34" w:rsidRPr="00FE545C" w:rsidRDefault="007B4B34" w:rsidP="001537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F2AEDF7" w14:textId="77777777" w:rsidR="007B4B34" w:rsidRPr="00A67735" w:rsidRDefault="007B4B34" w:rsidP="007B4B34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2CF808B4" w14:textId="77777777" w:rsidR="007B4B34" w:rsidRPr="00A67735" w:rsidRDefault="007B4B34" w:rsidP="007B4B34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4272B17D" w14:textId="77777777" w:rsidR="007B4B34" w:rsidRPr="00A67735" w:rsidRDefault="007B4B34" w:rsidP="007B4B3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50FE8EB" w14:textId="77777777" w:rsidR="007B4B34" w:rsidRPr="00A67735" w:rsidRDefault="007B4B34" w:rsidP="007B4B3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E67576A" w14:textId="77777777" w:rsidR="007B4B34" w:rsidRPr="00A67735" w:rsidRDefault="007B4B34" w:rsidP="007B4B3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D914165" w14:textId="77777777" w:rsidR="007B4B34" w:rsidRPr="00A67735" w:rsidRDefault="007B4B34" w:rsidP="007B4B3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388688E6" w14:textId="77777777" w:rsidR="007B4B34" w:rsidRPr="00A67735" w:rsidRDefault="007B4B34" w:rsidP="007B4B3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C3EA4CA" w14:textId="77777777" w:rsidR="007B4B34" w:rsidRPr="00A67735" w:rsidRDefault="007B4B34" w:rsidP="007B4B34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2A44ACEE" w14:textId="77777777" w:rsidR="007B4B34" w:rsidRPr="00C34D4B" w:rsidRDefault="007B4B34" w:rsidP="007B4B34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7AAEE3E" w14:textId="77777777" w:rsidR="007B4B34" w:rsidRPr="00C34D4B" w:rsidRDefault="007B4B34" w:rsidP="007B4B3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63829ACF" w14:textId="77777777" w:rsidR="007B4B34" w:rsidRPr="00C34D4B" w:rsidRDefault="007B4B34" w:rsidP="007B4B3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2479F2AF" w14:textId="77777777" w:rsidR="007B4B34" w:rsidRPr="00C34D4B" w:rsidRDefault="007B4B34" w:rsidP="007B4B3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755FE43C" w14:textId="77777777" w:rsidR="007B4B34" w:rsidRPr="00C34D4B" w:rsidRDefault="007B4B34" w:rsidP="007B4B3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7AC3C8A1" w14:textId="77777777" w:rsidR="007B4B34" w:rsidRPr="00C34D4B" w:rsidRDefault="007B4B34" w:rsidP="007B4B3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43F4CBFD" w14:textId="77777777" w:rsidR="007B4B34" w:rsidRDefault="007B4B34" w:rsidP="007B4B34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21427A5C" w14:textId="77777777" w:rsidR="007B4B34" w:rsidRDefault="007B4B34" w:rsidP="007B4B34">
      <w:pPr>
        <w:jc w:val="center"/>
        <w:rPr>
          <w:i/>
          <w:sz w:val="22"/>
          <w:szCs w:val="22"/>
        </w:rPr>
      </w:pPr>
    </w:p>
    <w:p w14:paraId="0E5CDFE9" w14:textId="77777777" w:rsidR="007B4B34" w:rsidRDefault="007B4B34" w:rsidP="007B4B34">
      <w:pPr>
        <w:jc w:val="center"/>
        <w:rPr>
          <w:i/>
          <w:sz w:val="22"/>
          <w:szCs w:val="22"/>
        </w:rPr>
      </w:pPr>
    </w:p>
    <w:p w14:paraId="1C06A1DF" w14:textId="77777777" w:rsidR="007B4B34" w:rsidRDefault="007B4B34" w:rsidP="007B4B34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457CB2A4" w14:textId="77777777" w:rsidR="007B4B34" w:rsidRPr="00332482" w:rsidRDefault="007B4B34" w:rsidP="007B4B34">
      <w:pPr>
        <w:tabs>
          <w:tab w:val="left" w:pos="0"/>
        </w:tabs>
        <w:spacing w:line="264" w:lineRule="auto"/>
        <w:ind w:left="720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sectPr w:rsidR="007B4B34" w:rsidRPr="003324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927FF" w14:textId="77777777" w:rsidR="00F21E64" w:rsidRDefault="00F21E64">
      <w:r>
        <w:separator/>
      </w:r>
    </w:p>
  </w:endnote>
  <w:endnote w:type="continuationSeparator" w:id="0">
    <w:p w14:paraId="4F1C743E" w14:textId="77777777" w:rsidR="00F21E64" w:rsidRDefault="00F21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B45A0" w14:textId="77777777" w:rsidR="00E13D01" w:rsidRDefault="00E13D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38A8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52100" w14:textId="77777777" w:rsidR="00E13D01" w:rsidRDefault="00E13D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44617" w14:textId="77777777" w:rsidR="00F21E64" w:rsidRDefault="00F21E64">
      <w:r>
        <w:separator/>
      </w:r>
    </w:p>
  </w:footnote>
  <w:footnote w:type="continuationSeparator" w:id="0">
    <w:p w14:paraId="2685790F" w14:textId="77777777" w:rsidR="00F21E64" w:rsidRDefault="00F21E64">
      <w:r>
        <w:continuationSeparator/>
      </w:r>
    </w:p>
  </w:footnote>
  <w:footnote w:id="1">
    <w:p w14:paraId="71B6BB3B" w14:textId="77777777" w:rsidR="007B4B34" w:rsidRDefault="007B4B34" w:rsidP="007B4B3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B6987" w14:textId="77777777" w:rsidR="00E13D01" w:rsidRDefault="00E13D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476E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15983" w14:textId="77777777" w:rsidR="00E13D01" w:rsidRDefault="00E13D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30774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93544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58393643">
    <w:abstractNumId w:val="0"/>
  </w:num>
  <w:num w:numId="4" w16cid:durableId="20457151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4AE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B4B34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13D01"/>
    <w:rsid w:val="00E44371"/>
    <w:rsid w:val="00E949B0"/>
    <w:rsid w:val="00EC0BEA"/>
    <w:rsid w:val="00F00591"/>
    <w:rsid w:val="00F21E64"/>
    <w:rsid w:val="00F51688"/>
    <w:rsid w:val="00F53146"/>
    <w:rsid w:val="00F91018"/>
    <w:rsid w:val="00FA0F30"/>
    <w:rsid w:val="00FA51A4"/>
    <w:rsid w:val="00FC4AE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1A7C0B"/>
  <w15:chartTrackingRefBased/>
  <w15:docId w15:val="{7326D348-784C-4AD4-B2E8-7BCC24040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4B3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652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2026-06-30T08:03:00Z</cp:lastPrinted>
  <dcterms:created xsi:type="dcterms:W3CDTF">2026-06-30T08:01:00Z</dcterms:created>
  <dcterms:modified xsi:type="dcterms:W3CDTF">2026-06-30T08:04:00Z</dcterms:modified>
</cp:coreProperties>
</file>