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3F7C7D08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>Załącznik nr</w:t>
      </w:r>
      <w:r w:rsidR="00CD28B0">
        <w:rPr>
          <w:bCs/>
          <w:i w:val="0"/>
          <w:sz w:val="22"/>
          <w:szCs w:val="22"/>
        </w:rPr>
        <w:t xml:space="preserve"> </w:t>
      </w:r>
      <w:r w:rsidR="00183329">
        <w:rPr>
          <w:bCs/>
          <w:i w:val="0"/>
          <w:sz w:val="22"/>
          <w:szCs w:val="22"/>
        </w:rPr>
        <w:t>5</w:t>
      </w:r>
      <w:r w:rsidR="002643E1">
        <w:rPr>
          <w:bCs/>
          <w:i w:val="0"/>
          <w:sz w:val="22"/>
          <w:szCs w:val="22"/>
        </w:rPr>
        <w:t xml:space="preserve">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54777249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B85B74">
        <w:rPr>
          <w:b/>
          <w:sz w:val="22"/>
          <w:szCs w:val="22"/>
        </w:rPr>
        <w:t>41</w:t>
      </w:r>
      <w:r w:rsidR="001E1496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125B1D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2A34CF82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Prawo zamówień publicznych </w:t>
            </w:r>
            <w:r w:rsidRPr="00916A1E">
              <w:t>(</w:t>
            </w:r>
            <w:r w:rsidR="009C287B" w:rsidRPr="009C287B">
              <w:t xml:space="preserve">Dz. U. z 2024 r., poz. </w:t>
            </w:r>
            <w:r w:rsidR="009C287B">
              <w:t>1320</w:t>
            </w:r>
            <w:r w:rsidR="009C287B" w:rsidRPr="009C287B">
              <w:t xml:space="preserve"> z późn. zm</w:t>
            </w:r>
            <w:r w:rsidRPr="00916A1E">
              <w:t>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A0C8E43" w14:textId="7599A4C6" w:rsidR="00B85B74" w:rsidRDefault="00B85B74" w:rsidP="00B85B74">
      <w:pPr>
        <w:pStyle w:val="Tekstpodstawowywcity"/>
        <w:spacing w:line="360" w:lineRule="auto"/>
        <w:ind w:firstLine="0"/>
        <w:jc w:val="center"/>
        <w:rPr>
          <w:b/>
          <w:i/>
          <w:iCs/>
          <w:sz w:val="22"/>
          <w:szCs w:val="22"/>
        </w:rPr>
      </w:pPr>
      <w:r w:rsidRPr="00B85B74">
        <w:rPr>
          <w:b/>
          <w:i/>
          <w:iCs/>
          <w:sz w:val="22"/>
          <w:szCs w:val="22"/>
        </w:rPr>
        <w:t>Zakup i dostawa odczynników do wykonywania badań dla Pracowni Diagnostyki Mikrobiologicznej -szybkie testy kasetkowe</w:t>
      </w:r>
    </w:p>
    <w:p w14:paraId="0ECEE534" w14:textId="41D8178F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04530205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AD03AA">
        <w:rPr>
          <w:sz w:val="22"/>
          <w:szCs w:val="22"/>
        </w:rPr>
        <w:t>,</w:t>
      </w:r>
      <w:r w:rsidRPr="006E0FAA">
        <w:rPr>
          <w:sz w:val="22"/>
          <w:szCs w:val="22"/>
        </w:rPr>
        <w:t xml:space="preserve">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67D494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AD03AA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035C"/>
    <w:rsid w:val="00012997"/>
    <w:rsid w:val="00013B58"/>
    <w:rsid w:val="00022ADA"/>
    <w:rsid w:val="000621A2"/>
    <w:rsid w:val="000719DC"/>
    <w:rsid w:val="00075CEC"/>
    <w:rsid w:val="000D3D8A"/>
    <w:rsid w:val="000E0467"/>
    <w:rsid w:val="00106AC7"/>
    <w:rsid w:val="00111985"/>
    <w:rsid w:val="00125B1D"/>
    <w:rsid w:val="00135547"/>
    <w:rsid w:val="00147532"/>
    <w:rsid w:val="00147F4C"/>
    <w:rsid w:val="001614BA"/>
    <w:rsid w:val="00183329"/>
    <w:rsid w:val="001E1496"/>
    <w:rsid w:val="00204613"/>
    <w:rsid w:val="002643E1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255A4"/>
    <w:rsid w:val="00336EEB"/>
    <w:rsid w:val="00360BC3"/>
    <w:rsid w:val="003E5D20"/>
    <w:rsid w:val="003F3FCC"/>
    <w:rsid w:val="003F6927"/>
    <w:rsid w:val="00415097"/>
    <w:rsid w:val="00422381"/>
    <w:rsid w:val="0043102D"/>
    <w:rsid w:val="00460820"/>
    <w:rsid w:val="004704CB"/>
    <w:rsid w:val="0047468B"/>
    <w:rsid w:val="00490EEA"/>
    <w:rsid w:val="004C55DE"/>
    <w:rsid w:val="004D5C77"/>
    <w:rsid w:val="004D6F80"/>
    <w:rsid w:val="00527747"/>
    <w:rsid w:val="00533E9F"/>
    <w:rsid w:val="0056132E"/>
    <w:rsid w:val="00575F74"/>
    <w:rsid w:val="00583ED5"/>
    <w:rsid w:val="005A5013"/>
    <w:rsid w:val="005C0282"/>
    <w:rsid w:val="005C3627"/>
    <w:rsid w:val="005E622E"/>
    <w:rsid w:val="005F3C1E"/>
    <w:rsid w:val="00612476"/>
    <w:rsid w:val="006325F4"/>
    <w:rsid w:val="00641063"/>
    <w:rsid w:val="00664D2F"/>
    <w:rsid w:val="00686C95"/>
    <w:rsid w:val="00697D36"/>
    <w:rsid w:val="006B51E7"/>
    <w:rsid w:val="006D68D8"/>
    <w:rsid w:val="006E0FAA"/>
    <w:rsid w:val="006E594D"/>
    <w:rsid w:val="0070113A"/>
    <w:rsid w:val="00736B31"/>
    <w:rsid w:val="00747C6F"/>
    <w:rsid w:val="00753DC1"/>
    <w:rsid w:val="0076141F"/>
    <w:rsid w:val="00775E2B"/>
    <w:rsid w:val="007823E9"/>
    <w:rsid w:val="0078677C"/>
    <w:rsid w:val="007951AD"/>
    <w:rsid w:val="00795624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B5349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9C287B"/>
    <w:rsid w:val="009F1879"/>
    <w:rsid w:val="009F7E50"/>
    <w:rsid w:val="00A24942"/>
    <w:rsid w:val="00A311C9"/>
    <w:rsid w:val="00A3364C"/>
    <w:rsid w:val="00A46EFE"/>
    <w:rsid w:val="00A807A7"/>
    <w:rsid w:val="00AA548B"/>
    <w:rsid w:val="00AB6C06"/>
    <w:rsid w:val="00AB7377"/>
    <w:rsid w:val="00AD03AA"/>
    <w:rsid w:val="00AD329C"/>
    <w:rsid w:val="00AE33DA"/>
    <w:rsid w:val="00B04D14"/>
    <w:rsid w:val="00B14177"/>
    <w:rsid w:val="00B169A7"/>
    <w:rsid w:val="00B26102"/>
    <w:rsid w:val="00B45ED4"/>
    <w:rsid w:val="00B54FB4"/>
    <w:rsid w:val="00B607B6"/>
    <w:rsid w:val="00B60D8E"/>
    <w:rsid w:val="00B8162D"/>
    <w:rsid w:val="00B85B74"/>
    <w:rsid w:val="00BB46C0"/>
    <w:rsid w:val="00BB614E"/>
    <w:rsid w:val="00BE6092"/>
    <w:rsid w:val="00BF2829"/>
    <w:rsid w:val="00C12F60"/>
    <w:rsid w:val="00C33407"/>
    <w:rsid w:val="00C371A6"/>
    <w:rsid w:val="00C37CD2"/>
    <w:rsid w:val="00C51275"/>
    <w:rsid w:val="00C527C7"/>
    <w:rsid w:val="00C606B9"/>
    <w:rsid w:val="00CB6204"/>
    <w:rsid w:val="00CC527A"/>
    <w:rsid w:val="00CD28B0"/>
    <w:rsid w:val="00D25424"/>
    <w:rsid w:val="00D305C3"/>
    <w:rsid w:val="00D60EBC"/>
    <w:rsid w:val="00D74F94"/>
    <w:rsid w:val="00D7536E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B211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197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Urszula Sojka</cp:lastModifiedBy>
  <cp:revision>14</cp:revision>
  <cp:lastPrinted>2021-09-23T09:22:00Z</cp:lastPrinted>
  <dcterms:created xsi:type="dcterms:W3CDTF">2025-06-12T09:16:00Z</dcterms:created>
  <dcterms:modified xsi:type="dcterms:W3CDTF">2026-07-09T06:27:00Z</dcterms:modified>
</cp:coreProperties>
</file>