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D674E" w14:textId="77777777" w:rsidR="00A9042A" w:rsidRDefault="00A9042A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14:paraId="64011864" w14:textId="77777777"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19119450" w14:textId="77777777"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52738EB0" w14:textId="77777777"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14:paraId="3635D6AC" w14:textId="77777777"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A794B11" w14:textId="77777777"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14:paraId="2A41A910" w14:textId="77777777"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33FF9524" w14:textId="77777777"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F09671C" w14:textId="77777777"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56C57FA0" w14:textId="77777777"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71BE1109" w14:textId="77777777"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23A08666" w14:textId="77777777"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6050C1E8" w14:textId="77777777"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152BCCBB" w14:textId="77777777"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4C59E78B" w14:textId="77777777"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30148F85" w14:textId="77777777"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1FD2BADC" w14:textId="70A0AEBD"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3406D9" w:rsidRPr="003406D9">
        <w:rPr>
          <w:rFonts w:ascii="Arial" w:hAnsi="Arial" w:cs="Arial"/>
          <w:b/>
          <w:sz w:val="21"/>
          <w:szCs w:val="21"/>
          <w:lang w:eastAsia="zh-CN"/>
        </w:rPr>
        <w:t>Skład i opracowanie mat. Ilustrowanych do publikacji, w których stanowi on od 0 do 20% obj. tekstu, w tym przygotowanie pliku PDF do druku oraz pliku dostępnego cyfrowo</w:t>
      </w:r>
      <w:r w:rsidR="00FC6DD5" w:rsidRPr="00FC6DD5">
        <w:rPr>
          <w:rFonts w:ascii="Arial" w:hAnsi="Arial" w:cs="Arial"/>
          <w:b/>
          <w:sz w:val="21"/>
          <w:szCs w:val="21"/>
          <w:lang w:eastAsia="zh-CN"/>
        </w:rPr>
        <w:t xml:space="preserve"> - </w:t>
      </w:r>
      <w:bookmarkStart w:id="0" w:name="_Hlk229568015"/>
      <w:r w:rsidR="00FC6DD5" w:rsidRPr="00FC6DD5">
        <w:rPr>
          <w:rFonts w:ascii="Arial" w:hAnsi="Arial" w:cs="Arial"/>
          <w:b/>
          <w:sz w:val="21"/>
          <w:szCs w:val="21"/>
          <w:lang w:eastAsia="zh-CN"/>
        </w:rPr>
        <w:t>KC-DE-zp.25.</w:t>
      </w:r>
      <w:r w:rsidR="003406D9">
        <w:rPr>
          <w:rFonts w:ascii="Arial" w:hAnsi="Arial" w:cs="Arial"/>
          <w:b/>
          <w:sz w:val="21"/>
          <w:szCs w:val="21"/>
          <w:lang w:eastAsia="zh-CN"/>
        </w:rPr>
        <w:t>291</w:t>
      </w:r>
      <w:r w:rsidR="00FC6DD5" w:rsidRPr="00FC6DD5">
        <w:rPr>
          <w:rFonts w:ascii="Arial" w:hAnsi="Arial" w:cs="Arial"/>
          <w:b/>
          <w:sz w:val="21"/>
          <w:szCs w:val="21"/>
          <w:lang w:eastAsia="zh-CN"/>
        </w:rPr>
        <w:t>.2026</w:t>
      </w:r>
      <w:bookmarkEnd w:id="0"/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72573FB8" w14:textId="77777777"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18345FB8" w14:textId="77777777"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C48E2A6" w14:textId="77777777"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032BB4C1" w14:textId="77777777"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3EC1F74D" w14:textId="77777777"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14:paraId="32391EBE" w14:textId="77777777"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545D1A5E" w14:textId="77777777"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14:paraId="12C95C99" w14:textId="77777777"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14:paraId="51F201E5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27F26" w14:textId="77777777" w:rsidR="00AA56F7" w:rsidRDefault="00AA56F7" w:rsidP="0038231F">
      <w:pPr>
        <w:spacing w:after="0" w:line="240" w:lineRule="auto"/>
      </w:pPr>
      <w:r>
        <w:separator/>
      </w:r>
    </w:p>
  </w:endnote>
  <w:endnote w:type="continuationSeparator" w:id="0">
    <w:p w14:paraId="58881596" w14:textId="77777777" w:rsidR="00AA56F7" w:rsidRDefault="00AA56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E6AD8" w14:textId="77777777" w:rsidR="00754687" w:rsidRDefault="007546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CCD4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F5B32C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95A0F" w14:textId="77777777" w:rsidR="00754687" w:rsidRDefault="007546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17619" w14:textId="77777777" w:rsidR="00AA56F7" w:rsidRDefault="00AA56F7" w:rsidP="0038231F">
      <w:pPr>
        <w:spacing w:after="0" w:line="240" w:lineRule="auto"/>
      </w:pPr>
      <w:r>
        <w:separator/>
      </w:r>
    </w:p>
  </w:footnote>
  <w:footnote w:type="continuationSeparator" w:id="0">
    <w:p w14:paraId="57DD15A0" w14:textId="77777777" w:rsidR="00AA56F7" w:rsidRDefault="00AA56F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4CC4D" w14:textId="77777777" w:rsidR="00754687" w:rsidRDefault="007546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B95F7" w14:textId="71F9E243"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FC6DD5" w:rsidRPr="00FC6DD5">
      <w:rPr>
        <w:rFonts w:ascii="Times New Roman" w:hAnsi="Times New Roman"/>
        <w:sz w:val="20"/>
        <w:szCs w:val="20"/>
      </w:rPr>
      <w:t>KC-DE-zp.25.</w:t>
    </w:r>
    <w:r w:rsidR="00754687">
      <w:rPr>
        <w:rFonts w:ascii="Times New Roman" w:hAnsi="Times New Roman"/>
        <w:sz w:val="20"/>
        <w:szCs w:val="20"/>
      </w:rPr>
      <w:t>291</w:t>
    </w:r>
    <w:r w:rsidR="00FC6DD5" w:rsidRPr="00FC6DD5">
      <w:rPr>
        <w:rFonts w:ascii="Times New Roman" w:hAnsi="Times New Roman"/>
        <w:sz w:val="20"/>
        <w:szCs w:val="20"/>
      </w:rPr>
      <w:t>.2026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E8A08" w14:textId="77777777" w:rsidR="00754687" w:rsidRDefault="007546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7590178">
    <w:abstractNumId w:val="7"/>
  </w:num>
  <w:num w:numId="2" w16cid:durableId="483662320">
    <w:abstractNumId w:val="0"/>
  </w:num>
  <w:num w:numId="3" w16cid:durableId="1981644081">
    <w:abstractNumId w:val="6"/>
  </w:num>
  <w:num w:numId="4" w16cid:durableId="427164973">
    <w:abstractNumId w:val="9"/>
  </w:num>
  <w:num w:numId="5" w16cid:durableId="662129564">
    <w:abstractNumId w:val="8"/>
  </w:num>
  <w:num w:numId="6" w16cid:durableId="1870608918">
    <w:abstractNumId w:val="5"/>
  </w:num>
  <w:num w:numId="7" w16cid:durableId="1144927513">
    <w:abstractNumId w:val="1"/>
  </w:num>
  <w:num w:numId="8" w16cid:durableId="1915317609">
    <w:abstractNumId w:val="3"/>
  </w:num>
  <w:num w:numId="9" w16cid:durableId="115687861">
    <w:abstractNumId w:val="2"/>
  </w:num>
  <w:num w:numId="10" w16cid:durableId="5405551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3AB4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E6D1F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047B"/>
    <w:rsid w:val="003406D9"/>
    <w:rsid w:val="00350CD9"/>
    <w:rsid w:val="00351F8A"/>
    <w:rsid w:val="00364235"/>
    <w:rsid w:val="003673D8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A66C6"/>
    <w:rsid w:val="004C4854"/>
    <w:rsid w:val="004C70DB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0B8"/>
    <w:rsid w:val="00671857"/>
    <w:rsid w:val="006A3A1F"/>
    <w:rsid w:val="006A52B6"/>
    <w:rsid w:val="006F0034"/>
    <w:rsid w:val="006F3D32"/>
    <w:rsid w:val="007118F0"/>
    <w:rsid w:val="0072560B"/>
    <w:rsid w:val="00746532"/>
    <w:rsid w:val="00751725"/>
    <w:rsid w:val="00754687"/>
    <w:rsid w:val="00756C8F"/>
    <w:rsid w:val="00757EFB"/>
    <w:rsid w:val="007840F2"/>
    <w:rsid w:val="00792457"/>
    <w:rsid w:val="007936D6"/>
    <w:rsid w:val="007961C8"/>
    <w:rsid w:val="007B01C8"/>
    <w:rsid w:val="007B4AB6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2F6A"/>
    <w:rsid w:val="008F3B4E"/>
    <w:rsid w:val="0091264E"/>
    <w:rsid w:val="00916B44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B5D5B"/>
    <w:rsid w:val="009C7756"/>
    <w:rsid w:val="00A15F7E"/>
    <w:rsid w:val="00A166B0"/>
    <w:rsid w:val="00A22DCF"/>
    <w:rsid w:val="00A24C2D"/>
    <w:rsid w:val="00A276E4"/>
    <w:rsid w:val="00A3062E"/>
    <w:rsid w:val="00A347DE"/>
    <w:rsid w:val="00A72B03"/>
    <w:rsid w:val="00A9042A"/>
    <w:rsid w:val="00A95C2F"/>
    <w:rsid w:val="00AA56F7"/>
    <w:rsid w:val="00AB1281"/>
    <w:rsid w:val="00AD6EAA"/>
    <w:rsid w:val="00AE6FF2"/>
    <w:rsid w:val="00B0088C"/>
    <w:rsid w:val="00B15219"/>
    <w:rsid w:val="00B15FD3"/>
    <w:rsid w:val="00B34079"/>
    <w:rsid w:val="00B8005E"/>
    <w:rsid w:val="00B803C7"/>
    <w:rsid w:val="00B90E42"/>
    <w:rsid w:val="00BA2708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01D52"/>
    <w:rsid w:val="00D06086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26D2D"/>
    <w:rsid w:val="00F365F2"/>
    <w:rsid w:val="00F43919"/>
    <w:rsid w:val="00F66810"/>
    <w:rsid w:val="00F8042D"/>
    <w:rsid w:val="00FB79F3"/>
    <w:rsid w:val="00FC0317"/>
    <w:rsid w:val="00FC1E8D"/>
    <w:rsid w:val="00FC6DD5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8CB867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85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71E46-2651-4E25-BD55-6912D9257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Justyna Domino</cp:lastModifiedBy>
  <cp:revision>2</cp:revision>
  <cp:lastPrinted>2016-07-26T10:32:00Z</cp:lastPrinted>
  <dcterms:created xsi:type="dcterms:W3CDTF">2026-06-25T10:06:00Z</dcterms:created>
  <dcterms:modified xsi:type="dcterms:W3CDTF">2026-06-25T10:06:00Z</dcterms:modified>
</cp:coreProperties>
</file>