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656E22C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5F1F34" w:rsidRPr="005F1F34">
        <w:rPr>
          <w:rFonts w:ascii="Verdana" w:hAnsi="Verdana"/>
          <w:b/>
          <w:sz w:val="18"/>
          <w:szCs w:val="18"/>
        </w:rPr>
        <w:t>KC-DE-zp.25.</w:t>
      </w:r>
      <w:r w:rsidR="00541A5F">
        <w:rPr>
          <w:rFonts w:ascii="Verdana" w:hAnsi="Verdana"/>
          <w:b/>
          <w:sz w:val="18"/>
          <w:szCs w:val="18"/>
        </w:rPr>
        <w:t>2</w:t>
      </w:r>
      <w:r w:rsidR="00E217BE">
        <w:rPr>
          <w:rFonts w:ascii="Verdana" w:hAnsi="Verdana"/>
          <w:b/>
          <w:sz w:val="18"/>
          <w:szCs w:val="18"/>
        </w:rPr>
        <w:t>96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7B44FC9C" w:rsidR="00B12BC7" w:rsidRPr="0067784D" w:rsidRDefault="00E217BE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E217BE">
        <w:rPr>
          <w:rFonts w:ascii="Verdana" w:hAnsi="Verdana"/>
          <w:b/>
          <w:sz w:val="18"/>
          <w:szCs w:val="18"/>
        </w:rPr>
        <w:t xml:space="preserve">Zakup 1 szt. laptopa dla WI </w:t>
      </w:r>
      <w:r w:rsidR="005F1F34" w:rsidRPr="005F1F34">
        <w:rPr>
          <w:rFonts w:ascii="Verdana" w:hAnsi="Verdana"/>
          <w:b/>
          <w:sz w:val="18"/>
          <w:szCs w:val="18"/>
        </w:rPr>
        <w:t>- KC-DE-zp.25.</w:t>
      </w:r>
      <w:r w:rsidR="00541A5F">
        <w:rPr>
          <w:rFonts w:ascii="Verdana" w:hAnsi="Verdana"/>
          <w:b/>
          <w:sz w:val="18"/>
          <w:szCs w:val="18"/>
        </w:rPr>
        <w:t>2</w:t>
      </w:r>
      <w:r>
        <w:rPr>
          <w:rFonts w:ascii="Verdana" w:hAnsi="Verdana"/>
          <w:b/>
          <w:sz w:val="18"/>
          <w:szCs w:val="18"/>
        </w:rPr>
        <w:t>96</w:t>
      </w:r>
      <w:r w:rsidR="005F1F34" w:rsidRPr="005F1F34">
        <w:rPr>
          <w:rFonts w:ascii="Verdana" w:hAnsi="Verdana"/>
          <w:b/>
          <w:sz w:val="18"/>
          <w:szCs w:val="18"/>
        </w:rPr>
        <w:t>.2026</w:t>
      </w:r>
      <w:r w:rsidR="005F1F34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2845A" w14:textId="77777777" w:rsidR="00D5520C" w:rsidRDefault="00D5520C">
      <w:pPr>
        <w:spacing w:after="0" w:line="240" w:lineRule="auto"/>
      </w:pPr>
      <w:r>
        <w:separator/>
      </w:r>
    </w:p>
  </w:endnote>
  <w:endnote w:type="continuationSeparator" w:id="0">
    <w:p w14:paraId="72E20FC2" w14:textId="77777777" w:rsidR="00D5520C" w:rsidRDefault="00D55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0A49A460" w:rsidR="008C0748" w:rsidRDefault="00D5520C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7728;mso-position-horizontal-relative:text;mso-position-vertical-relative:text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707F2" w14:textId="77777777" w:rsidR="00D5520C" w:rsidRDefault="00D5520C">
      <w:pPr>
        <w:spacing w:after="0" w:line="240" w:lineRule="auto"/>
      </w:pPr>
      <w:r>
        <w:separator/>
      </w:r>
    </w:p>
  </w:footnote>
  <w:footnote w:type="continuationSeparator" w:id="0">
    <w:p w14:paraId="524CCE1E" w14:textId="77777777" w:rsidR="00D5520C" w:rsidRDefault="00D55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6BF0C5A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53B"/>
    <w:rsid w:val="00010065"/>
    <w:rsid w:val="000302BE"/>
    <w:rsid w:val="000563B7"/>
    <w:rsid w:val="000E308D"/>
    <w:rsid w:val="000E6C60"/>
    <w:rsid w:val="0012195A"/>
    <w:rsid w:val="0014026F"/>
    <w:rsid w:val="001A7A53"/>
    <w:rsid w:val="001F4E82"/>
    <w:rsid w:val="00213C92"/>
    <w:rsid w:val="002303FA"/>
    <w:rsid w:val="002333D7"/>
    <w:rsid w:val="00237270"/>
    <w:rsid w:val="00285E58"/>
    <w:rsid w:val="002C151E"/>
    <w:rsid w:val="002F138A"/>
    <w:rsid w:val="00337243"/>
    <w:rsid w:val="00351862"/>
    <w:rsid w:val="00391C2D"/>
    <w:rsid w:val="003D1274"/>
    <w:rsid w:val="003D340C"/>
    <w:rsid w:val="003F54E3"/>
    <w:rsid w:val="004304EF"/>
    <w:rsid w:val="00430A9F"/>
    <w:rsid w:val="00541A5F"/>
    <w:rsid w:val="005540B6"/>
    <w:rsid w:val="005741C5"/>
    <w:rsid w:val="005E5BD1"/>
    <w:rsid w:val="005F1F34"/>
    <w:rsid w:val="00623F70"/>
    <w:rsid w:val="00642F79"/>
    <w:rsid w:val="0067784D"/>
    <w:rsid w:val="006E4A4C"/>
    <w:rsid w:val="00724265"/>
    <w:rsid w:val="008020EB"/>
    <w:rsid w:val="0084447B"/>
    <w:rsid w:val="00867B07"/>
    <w:rsid w:val="008C0748"/>
    <w:rsid w:val="008E5450"/>
    <w:rsid w:val="008E6C73"/>
    <w:rsid w:val="0091196F"/>
    <w:rsid w:val="00927537"/>
    <w:rsid w:val="0093180B"/>
    <w:rsid w:val="0093464A"/>
    <w:rsid w:val="00976CAB"/>
    <w:rsid w:val="009A7931"/>
    <w:rsid w:val="009E7DA9"/>
    <w:rsid w:val="009F528A"/>
    <w:rsid w:val="00A448C5"/>
    <w:rsid w:val="00AA63A3"/>
    <w:rsid w:val="00AA6DC5"/>
    <w:rsid w:val="00AE7922"/>
    <w:rsid w:val="00B0591B"/>
    <w:rsid w:val="00B12BC7"/>
    <w:rsid w:val="00B67DE2"/>
    <w:rsid w:val="00BC579B"/>
    <w:rsid w:val="00C32D30"/>
    <w:rsid w:val="00C456EF"/>
    <w:rsid w:val="00CC5CB6"/>
    <w:rsid w:val="00D137A1"/>
    <w:rsid w:val="00D17C13"/>
    <w:rsid w:val="00D5520C"/>
    <w:rsid w:val="00D6378D"/>
    <w:rsid w:val="00D6653B"/>
    <w:rsid w:val="00D70839"/>
    <w:rsid w:val="00D76DDC"/>
    <w:rsid w:val="00D7750D"/>
    <w:rsid w:val="00DA466C"/>
    <w:rsid w:val="00DA4B87"/>
    <w:rsid w:val="00DB6A02"/>
    <w:rsid w:val="00E217BE"/>
    <w:rsid w:val="00E46D67"/>
    <w:rsid w:val="00E5470B"/>
    <w:rsid w:val="00E67EFE"/>
    <w:rsid w:val="00EA0B1B"/>
    <w:rsid w:val="00F65269"/>
    <w:rsid w:val="00F85EA7"/>
    <w:rsid w:val="00FB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Justyna Domino</cp:lastModifiedBy>
  <cp:revision>3</cp:revision>
  <cp:lastPrinted>2026-01-02T11:14:00Z</cp:lastPrinted>
  <dcterms:created xsi:type="dcterms:W3CDTF">2026-05-28T11:15:00Z</dcterms:created>
  <dcterms:modified xsi:type="dcterms:W3CDTF">2026-06-26T11:14:00Z</dcterms:modified>
</cp:coreProperties>
</file>