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4952" w14:textId="73C777D6" w:rsidR="008D2AB8" w:rsidRPr="008E6A48" w:rsidRDefault="008D2AB8" w:rsidP="008E6A4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 xml:space="preserve">Załącznik nr </w:t>
      </w:r>
      <w:r w:rsidR="00012286" w:rsidRPr="008E6A48">
        <w:rPr>
          <w:rFonts w:ascii="Verdana" w:hAnsi="Verdana"/>
          <w:sz w:val="20"/>
          <w:szCs w:val="20"/>
        </w:rPr>
        <w:t>1</w:t>
      </w:r>
    </w:p>
    <w:p w14:paraId="344B802C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80D700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FORMULARZ OFERTY</w:t>
      </w:r>
    </w:p>
    <w:p w14:paraId="1CC4EBA0" w14:textId="77777777" w:rsidR="008D2AB8" w:rsidRPr="008E6A48" w:rsidRDefault="008D2AB8" w:rsidP="008E6A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9901DAF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CFA42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D872DD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BB38D6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805E8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TEL.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B84E3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FAX 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79E8680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9ABE8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E6A4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8B4B2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7940292" w14:textId="77777777" w:rsidR="008E6A48" w:rsidRDefault="008E6A48" w:rsidP="008E6A48">
      <w:pPr>
        <w:rPr>
          <w:rFonts w:ascii="Verdana" w:hAnsi="Verdana"/>
          <w:sz w:val="20"/>
          <w:szCs w:val="20"/>
        </w:rPr>
      </w:pPr>
    </w:p>
    <w:p w14:paraId="58D00843" w14:textId="5EBE5A1D" w:rsidR="008D2AB8" w:rsidRPr="008E6A48" w:rsidRDefault="008D2AB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Do: Nazwa i siedziba Zamawiającego:</w:t>
      </w:r>
    </w:p>
    <w:p w14:paraId="25E19FB0" w14:textId="3C276AC7" w:rsidR="00DE172C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Akademia Górniczo </w:t>
      </w:r>
      <w:r w:rsidR="008E6A48">
        <w:rPr>
          <w:rFonts w:ascii="Verdana" w:hAnsi="Verdana"/>
          <w:b/>
          <w:sz w:val="20"/>
          <w:szCs w:val="20"/>
        </w:rPr>
        <w:t>–</w:t>
      </w:r>
      <w:r w:rsidRPr="008E6A48">
        <w:rPr>
          <w:rFonts w:ascii="Verdana" w:hAnsi="Verdana"/>
          <w:b/>
          <w:sz w:val="20"/>
          <w:szCs w:val="20"/>
        </w:rPr>
        <w:t xml:space="preserve"> Hutnicza</w:t>
      </w:r>
      <w:r w:rsid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im. Stanisława Staszica w Krakowie</w:t>
      </w:r>
    </w:p>
    <w:p w14:paraId="5BB7F821" w14:textId="77777777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Dział Zamówień Publicznych</w:t>
      </w:r>
      <w:r w:rsidR="008D2AB8" w:rsidRPr="008E6A48">
        <w:rPr>
          <w:rFonts w:ascii="Verdana" w:hAnsi="Verdana"/>
          <w:b/>
          <w:sz w:val="20"/>
          <w:szCs w:val="20"/>
        </w:rPr>
        <w:t xml:space="preserve">  </w:t>
      </w:r>
    </w:p>
    <w:p w14:paraId="75544AE5" w14:textId="1A5C2554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Al. Mickiewicza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30</w:t>
      </w:r>
      <w:r w:rsid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b/>
          <w:sz w:val="20"/>
          <w:szCs w:val="20"/>
        </w:rPr>
        <w:t>30-059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Kraków</w:t>
      </w:r>
      <w:r w:rsidR="008D2AB8" w:rsidRPr="008E6A48">
        <w:rPr>
          <w:rFonts w:ascii="Verdana" w:hAnsi="Verdana"/>
          <w:b/>
          <w:sz w:val="20"/>
          <w:szCs w:val="20"/>
        </w:rPr>
        <w:t xml:space="preserve">,  </w:t>
      </w:r>
    </w:p>
    <w:p w14:paraId="3DCA36EA" w14:textId="77777777" w:rsidR="008D2AB8" w:rsidRPr="008E6A48" w:rsidRDefault="008D2AB8" w:rsidP="008E6A48">
      <w:pPr>
        <w:ind w:firstLine="3969"/>
        <w:rPr>
          <w:rFonts w:ascii="Verdana" w:hAnsi="Verdana"/>
          <w:b/>
          <w:sz w:val="20"/>
          <w:szCs w:val="20"/>
        </w:rPr>
      </w:pPr>
    </w:p>
    <w:p w14:paraId="4B73BBEF" w14:textId="77777777" w:rsidR="009B4ED9" w:rsidRDefault="008D2AB8" w:rsidP="0006154B">
      <w:pPr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B4ED9">
        <w:rPr>
          <w:rFonts w:ascii="Verdana" w:hAnsi="Verdana"/>
          <w:b/>
          <w:sz w:val="20"/>
          <w:szCs w:val="20"/>
        </w:rPr>
        <w:t>M</w:t>
      </w:r>
      <w:r w:rsidR="009B4ED9" w:rsidRPr="00712828">
        <w:rPr>
          <w:rFonts w:ascii="Verdana" w:hAnsi="Verdana"/>
          <w:b/>
          <w:sz w:val="20"/>
          <w:szCs w:val="20"/>
        </w:rPr>
        <w:t>odernizacj</w:t>
      </w:r>
      <w:r w:rsidR="009B4ED9">
        <w:rPr>
          <w:rFonts w:ascii="Verdana" w:hAnsi="Verdana"/>
          <w:b/>
          <w:sz w:val="20"/>
          <w:szCs w:val="20"/>
        </w:rPr>
        <w:t xml:space="preserve">a </w:t>
      </w:r>
      <w:proofErr w:type="spellStart"/>
      <w:r w:rsidR="009B4ED9">
        <w:rPr>
          <w:rFonts w:ascii="Verdana" w:hAnsi="Verdana"/>
          <w:b/>
          <w:sz w:val="20"/>
          <w:szCs w:val="20"/>
        </w:rPr>
        <w:t>sal</w:t>
      </w:r>
      <w:proofErr w:type="spellEnd"/>
      <w:r w:rsidR="009B4ED9">
        <w:rPr>
          <w:rFonts w:ascii="Verdana" w:hAnsi="Verdana"/>
          <w:b/>
          <w:sz w:val="20"/>
          <w:szCs w:val="20"/>
        </w:rPr>
        <w:t xml:space="preserve"> 1.19 i 1.20 w pawilonie D-17 AGH w Krakowie</w:t>
      </w:r>
    </w:p>
    <w:p w14:paraId="11A99570" w14:textId="5C5A526D" w:rsidR="008D2AB8" w:rsidRPr="008E6A48" w:rsidRDefault="00712828" w:rsidP="0006154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12828">
        <w:rPr>
          <w:rFonts w:ascii="Verdana" w:hAnsi="Verdana"/>
          <w:b/>
          <w:sz w:val="20"/>
          <w:szCs w:val="20"/>
        </w:rPr>
        <w:t>- KC-DE-zp.25.</w:t>
      </w:r>
      <w:r w:rsidR="009B4ED9">
        <w:rPr>
          <w:rFonts w:ascii="Verdana" w:hAnsi="Verdana"/>
          <w:b/>
          <w:sz w:val="20"/>
          <w:szCs w:val="20"/>
        </w:rPr>
        <w:t>347</w:t>
      </w:r>
      <w:r w:rsidRPr="00712828">
        <w:rPr>
          <w:rFonts w:ascii="Verdana" w:hAnsi="Verdana"/>
          <w:b/>
          <w:sz w:val="20"/>
          <w:szCs w:val="20"/>
        </w:rPr>
        <w:t>.2026</w:t>
      </w:r>
      <w:r w:rsidR="008D2AB8" w:rsidRPr="00947470">
        <w:rPr>
          <w:rFonts w:ascii="Verdana" w:hAnsi="Verdana"/>
          <w:b/>
          <w:sz w:val="20"/>
          <w:szCs w:val="20"/>
        </w:rPr>
        <w:t>,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="008D2AB8" w:rsidRPr="008E6A48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31D6A8C7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4F22BB6" w14:textId="248FEABA" w:rsidR="008E6A48" w:rsidRPr="00DC39F3" w:rsidRDefault="008E6A48" w:rsidP="008E6A48">
      <w:pPr>
        <w:widowControl w:val="0"/>
        <w:jc w:val="both"/>
        <w:rPr>
          <w:rFonts w:ascii="Verdana" w:hAnsi="Verdana"/>
          <w:b/>
          <w:bCs/>
          <w:sz w:val="20"/>
          <w:szCs w:val="20"/>
        </w:rPr>
      </w:pPr>
      <w:r w:rsidRPr="00DC39F3">
        <w:rPr>
          <w:rFonts w:ascii="Verdana" w:hAnsi="Verdana"/>
          <w:b/>
          <w:bCs/>
          <w:sz w:val="20"/>
          <w:szCs w:val="20"/>
        </w:rPr>
        <w:t xml:space="preserve">Cena brutto za całość przedmiotu zamówienia </w:t>
      </w:r>
      <w:r w:rsidR="009B4ED9">
        <w:rPr>
          <w:rFonts w:ascii="Verdana" w:hAnsi="Verdana"/>
          <w:b/>
          <w:bCs/>
          <w:sz w:val="20"/>
          <w:szCs w:val="20"/>
        </w:rPr>
        <w:t>……</w:t>
      </w:r>
      <w:r w:rsidRPr="00DC39F3">
        <w:rPr>
          <w:rFonts w:ascii="Verdana" w:hAnsi="Verdana"/>
          <w:b/>
          <w:bCs/>
          <w:sz w:val="20"/>
          <w:szCs w:val="20"/>
        </w:rPr>
        <w:t>………………………………….. zł</w:t>
      </w:r>
    </w:p>
    <w:p w14:paraId="5F179844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7F2B9C3" w14:textId="77777777" w:rsidR="009B4ED9" w:rsidRDefault="008E6A48" w:rsidP="009B4ED9">
      <w:pPr>
        <w:rPr>
          <w:rFonts w:ascii="Verdana" w:hAnsi="Verdana"/>
          <w:b/>
          <w:bCs/>
          <w:iCs/>
          <w:sz w:val="20"/>
          <w:szCs w:val="20"/>
          <w:lang w:val="x-none" w:eastAsia="x-none"/>
        </w:rPr>
      </w:pPr>
      <w:r w:rsidRPr="008E6A48">
        <w:rPr>
          <w:rFonts w:ascii="Verdana" w:hAnsi="Verdana"/>
          <w:b/>
          <w:bCs/>
          <w:sz w:val="20"/>
          <w:szCs w:val="20"/>
        </w:rPr>
        <w:t>Termin realizacji umowy:</w:t>
      </w:r>
      <w:r w:rsidRPr="008E6A48">
        <w:rPr>
          <w:rFonts w:ascii="Verdana" w:hAnsi="Verdana"/>
          <w:sz w:val="20"/>
          <w:szCs w:val="20"/>
        </w:rPr>
        <w:t xml:space="preserve"> do </w:t>
      </w:r>
      <w:r w:rsidR="009B4ED9">
        <w:rPr>
          <w:rFonts w:ascii="Verdana" w:hAnsi="Verdana"/>
          <w:sz w:val="20"/>
          <w:szCs w:val="20"/>
        </w:rPr>
        <w:t>49</w:t>
      </w:r>
      <w:r w:rsidR="00947470">
        <w:rPr>
          <w:rFonts w:ascii="Verdana" w:hAnsi="Verdana"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 xml:space="preserve">dni  </w:t>
      </w:r>
      <w:r w:rsidRPr="008E6A48">
        <w:rPr>
          <w:rFonts w:ascii="Verdana" w:hAnsi="Verdana"/>
          <w:iCs/>
          <w:sz w:val="20"/>
          <w:szCs w:val="20"/>
        </w:rPr>
        <w:t>od daty podpisania umowy</w:t>
      </w:r>
      <w:r w:rsidR="009B4ED9" w:rsidRPr="009B4ED9">
        <w:rPr>
          <w:rFonts w:ascii="Verdana" w:hAnsi="Verdana"/>
          <w:iCs/>
          <w:sz w:val="20"/>
          <w:szCs w:val="20"/>
        </w:rPr>
        <w:t xml:space="preserve">, </w:t>
      </w:r>
      <w:r w:rsidR="009B4ED9" w:rsidRPr="009B4ED9">
        <w:rPr>
          <w:rFonts w:ascii="Verdana" w:hAnsi="Verdana"/>
          <w:iCs/>
          <w:sz w:val="20"/>
          <w:szCs w:val="20"/>
          <w:lang w:val="x-none" w:eastAsia="x-none"/>
        </w:rPr>
        <w:t>w tym:</w:t>
      </w:r>
    </w:p>
    <w:p w14:paraId="35CD61C1" w14:textId="77777777" w:rsidR="009B4ED9" w:rsidRPr="00183586" w:rsidRDefault="009B4ED9" w:rsidP="009B4ED9">
      <w:pPr>
        <w:pStyle w:val="Akapitzlist"/>
        <w:numPr>
          <w:ilvl w:val="0"/>
          <w:numId w:val="9"/>
        </w:numPr>
        <w:tabs>
          <w:tab w:val="num" w:pos="851"/>
        </w:tabs>
        <w:suppressAutoHyphens/>
        <w:spacing w:after="0" w:line="276" w:lineRule="auto"/>
        <w:ind w:left="709"/>
        <w:jc w:val="both"/>
        <w:rPr>
          <w:rFonts w:ascii="Verdana" w:hAnsi="Verdana"/>
          <w:i/>
          <w:sz w:val="18"/>
          <w:szCs w:val="18"/>
        </w:rPr>
      </w:pPr>
      <w:r w:rsidRPr="00183586">
        <w:rPr>
          <w:rFonts w:ascii="Verdana" w:hAnsi="Verdana"/>
          <w:i/>
          <w:sz w:val="18"/>
          <w:szCs w:val="18"/>
        </w:rPr>
        <w:t>rozpoczęcie prac nie wcześniej niż 28.09.2026,</w:t>
      </w:r>
    </w:p>
    <w:p w14:paraId="27395A12" w14:textId="7C20A5F2" w:rsidR="008E6A48" w:rsidRPr="009B4ED9" w:rsidRDefault="009B4ED9" w:rsidP="009B4ED9">
      <w:pPr>
        <w:pStyle w:val="Akapitzlist"/>
        <w:numPr>
          <w:ilvl w:val="0"/>
          <w:numId w:val="9"/>
        </w:numPr>
        <w:tabs>
          <w:tab w:val="num" w:pos="851"/>
        </w:tabs>
        <w:suppressAutoHyphens/>
        <w:spacing w:after="0" w:line="276" w:lineRule="auto"/>
        <w:ind w:left="709"/>
        <w:jc w:val="both"/>
        <w:rPr>
          <w:rFonts w:ascii="Verdana" w:hAnsi="Verdana"/>
          <w:i/>
          <w:sz w:val="18"/>
          <w:szCs w:val="18"/>
        </w:rPr>
      </w:pPr>
      <w:r w:rsidRPr="00183586">
        <w:rPr>
          <w:rFonts w:ascii="Verdana" w:hAnsi="Verdana"/>
          <w:i/>
          <w:sz w:val="18"/>
          <w:szCs w:val="18"/>
        </w:rPr>
        <w:t>zakończenie prac nie później niż 16.11.2026.</w:t>
      </w:r>
    </w:p>
    <w:p w14:paraId="5E41378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6FD4CAF" w14:textId="7D97F637" w:rsidR="008E6A48" w:rsidRDefault="008E6A48" w:rsidP="008E6A48">
      <w:pPr>
        <w:tabs>
          <w:tab w:val="left" w:pos="426"/>
        </w:tabs>
        <w:jc w:val="both"/>
        <w:rPr>
          <w:rFonts w:ascii="Verdana" w:hAnsi="Verdana"/>
          <w:color w:val="FF0000"/>
          <w:sz w:val="20"/>
          <w:szCs w:val="20"/>
        </w:rPr>
      </w:pPr>
      <w:r w:rsidRPr="00654CE8">
        <w:rPr>
          <w:rFonts w:ascii="Verdana" w:hAnsi="Verdana"/>
          <w:b/>
          <w:bCs/>
          <w:sz w:val="20"/>
          <w:szCs w:val="20"/>
          <w:u w:val="single"/>
        </w:rPr>
        <w:t xml:space="preserve">Okres udzielonej gwarancji </w:t>
      </w:r>
      <w:r w:rsidR="00B32E06">
        <w:rPr>
          <w:rFonts w:ascii="Verdana" w:hAnsi="Verdana"/>
          <w:b/>
          <w:bCs/>
          <w:sz w:val="20"/>
          <w:szCs w:val="20"/>
          <w:u w:val="single"/>
        </w:rPr>
        <w:t xml:space="preserve">(tzw. podstawowej) </w:t>
      </w:r>
      <w:r w:rsidRPr="00654CE8">
        <w:rPr>
          <w:rFonts w:ascii="Verdana" w:hAnsi="Verdana"/>
          <w:b/>
          <w:bCs/>
          <w:sz w:val="20"/>
          <w:szCs w:val="20"/>
          <w:u w:val="single"/>
        </w:rPr>
        <w:t>wynosi:</w:t>
      </w:r>
      <w:r w:rsidRPr="00654CE8">
        <w:rPr>
          <w:rFonts w:ascii="Verdana" w:hAnsi="Verdana"/>
          <w:sz w:val="20"/>
          <w:szCs w:val="20"/>
        </w:rPr>
        <w:t xml:space="preserve"> …………………miesięcy </w:t>
      </w:r>
      <w:r w:rsidRPr="00654CE8">
        <w:rPr>
          <w:rFonts w:ascii="Verdana" w:hAnsi="Verdana"/>
          <w:color w:val="FF0000"/>
          <w:sz w:val="20"/>
          <w:szCs w:val="20"/>
        </w:rPr>
        <w:t>(kryterium oceny ofert)</w:t>
      </w:r>
    </w:p>
    <w:p w14:paraId="6CBD2D8C" w14:textId="77777777" w:rsidR="00B32E06" w:rsidRPr="00654CE8" w:rsidRDefault="00B32E06" w:rsidP="008E6A48">
      <w:pPr>
        <w:tabs>
          <w:tab w:val="left" w:pos="426"/>
        </w:tabs>
        <w:jc w:val="both"/>
        <w:rPr>
          <w:rFonts w:ascii="Verdana" w:hAnsi="Verdana"/>
          <w:color w:val="FF0000"/>
          <w:sz w:val="20"/>
          <w:szCs w:val="20"/>
        </w:rPr>
      </w:pPr>
    </w:p>
    <w:p w14:paraId="219E68B2" w14:textId="3DE2B680" w:rsidR="00654CE8" w:rsidRPr="00654CE8" w:rsidRDefault="00654CE8" w:rsidP="00654C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7D54">
        <w:rPr>
          <w:rFonts w:ascii="Verdana" w:hAnsi="Verdana"/>
          <w:sz w:val="20"/>
          <w:szCs w:val="20"/>
          <w:lang w:eastAsia="zh-CN"/>
        </w:rPr>
        <w:t>z wyjątkiem okresu udzielonej gwarancji na:</w:t>
      </w:r>
    </w:p>
    <w:p w14:paraId="55234848" w14:textId="77777777" w:rsidR="00654CE8" w:rsidRDefault="00654CE8" w:rsidP="00654CE8">
      <w:pPr>
        <w:ind w:left="426" w:right="-45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>- instalacj</w:t>
      </w:r>
      <w:r>
        <w:rPr>
          <w:rFonts w:ascii="Verdana" w:hAnsi="Verdana"/>
          <w:color w:val="00000A"/>
          <w:sz w:val="18"/>
          <w:szCs w:val="18"/>
          <w:lang w:eastAsia="ar-SA"/>
        </w:rPr>
        <w:t>e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sieci strukturalnych (logicznych)</w:t>
      </w:r>
      <w:r>
        <w:rPr>
          <w:rFonts w:ascii="Verdana" w:hAnsi="Verdana"/>
          <w:color w:val="00000A"/>
          <w:sz w:val="18"/>
          <w:szCs w:val="18"/>
          <w:lang w:eastAsia="ar-SA"/>
        </w:rPr>
        <w:t xml:space="preserve"> - 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okres gwarancji systemowej </w:t>
      </w:r>
      <w:r w:rsidRPr="003C56B8">
        <w:rPr>
          <w:rFonts w:ascii="Verdana" w:hAnsi="Verdana"/>
          <w:sz w:val="20"/>
          <w:szCs w:val="20"/>
        </w:rPr>
        <w:t>…………………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lat</w:t>
      </w:r>
      <w:r w:rsidRPr="003C56B8"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A"/>
          <w:sz w:val="18"/>
          <w:szCs w:val="18"/>
          <w:lang w:eastAsia="ar-SA"/>
        </w:rPr>
        <w:t>.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</w:p>
    <w:p w14:paraId="4598E745" w14:textId="77777777" w:rsidR="00654CE8" w:rsidRPr="000D353F" w:rsidRDefault="00654CE8" w:rsidP="00654CE8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 SWZ</w:t>
      </w:r>
      <w:r>
        <w:rPr>
          <w:rFonts w:ascii="Verdana" w:hAnsi="Verdana"/>
          <w:bCs/>
          <w:i/>
          <w:iCs/>
          <w:sz w:val="16"/>
          <w:szCs w:val="16"/>
        </w:rPr>
        <w:t>.</w:t>
      </w:r>
    </w:p>
    <w:p w14:paraId="7001B90A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24B450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płatności:</w:t>
      </w:r>
      <w:r w:rsidRPr="008E6A48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4262852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E5A1A9" w14:textId="77777777" w:rsidR="008E6A48" w:rsidRPr="008E6A48" w:rsidRDefault="008E6A4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7C25C" w14:textId="77777777" w:rsidR="008E6A48" w:rsidRPr="008E6A48" w:rsidRDefault="008E6A48" w:rsidP="008E6A4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8E6A48">
        <w:rPr>
          <w:rFonts w:ascii="Verdana" w:hAnsi="Verdana"/>
          <w:sz w:val="20"/>
          <w:szCs w:val="20"/>
        </w:rPr>
        <w:t xml:space="preserve"> </w:t>
      </w:r>
    </w:p>
    <w:p w14:paraId="076827D4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8E6A4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E6A48">
        <w:rPr>
          <w:rFonts w:ascii="Verdana" w:hAnsi="Verdana"/>
          <w:sz w:val="20"/>
          <w:szCs w:val="20"/>
          <w:lang w:eastAsia="ar-SA"/>
        </w:rPr>
        <w:t>zamawiającego</w:t>
      </w:r>
      <w:r w:rsidRPr="008E6A4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CCB2C7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8E6A48">
        <w:rPr>
          <w:rFonts w:ascii="Verdana" w:hAnsi="Verdana"/>
          <w:b/>
          <w:sz w:val="20"/>
          <w:szCs w:val="20"/>
        </w:rPr>
        <w:t>*</w:t>
      </w:r>
    </w:p>
    <w:p w14:paraId="64F35010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lastRenderedPageBreak/>
        <w:t xml:space="preserve">Oświadczamy, że oferta została sporządzona na podstawie: SWZ, dokumentacji projektowej, </w:t>
      </w:r>
      <w:proofErr w:type="spellStart"/>
      <w:r w:rsidRPr="008E6A48">
        <w:rPr>
          <w:rFonts w:ascii="Verdana" w:hAnsi="Verdana"/>
          <w:sz w:val="20"/>
          <w:szCs w:val="20"/>
        </w:rPr>
        <w:t>STWiORB</w:t>
      </w:r>
      <w:proofErr w:type="spellEnd"/>
      <w:r w:rsidRPr="008E6A4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6553527F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eastAsia="ar-SA"/>
        </w:rPr>
        <w:t xml:space="preserve">Oświadczmy, </w:t>
      </w:r>
      <w:r w:rsidRPr="008E6A48"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4890C66D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51919D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a.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F012991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b.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AA47F3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c.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3B104CC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d. 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1D934" w14:textId="7926DD44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7. </w:t>
      </w:r>
      <w:r w:rsidRPr="008E6A4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8E6A48">
        <w:rPr>
          <w:rFonts w:ascii="Verdana" w:hAnsi="Verdana"/>
          <w:sz w:val="20"/>
          <w:szCs w:val="20"/>
        </w:rPr>
        <w:t>*</w:t>
      </w:r>
      <w:r w:rsidRPr="008E6A4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8E6A48">
        <w:rPr>
          <w:rFonts w:ascii="Verdana" w:hAnsi="Verdana"/>
          <w:sz w:val="20"/>
          <w:szCs w:val="20"/>
        </w:rPr>
        <w:t>od których dane osobowe bezpośrednio lub pośrednio pozyskałem</w:t>
      </w:r>
      <w:r w:rsidRPr="008E6A4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8E6A48">
        <w:rPr>
          <w:rFonts w:ascii="Verdana" w:hAnsi="Verdana"/>
          <w:sz w:val="20"/>
          <w:szCs w:val="20"/>
        </w:rPr>
        <w:t xml:space="preserve">.** </w:t>
      </w:r>
    </w:p>
    <w:p w14:paraId="1CC68A97" w14:textId="77777777" w:rsidR="008E6A48" w:rsidRPr="008E6A48" w:rsidRDefault="008E6A48" w:rsidP="008E6A48">
      <w:pPr>
        <w:jc w:val="both"/>
        <w:rPr>
          <w:rFonts w:ascii="Verdana" w:hAnsi="Verdana"/>
          <w:i/>
          <w:iCs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BF8F83" w14:textId="77777777" w:rsidR="008E6A48" w:rsidRPr="008E6A48" w:rsidRDefault="008E6A48" w:rsidP="008E6A48">
      <w:pPr>
        <w:suppressAutoHyphens/>
        <w:ind w:left="142" w:hanging="142"/>
        <w:jc w:val="both"/>
        <w:rPr>
          <w:rFonts w:ascii="Verdana" w:eastAsia="Calibri" w:hAnsi="Verdana"/>
          <w:i/>
          <w:iCs/>
          <w:sz w:val="16"/>
          <w:szCs w:val="16"/>
          <w:lang w:eastAsia="zh-CN"/>
        </w:rPr>
      </w:pP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**</w:t>
      </w:r>
      <w:r w:rsidRPr="008E6A48">
        <w:rPr>
          <w:rFonts w:ascii="Verdana" w:eastAsia="Calibri" w:hAnsi="Verdana"/>
          <w:i/>
          <w:iCs/>
          <w:color w:val="000000"/>
          <w:sz w:val="16"/>
          <w:szCs w:val="16"/>
          <w:lang w:eastAsia="zh-CN"/>
        </w:rPr>
        <w:t xml:space="preserve">W przypadku gdy wykonawca </w:t>
      </w: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F14119" w14:textId="415887C0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8E6A48">
        <w:rPr>
          <w:rFonts w:ascii="Verdana" w:hAnsi="Verdana"/>
          <w:b/>
          <w:sz w:val="20"/>
          <w:szCs w:val="20"/>
        </w:rPr>
        <w:t>ppkt</w:t>
      </w:r>
      <w:proofErr w:type="spellEnd"/>
      <w:r w:rsidRPr="008E6A48">
        <w:rPr>
          <w:rFonts w:ascii="Verdana" w:hAnsi="Verdana"/>
          <w:b/>
          <w:sz w:val="20"/>
          <w:szCs w:val="20"/>
        </w:rPr>
        <w:t>. 4 SWZ spełniamy osobiście/ powołujemy się na zasoby podmiotu trzeciego w następującym zakresie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8E6A48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745B31DF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6A48" w:rsidRPr="008E6A48" w14:paraId="5E3C138A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95376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7AC91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80BE4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FDA72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E6A48" w:rsidRPr="008E6A48" w14:paraId="6472A750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683F4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C0F3EA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54C4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89862D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Oświadczenie, w przypadku </w:t>
      </w:r>
      <w:r w:rsidRPr="008E6A4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E6A4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A48" w:rsidRPr="008E6A48" w14:paraId="630B4152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ED2538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9AA0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18AB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8E6A48" w:rsidRPr="008E6A48" w14:paraId="161E892E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1D5C187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6E309C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9EF8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E6A48" w:rsidRPr="008E6A48" w14:paraId="5526C4C4" w14:textId="77777777" w:rsidTr="0028787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17192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EEA8EE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9D2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576733" w14:textId="77777777" w:rsidR="008E6A48" w:rsidRPr="008E6A48" w:rsidRDefault="008E6A48" w:rsidP="008E6A48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1EDAC1" w14:textId="77777777" w:rsidR="008E6A48" w:rsidRPr="008E6A48" w:rsidRDefault="008E6A48" w:rsidP="008E6A48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8E6A4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1BB060B" w14:textId="77777777" w:rsidR="008E6A48" w:rsidRPr="008E6A48" w:rsidRDefault="008E6A48" w:rsidP="008E6A4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</w:t>
      </w:r>
      <w:r w:rsidRPr="008E6A48">
        <w:rPr>
          <w:rFonts w:ascii="Verdana" w:hAnsi="Verdana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ab/>
      </w:r>
    </w:p>
    <w:p w14:paraId="797502C4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A48">
        <w:rPr>
          <w:rFonts w:ascii="Verdana" w:hAnsi="Verdana"/>
          <w:sz w:val="20"/>
          <w:szCs w:val="20"/>
        </w:rPr>
        <w:t>ych</w:t>
      </w:r>
      <w:proofErr w:type="spellEnd"/>
      <w:r w:rsidRPr="008E6A48">
        <w:rPr>
          <w:rFonts w:ascii="Verdana" w:hAnsi="Verdana"/>
          <w:sz w:val="20"/>
          <w:szCs w:val="20"/>
        </w:rPr>
        <w:t>) dokumentu(ów)</w:t>
      </w:r>
    </w:p>
    <w:p w14:paraId="18F81A75" w14:textId="6E8A0E6E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…………………………………………………………………...................</w:t>
      </w:r>
      <w:r>
        <w:rPr>
          <w:rFonts w:ascii="Verdana" w:hAnsi="Verdana"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które dołączamy do oferty.</w:t>
      </w:r>
    </w:p>
    <w:p w14:paraId="011BBAB9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załącznikami do niniejszej oferty są:</w:t>
      </w:r>
    </w:p>
    <w:p w14:paraId="1FD6F1DF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09C75D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320779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855967E" w14:textId="77777777" w:rsidR="008E6A48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0C214F9" w14:textId="0762D30D" w:rsidR="00FE545C" w:rsidRPr="008E6A4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ab/>
      </w:r>
    </w:p>
    <w:sectPr w:rsidR="00FE545C" w:rsidRPr="008E6A4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535D4" w14:textId="77777777" w:rsidR="004F64D1" w:rsidRDefault="004F64D1">
      <w:r>
        <w:separator/>
      </w:r>
    </w:p>
  </w:endnote>
  <w:endnote w:type="continuationSeparator" w:id="0">
    <w:p w14:paraId="5BC56921" w14:textId="77777777" w:rsidR="004F64D1" w:rsidRDefault="004F6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D5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C7476" w14:textId="77777777" w:rsidR="004F64D1" w:rsidRDefault="004F64D1">
      <w:r>
        <w:separator/>
      </w:r>
    </w:p>
  </w:footnote>
  <w:footnote w:type="continuationSeparator" w:id="0">
    <w:p w14:paraId="667EC6D5" w14:textId="77777777" w:rsidR="004F64D1" w:rsidRDefault="004F64D1">
      <w:r>
        <w:continuationSeparator/>
      </w:r>
    </w:p>
  </w:footnote>
  <w:footnote w:id="1">
    <w:p w14:paraId="35631503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29D727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355BAB"/>
    <w:multiLevelType w:val="hybridMultilevel"/>
    <w:tmpl w:val="01A2F0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73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98061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8565298">
    <w:abstractNumId w:val="3"/>
  </w:num>
  <w:num w:numId="4" w16cid:durableId="226039734">
    <w:abstractNumId w:val="6"/>
  </w:num>
  <w:num w:numId="5" w16cid:durableId="1475827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156437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7164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7517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537283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8E"/>
    <w:rsid w:val="00012286"/>
    <w:rsid w:val="000139D7"/>
    <w:rsid w:val="00024324"/>
    <w:rsid w:val="0006154B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7A2"/>
    <w:rsid w:val="002723B0"/>
    <w:rsid w:val="00274992"/>
    <w:rsid w:val="00315A4A"/>
    <w:rsid w:val="003B3F52"/>
    <w:rsid w:val="004376F4"/>
    <w:rsid w:val="004A2D84"/>
    <w:rsid w:val="004B7300"/>
    <w:rsid w:val="004C079A"/>
    <w:rsid w:val="004C6753"/>
    <w:rsid w:val="004E29FB"/>
    <w:rsid w:val="004F64D1"/>
    <w:rsid w:val="00541864"/>
    <w:rsid w:val="00595C87"/>
    <w:rsid w:val="005966C7"/>
    <w:rsid w:val="005D2C65"/>
    <w:rsid w:val="005E448E"/>
    <w:rsid w:val="005E6D94"/>
    <w:rsid w:val="005F5445"/>
    <w:rsid w:val="0063384F"/>
    <w:rsid w:val="00643C6F"/>
    <w:rsid w:val="00646202"/>
    <w:rsid w:val="0065290F"/>
    <w:rsid w:val="00654CE8"/>
    <w:rsid w:val="006815F6"/>
    <w:rsid w:val="006B4B0C"/>
    <w:rsid w:val="00712828"/>
    <w:rsid w:val="007748F0"/>
    <w:rsid w:val="0079138C"/>
    <w:rsid w:val="007A4321"/>
    <w:rsid w:val="00833933"/>
    <w:rsid w:val="00853083"/>
    <w:rsid w:val="008B2F0C"/>
    <w:rsid w:val="008B4928"/>
    <w:rsid w:val="008D2AB8"/>
    <w:rsid w:val="008E6A48"/>
    <w:rsid w:val="008F1C66"/>
    <w:rsid w:val="00927C4B"/>
    <w:rsid w:val="00947470"/>
    <w:rsid w:val="00970FE4"/>
    <w:rsid w:val="009B1B8B"/>
    <w:rsid w:val="009B4ED9"/>
    <w:rsid w:val="00A0022B"/>
    <w:rsid w:val="00A346FE"/>
    <w:rsid w:val="00A34B20"/>
    <w:rsid w:val="00A47B4D"/>
    <w:rsid w:val="00A83018"/>
    <w:rsid w:val="00AA2D34"/>
    <w:rsid w:val="00B06EC7"/>
    <w:rsid w:val="00B32E06"/>
    <w:rsid w:val="00B774DC"/>
    <w:rsid w:val="00BB4DCE"/>
    <w:rsid w:val="00C969A6"/>
    <w:rsid w:val="00CA7D36"/>
    <w:rsid w:val="00CB2914"/>
    <w:rsid w:val="00D24208"/>
    <w:rsid w:val="00D60C38"/>
    <w:rsid w:val="00D61FA4"/>
    <w:rsid w:val="00D66893"/>
    <w:rsid w:val="00D90ACB"/>
    <w:rsid w:val="00DB586F"/>
    <w:rsid w:val="00DC1500"/>
    <w:rsid w:val="00DC39F3"/>
    <w:rsid w:val="00DE172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903B"/>
  <w15:chartTrackingRefBased/>
  <w15:docId w15:val="{61149162-35D2-4081-8C82-D92B0819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B4E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9B4ED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804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Marzena Kurek</cp:lastModifiedBy>
  <cp:revision>9</cp:revision>
  <cp:lastPrinted>2026-04-21T08:13:00Z</cp:lastPrinted>
  <dcterms:created xsi:type="dcterms:W3CDTF">2026-04-21T08:13:00Z</dcterms:created>
  <dcterms:modified xsi:type="dcterms:W3CDTF">2026-07-24T09:19:00Z</dcterms:modified>
</cp:coreProperties>
</file>