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B0774" w14:textId="77777777" w:rsidR="005B3AC0" w:rsidRPr="00E874DC" w:rsidRDefault="005B3AC0" w:rsidP="005B3AC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679CC4D" w14:textId="77777777" w:rsidR="005B3AC0" w:rsidRDefault="005B3AC0" w:rsidP="005B3AC0">
      <w:pPr>
        <w:spacing w:before="48" w:line="240" w:lineRule="atLeast"/>
        <w:jc w:val="right"/>
        <w:rPr>
          <w:b/>
          <w:sz w:val="24"/>
          <w:szCs w:val="24"/>
          <w:lang w:val="pl-PL"/>
        </w:rPr>
      </w:pPr>
    </w:p>
    <w:p w14:paraId="499F73AC" w14:textId="77777777" w:rsidR="005B3AC0" w:rsidRDefault="005B3AC0" w:rsidP="005B3AC0">
      <w:pPr>
        <w:spacing w:before="48" w:line="240" w:lineRule="atLeast"/>
        <w:jc w:val="center"/>
        <w:rPr>
          <w:b/>
          <w:sz w:val="24"/>
          <w:szCs w:val="24"/>
          <w:lang w:val="pl-PL"/>
        </w:rPr>
      </w:pPr>
      <w:r>
        <w:rPr>
          <w:b/>
          <w:sz w:val="24"/>
          <w:szCs w:val="24"/>
          <w:lang w:val="pl-PL"/>
        </w:rPr>
        <w:t>WZÓR UMOWY</w:t>
      </w:r>
    </w:p>
    <w:p w14:paraId="05257530" w14:textId="77777777" w:rsidR="005B3AC0" w:rsidRDefault="005B3AC0" w:rsidP="005B3AC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090D74E7" w14:textId="77777777" w:rsidR="005B3AC0" w:rsidRDefault="005B3AC0" w:rsidP="005B3AC0">
      <w:pPr>
        <w:spacing w:before="48" w:line="240" w:lineRule="atLeast"/>
        <w:jc w:val="center"/>
        <w:rPr>
          <w:b/>
          <w:sz w:val="28"/>
          <w:lang w:val="pl-PL"/>
        </w:rPr>
      </w:pPr>
    </w:p>
    <w:p w14:paraId="644A79D0" w14:textId="24B5C0C6" w:rsidR="005B3AC0" w:rsidRPr="00AA2A22" w:rsidRDefault="005B3AC0" w:rsidP="005B3AC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KC-DE-zp.25.342.2026</w:t>
      </w:r>
      <w:r w:rsidRPr="00AA2A22">
        <w:rPr>
          <w:rFonts w:ascii="Times New Roman" w:hAnsi="Times New Roman"/>
        </w:rPr>
        <w:t xml:space="preserve"> </w:t>
      </w:r>
    </w:p>
    <w:p w14:paraId="18300DBC" w14:textId="77777777" w:rsidR="005B3AC0" w:rsidRDefault="005B3AC0" w:rsidP="005B3AC0">
      <w:pPr>
        <w:pStyle w:val="Tekstpodstawowy"/>
        <w:ind w:right="-47"/>
        <w:jc w:val="both"/>
        <w:rPr>
          <w:rFonts w:ascii="Times New Roman" w:hAnsi="Times New Roman"/>
        </w:rPr>
      </w:pPr>
      <w:r w:rsidRPr="00AA2A22">
        <w:rPr>
          <w:rFonts w:ascii="Times New Roman" w:hAnsi="Times New Roman"/>
        </w:rPr>
        <w:t>pomiędzy</w:t>
      </w:r>
    </w:p>
    <w:p w14:paraId="068BB1BA" w14:textId="77777777" w:rsidR="005B3AC0" w:rsidRDefault="005B3AC0" w:rsidP="005B3AC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82DEA89" w14:textId="77777777" w:rsidR="005B3AC0" w:rsidRDefault="005B3AC0" w:rsidP="005B3AC0">
      <w:pPr>
        <w:pStyle w:val="Tekstpodstawowy"/>
        <w:ind w:right="-47"/>
        <w:jc w:val="both"/>
        <w:rPr>
          <w:rFonts w:ascii="Times New Roman" w:hAnsi="Times New Roman"/>
        </w:rPr>
      </w:pPr>
      <w:r>
        <w:rPr>
          <w:rFonts w:ascii="Times New Roman" w:hAnsi="Times New Roman"/>
        </w:rPr>
        <w:t>reprezentowana przez:</w:t>
      </w:r>
    </w:p>
    <w:p w14:paraId="548B6BED" w14:textId="77777777" w:rsidR="005B3AC0" w:rsidRDefault="005B3AC0" w:rsidP="005B3AC0">
      <w:pPr>
        <w:pStyle w:val="Tekstpodstawowy"/>
        <w:ind w:right="-47"/>
        <w:jc w:val="both"/>
        <w:rPr>
          <w:rFonts w:ascii="Times New Roman" w:hAnsi="Times New Roman"/>
        </w:rPr>
      </w:pPr>
      <w:r>
        <w:rPr>
          <w:rFonts w:ascii="Times New Roman" w:hAnsi="Times New Roman"/>
        </w:rPr>
        <w:t xml:space="preserve">1.Dziekana Wydziału /Kierownika Jednostki/............................................................................. </w:t>
      </w:r>
    </w:p>
    <w:p w14:paraId="03B83AFE" w14:textId="77777777" w:rsidR="005B3AC0" w:rsidRDefault="005B3AC0" w:rsidP="005B3AC0">
      <w:pPr>
        <w:pStyle w:val="Tekstpodstawowy"/>
        <w:ind w:right="-47"/>
        <w:rPr>
          <w:rFonts w:ascii="Times New Roman" w:hAnsi="Times New Roman"/>
        </w:rPr>
      </w:pPr>
      <w:r>
        <w:rPr>
          <w:rFonts w:ascii="Times New Roman" w:hAnsi="Times New Roman"/>
        </w:rPr>
        <w:t>.........................................................................................................</w:t>
      </w:r>
    </w:p>
    <w:p w14:paraId="4DBBD839" w14:textId="77777777" w:rsidR="005B3AC0" w:rsidRDefault="005B3AC0" w:rsidP="005B3AC0">
      <w:pPr>
        <w:pStyle w:val="Tekstpodstawowy"/>
        <w:ind w:right="-47"/>
        <w:jc w:val="both"/>
        <w:rPr>
          <w:rFonts w:ascii="Times New Roman" w:hAnsi="Times New Roman"/>
        </w:rPr>
      </w:pPr>
      <w:r>
        <w:rPr>
          <w:rFonts w:ascii="Times New Roman" w:hAnsi="Times New Roman"/>
        </w:rPr>
        <w:t>zwaną dalej KUPUJĄCYM</w:t>
      </w:r>
    </w:p>
    <w:p w14:paraId="3A62D428" w14:textId="77777777" w:rsidR="005B3AC0" w:rsidRDefault="005B3AC0" w:rsidP="005B3AC0">
      <w:pPr>
        <w:pStyle w:val="Tekstpodstawowy"/>
        <w:ind w:right="-47"/>
        <w:jc w:val="both"/>
        <w:rPr>
          <w:rFonts w:ascii="Times New Roman" w:hAnsi="Times New Roman"/>
        </w:rPr>
      </w:pPr>
      <w:r>
        <w:rPr>
          <w:rFonts w:ascii="Times New Roman" w:hAnsi="Times New Roman"/>
        </w:rPr>
        <w:t xml:space="preserve">a </w:t>
      </w:r>
    </w:p>
    <w:p w14:paraId="7C71C703" w14:textId="77777777" w:rsidR="005B3AC0" w:rsidRDefault="005B3AC0" w:rsidP="005B3AC0">
      <w:pPr>
        <w:pStyle w:val="Tekstpodstawowy"/>
        <w:ind w:right="-47"/>
        <w:jc w:val="both"/>
        <w:rPr>
          <w:rFonts w:ascii="Times New Roman" w:hAnsi="Times New Roman"/>
        </w:rPr>
      </w:pPr>
      <w:r>
        <w:rPr>
          <w:rFonts w:ascii="Times New Roman" w:hAnsi="Times New Roman"/>
        </w:rPr>
        <w:t>......................................................................................................................................................</w:t>
      </w:r>
    </w:p>
    <w:p w14:paraId="33ECBF0B" w14:textId="77777777" w:rsidR="005B3AC0" w:rsidRDefault="005B3AC0" w:rsidP="005B3AC0">
      <w:pPr>
        <w:pStyle w:val="Tekstpodstawowy"/>
        <w:ind w:right="-47"/>
        <w:jc w:val="both"/>
        <w:rPr>
          <w:rFonts w:ascii="Times New Roman" w:hAnsi="Times New Roman"/>
        </w:rPr>
      </w:pPr>
      <w:r>
        <w:rPr>
          <w:rFonts w:ascii="Times New Roman" w:hAnsi="Times New Roman"/>
        </w:rPr>
        <w:t>......................................................................................................................................................</w:t>
      </w:r>
    </w:p>
    <w:p w14:paraId="1C69D3B4" w14:textId="77777777" w:rsidR="005B3AC0" w:rsidRDefault="005B3AC0" w:rsidP="005B3AC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2EB578A" w14:textId="77777777" w:rsidR="005B3AC0" w:rsidRDefault="005B3AC0" w:rsidP="005B3AC0">
      <w:pPr>
        <w:pStyle w:val="Tekstpodstawowy"/>
        <w:ind w:right="-47"/>
        <w:jc w:val="both"/>
        <w:rPr>
          <w:rFonts w:ascii="Times New Roman" w:hAnsi="Times New Roman"/>
        </w:rPr>
      </w:pPr>
      <w:r>
        <w:rPr>
          <w:rFonts w:ascii="Times New Roman" w:hAnsi="Times New Roman"/>
        </w:rPr>
        <w:t>reprezentowanym przez:</w:t>
      </w:r>
    </w:p>
    <w:p w14:paraId="398A16FC" w14:textId="77777777" w:rsidR="005B3AC0" w:rsidRDefault="005B3AC0" w:rsidP="005B3AC0">
      <w:pPr>
        <w:pStyle w:val="Tekstpodstawowy"/>
        <w:ind w:right="-47"/>
        <w:jc w:val="both"/>
        <w:rPr>
          <w:rFonts w:ascii="Times New Roman" w:hAnsi="Times New Roman"/>
        </w:rPr>
      </w:pPr>
      <w:r>
        <w:rPr>
          <w:rFonts w:ascii="Times New Roman" w:hAnsi="Times New Roman"/>
        </w:rPr>
        <w:t>1...................................................................................................................................................</w:t>
      </w:r>
    </w:p>
    <w:p w14:paraId="01A090D3" w14:textId="77777777" w:rsidR="005B3AC0" w:rsidRDefault="005B3AC0" w:rsidP="005B3AC0">
      <w:pPr>
        <w:pStyle w:val="Tekstpodstawowy"/>
        <w:ind w:right="-47"/>
        <w:jc w:val="both"/>
        <w:rPr>
          <w:rFonts w:ascii="Times New Roman" w:hAnsi="Times New Roman"/>
        </w:rPr>
      </w:pPr>
      <w:r>
        <w:rPr>
          <w:rFonts w:ascii="Times New Roman" w:hAnsi="Times New Roman"/>
        </w:rPr>
        <w:t xml:space="preserve">2................................................................................................................................................... </w:t>
      </w:r>
    </w:p>
    <w:p w14:paraId="07E0A8E0" w14:textId="77777777" w:rsidR="005B3AC0" w:rsidRDefault="005B3AC0" w:rsidP="005B3AC0">
      <w:pPr>
        <w:pStyle w:val="Tekstpodstawowy"/>
        <w:ind w:right="-47"/>
        <w:jc w:val="both"/>
        <w:rPr>
          <w:rFonts w:ascii="Times New Roman" w:hAnsi="Times New Roman"/>
        </w:rPr>
      </w:pPr>
      <w:r>
        <w:rPr>
          <w:rFonts w:ascii="Times New Roman" w:hAnsi="Times New Roman"/>
        </w:rPr>
        <w:t>zwanym dalej SPRZEDAWCĄ</w:t>
      </w:r>
    </w:p>
    <w:p w14:paraId="50BB5205" w14:textId="77777777" w:rsidR="005B3AC0" w:rsidRDefault="005B3AC0" w:rsidP="005B3AC0">
      <w:pPr>
        <w:pStyle w:val="Tekstpodstawowy"/>
        <w:ind w:right="-47"/>
        <w:jc w:val="center"/>
        <w:rPr>
          <w:rFonts w:ascii="Times New Roman" w:hAnsi="Times New Roman"/>
        </w:rPr>
      </w:pPr>
    </w:p>
    <w:p w14:paraId="3D467B72"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1</w:t>
      </w:r>
    </w:p>
    <w:p w14:paraId="53FA9CAE" w14:textId="607B78A4" w:rsidR="005B3AC0" w:rsidRPr="008D6F17" w:rsidRDefault="005B3AC0" w:rsidP="000F53D6">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8D6F17" w:rsidRPr="008D6F17">
        <w:rPr>
          <w:rFonts w:ascii="Times New Roman" w:hAnsi="Times New Roman"/>
          <w:b/>
          <w:sz w:val="22"/>
          <w:szCs w:val="22"/>
        </w:rPr>
        <w:t>d</w:t>
      </w:r>
      <w:r w:rsidR="008D6F17" w:rsidRPr="008D6F17">
        <w:rPr>
          <w:rFonts w:ascii="Times New Roman" w:hAnsi="Times New Roman"/>
          <w:b/>
          <w:sz w:val="22"/>
          <w:szCs w:val="22"/>
        </w:rPr>
        <w:t>ostawa 7 szt. komputerów przenośnych (laptopów) do obsługi skanerów 3D oraz przetwarzania danych pomiarowych na potrzeby działalności dydaktycznej Katedry Systemów Wytwarzania AGH</w:t>
      </w:r>
    </w:p>
    <w:p w14:paraId="50599800" w14:textId="77777777" w:rsidR="005B3AC0" w:rsidRDefault="005B3AC0" w:rsidP="000F53D6">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8291B35" w14:textId="77777777" w:rsidR="005B3AC0" w:rsidRPr="0043435F" w:rsidRDefault="005B3AC0" w:rsidP="000F53D6">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C05869C" w14:textId="77777777" w:rsidR="005B3AC0" w:rsidRDefault="005B3AC0" w:rsidP="005B3AC0">
      <w:pPr>
        <w:pStyle w:val="Tekstpodstawowy"/>
        <w:ind w:right="-47"/>
        <w:jc w:val="both"/>
        <w:rPr>
          <w:rFonts w:ascii="Times New Roman" w:hAnsi="Times New Roman"/>
        </w:rPr>
      </w:pPr>
    </w:p>
    <w:p w14:paraId="7B09FE03"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2</w:t>
      </w:r>
    </w:p>
    <w:p w14:paraId="4962B64B" w14:textId="77777777" w:rsidR="005B3AC0" w:rsidRPr="0043435F" w:rsidRDefault="005B3AC0" w:rsidP="000F53D6">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AF8492A" w14:textId="77777777" w:rsidR="005B3AC0" w:rsidRPr="0043435F" w:rsidRDefault="005B3AC0" w:rsidP="000F53D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21BBC01" w14:textId="77777777" w:rsidR="005B3AC0" w:rsidRPr="0043435F" w:rsidRDefault="005B3AC0" w:rsidP="000F53D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D085400" w14:textId="77777777" w:rsidR="005B3AC0" w:rsidRDefault="005B3AC0" w:rsidP="005B3AC0">
      <w:pPr>
        <w:pStyle w:val="Tekstpodstawowy"/>
        <w:ind w:right="-47"/>
        <w:jc w:val="both"/>
        <w:rPr>
          <w:rFonts w:ascii="Times New Roman" w:hAnsi="Times New Roman"/>
        </w:rPr>
      </w:pPr>
    </w:p>
    <w:p w14:paraId="138B2B1E" w14:textId="77777777" w:rsidR="005B3AC0" w:rsidRDefault="005B3AC0" w:rsidP="005B3AC0">
      <w:pPr>
        <w:pStyle w:val="Tekstpodstawowy"/>
        <w:ind w:right="-47"/>
        <w:jc w:val="center"/>
        <w:rPr>
          <w:rFonts w:ascii="Times New Roman" w:hAnsi="Times New Roman"/>
          <w:b/>
        </w:rPr>
      </w:pPr>
    </w:p>
    <w:p w14:paraId="5D01CA54" w14:textId="77777777" w:rsidR="005B3AC0" w:rsidRDefault="005B3AC0" w:rsidP="005B3AC0">
      <w:pPr>
        <w:pStyle w:val="Tekstpodstawowy"/>
        <w:ind w:right="-47"/>
        <w:jc w:val="center"/>
        <w:rPr>
          <w:rFonts w:ascii="Times New Roman" w:hAnsi="Times New Roman"/>
          <w:b/>
        </w:rPr>
      </w:pPr>
    </w:p>
    <w:p w14:paraId="28BBEDB5"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3</w:t>
      </w:r>
    </w:p>
    <w:p w14:paraId="4C9AEF87" w14:textId="77777777" w:rsidR="005B3AC0" w:rsidRPr="0043435F" w:rsidRDefault="005B3AC0" w:rsidP="000F53D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EE3DF6A" w14:textId="77777777" w:rsidR="005B3AC0" w:rsidRPr="0043435F" w:rsidRDefault="005B3AC0" w:rsidP="000F53D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36FEC963" w14:textId="77777777" w:rsidR="005B3AC0" w:rsidRPr="0043435F" w:rsidRDefault="005B3AC0" w:rsidP="000F53D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780B9BF" w14:textId="77777777" w:rsidR="005B3AC0" w:rsidRPr="0043435F" w:rsidRDefault="005B3AC0" w:rsidP="000F53D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062CBF9" w14:textId="77777777" w:rsidR="005B3AC0" w:rsidRDefault="005B3AC0" w:rsidP="005B3AC0">
      <w:pPr>
        <w:pStyle w:val="Tekstpodstawowy"/>
        <w:ind w:right="-47"/>
        <w:jc w:val="both"/>
        <w:rPr>
          <w:rFonts w:ascii="Times New Roman" w:hAnsi="Times New Roman"/>
        </w:rPr>
      </w:pPr>
    </w:p>
    <w:p w14:paraId="7937E566"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4</w:t>
      </w:r>
    </w:p>
    <w:p w14:paraId="70686101" w14:textId="77777777" w:rsidR="005B3AC0" w:rsidRPr="00391863" w:rsidRDefault="005B3AC0" w:rsidP="005B3AC0">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6F5E5361" w14:textId="77777777" w:rsidR="005B3AC0" w:rsidRPr="00391863" w:rsidRDefault="005B3AC0" w:rsidP="005B3AC0">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0B19F5C" w14:textId="77777777" w:rsidR="005B3AC0" w:rsidRPr="00391863" w:rsidRDefault="005B3AC0" w:rsidP="005B3AC0">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093B4E4A" w14:textId="77777777" w:rsidR="005B3AC0" w:rsidRPr="00391863" w:rsidRDefault="005B3AC0" w:rsidP="005B3AC0">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43371365" w14:textId="77777777" w:rsidR="005B3AC0" w:rsidRPr="00391863" w:rsidRDefault="005B3AC0" w:rsidP="005B3AC0">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32EFF178" w14:textId="77777777" w:rsidR="005B3AC0" w:rsidRPr="00391863" w:rsidRDefault="005B3AC0" w:rsidP="005B3AC0">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3A0F5206" w14:textId="77777777" w:rsidR="005B3AC0" w:rsidRPr="00391863" w:rsidRDefault="005B3AC0" w:rsidP="005B3AC0">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78CA8A51" w14:textId="77777777" w:rsidR="005B3AC0" w:rsidRDefault="005B3AC0" w:rsidP="005B3AC0">
      <w:pPr>
        <w:pStyle w:val="Tekstpodstawowy"/>
        <w:ind w:right="-47"/>
        <w:jc w:val="center"/>
        <w:rPr>
          <w:rFonts w:ascii="Times New Roman" w:hAnsi="Times New Roman"/>
        </w:rPr>
      </w:pPr>
    </w:p>
    <w:p w14:paraId="0D2932F9"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5</w:t>
      </w:r>
    </w:p>
    <w:p w14:paraId="00954384" w14:textId="77777777" w:rsidR="005B3AC0" w:rsidRPr="00C53B52" w:rsidRDefault="005B3AC0" w:rsidP="000F53D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94BD63F" w14:textId="77777777" w:rsidR="005B3AC0" w:rsidRPr="00C53B52" w:rsidRDefault="005B3AC0" w:rsidP="000F53D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D673109" w14:textId="77777777" w:rsidR="005B3AC0" w:rsidRPr="00C53B52" w:rsidRDefault="005B3AC0" w:rsidP="005B3AC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AD11F48" w14:textId="77777777" w:rsidR="005B3AC0" w:rsidRPr="00C53B52" w:rsidRDefault="005B3AC0" w:rsidP="005B3AC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3A9CE1F" w14:textId="77777777" w:rsidR="005B3AC0" w:rsidRPr="00C53B52" w:rsidRDefault="005B3AC0" w:rsidP="005B3AC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1455413F" w14:textId="77777777" w:rsidR="005B3AC0" w:rsidRPr="00C53B52" w:rsidRDefault="005B3AC0" w:rsidP="005B3AC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25B4DA64" w14:textId="77777777" w:rsidR="005B3AC0" w:rsidRPr="00C53B52" w:rsidRDefault="005B3AC0" w:rsidP="000F53D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62AF344" w14:textId="77777777" w:rsidR="005B3AC0" w:rsidRPr="00C53B52" w:rsidRDefault="005B3AC0" w:rsidP="000F53D6">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8C32F60" w14:textId="77777777" w:rsidR="005B3AC0" w:rsidRPr="00C53B52" w:rsidRDefault="005B3AC0" w:rsidP="000F53D6">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52FD4E24" w14:textId="77777777" w:rsidR="005B3AC0" w:rsidRPr="006B2CAA" w:rsidRDefault="005B3AC0" w:rsidP="000F53D6">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AAB93DE" w14:textId="77777777" w:rsidR="005B3AC0" w:rsidRDefault="005B3AC0" w:rsidP="000F53D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3548EDC" w14:textId="77777777" w:rsidR="005B3AC0" w:rsidRDefault="005B3AC0" w:rsidP="005B3AC0">
      <w:pPr>
        <w:pStyle w:val="Tekstpodstawowy"/>
        <w:ind w:right="-47"/>
        <w:jc w:val="center"/>
        <w:rPr>
          <w:rFonts w:ascii="Times New Roman" w:hAnsi="Times New Roman"/>
          <w:b/>
        </w:rPr>
      </w:pPr>
    </w:p>
    <w:p w14:paraId="5DF92DEA" w14:textId="77777777" w:rsidR="005B3AC0" w:rsidRDefault="005B3AC0" w:rsidP="005B3AC0">
      <w:pPr>
        <w:pStyle w:val="Tekstpodstawowy"/>
        <w:ind w:right="-47"/>
        <w:jc w:val="center"/>
        <w:rPr>
          <w:rFonts w:ascii="Times New Roman" w:hAnsi="Times New Roman"/>
          <w:b/>
        </w:rPr>
      </w:pPr>
      <w:r w:rsidRPr="00877B92">
        <w:rPr>
          <w:rFonts w:ascii="Times New Roman" w:hAnsi="Times New Roman"/>
          <w:b/>
        </w:rPr>
        <w:t>§ 6</w:t>
      </w:r>
    </w:p>
    <w:p w14:paraId="3B63595B" w14:textId="77777777" w:rsidR="005B3AC0" w:rsidRDefault="005B3AC0" w:rsidP="005B3AC0">
      <w:pPr>
        <w:pStyle w:val="Tekstpodstawowy"/>
        <w:ind w:right="-47"/>
        <w:jc w:val="center"/>
        <w:rPr>
          <w:rFonts w:ascii="Times New Roman" w:hAnsi="Times New Roman"/>
          <w:b/>
        </w:rPr>
      </w:pPr>
    </w:p>
    <w:p w14:paraId="6D67BF63" w14:textId="77777777" w:rsidR="005B3AC0" w:rsidRDefault="005B3AC0" w:rsidP="000F53D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026362C" w14:textId="77777777" w:rsidR="005B3AC0" w:rsidRDefault="005B3AC0" w:rsidP="000F53D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4F8FD8B" w14:textId="77777777" w:rsidR="005B3AC0" w:rsidRDefault="005B3AC0" w:rsidP="000F53D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F2382E2" w14:textId="77777777" w:rsidR="005B3AC0" w:rsidRDefault="005B3AC0" w:rsidP="000F53D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060D339" w14:textId="77777777" w:rsidR="005B3AC0" w:rsidRDefault="005B3AC0" w:rsidP="000F53D6">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D93F140"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F9AD8ED" w14:textId="77777777" w:rsidR="005B3AC0" w:rsidRPr="003F1749" w:rsidRDefault="005B3AC0" w:rsidP="005B3AC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280D890" w14:textId="77777777" w:rsidR="005B3AC0" w:rsidRDefault="005B3AC0" w:rsidP="005B3AC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400C556" w14:textId="77777777" w:rsidR="005B3AC0" w:rsidRDefault="005B3AC0" w:rsidP="005B3AC0">
      <w:pPr>
        <w:pStyle w:val="Tekstpodstawowy"/>
        <w:ind w:right="-47"/>
        <w:jc w:val="center"/>
        <w:rPr>
          <w:rFonts w:ascii="Times New Roman" w:hAnsi="Times New Roman"/>
        </w:rPr>
      </w:pPr>
    </w:p>
    <w:p w14:paraId="4C9F307D" w14:textId="77777777" w:rsidR="005B3AC0" w:rsidRDefault="005B3AC0" w:rsidP="005B3AC0">
      <w:pPr>
        <w:pStyle w:val="Tekstpodstawowy"/>
        <w:ind w:right="-47"/>
        <w:jc w:val="center"/>
        <w:rPr>
          <w:rFonts w:ascii="Times New Roman" w:hAnsi="Times New Roman"/>
          <w:b/>
        </w:rPr>
      </w:pPr>
    </w:p>
    <w:p w14:paraId="1213F764"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230671D9" w14:textId="77777777" w:rsidR="005B3AC0" w:rsidRPr="0043435F" w:rsidRDefault="005B3AC0" w:rsidP="000F53D6">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494A665A" w14:textId="77777777" w:rsidR="005B3AC0" w:rsidRPr="0043435F" w:rsidRDefault="005B3AC0" w:rsidP="000F53D6">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46456057"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E8DB4AE"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D597790"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r>
        <w:rPr>
          <w:bCs/>
          <w:sz w:val="24"/>
          <w:szCs w:val="24"/>
          <w:lang w:val="pl-PL" w:eastAsia="en-US"/>
        </w:rPr>
        <w:t xml:space="preserve"> </w:t>
      </w:r>
    </w:p>
    <w:p w14:paraId="7C4CAEFE"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4E244C1"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7746AF8"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6838712D" w14:textId="77777777" w:rsidR="005B3AC0" w:rsidRPr="0043435F" w:rsidRDefault="005B3AC0" w:rsidP="000F53D6">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85AB751" w14:textId="77777777" w:rsidR="005B3AC0" w:rsidRPr="0043435F" w:rsidRDefault="005B3AC0" w:rsidP="000F53D6">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B3794D0" w14:textId="77777777" w:rsidR="005B3AC0" w:rsidRPr="0043435F" w:rsidRDefault="005B3AC0" w:rsidP="000F53D6">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E54C91B" w14:textId="77777777" w:rsidR="005B3AC0" w:rsidRPr="0043435F" w:rsidRDefault="005B3AC0" w:rsidP="000F53D6">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5B3C69B" w14:textId="77777777" w:rsidR="005B3AC0" w:rsidRDefault="005B3AC0" w:rsidP="005B3AC0">
      <w:pPr>
        <w:pStyle w:val="Tekstpodstawowy"/>
        <w:ind w:left="284" w:right="-47"/>
        <w:jc w:val="both"/>
        <w:rPr>
          <w:rFonts w:ascii="Times New Roman" w:hAnsi="Times New Roman"/>
        </w:rPr>
      </w:pPr>
    </w:p>
    <w:p w14:paraId="3CD7122F" w14:textId="77777777" w:rsidR="005B3AC0" w:rsidRDefault="005B3AC0" w:rsidP="005B3AC0">
      <w:pPr>
        <w:pStyle w:val="Tekstpodstawowy"/>
        <w:ind w:right="-47"/>
        <w:jc w:val="center"/>
        <w:rPr>
          <w:rFonts w:ascii="Times New Roman" w:hAnsi="Times New Roman"/>
          <w:b/>
        </w:rPr>
      </w:pPr>
    </w:p>
    <w:p w14:paraId="21E161CE"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E71CF4F" w14:textId="77777777" w:rsidR="005B3AC0" w:rsidRPr="009B2595" w:rsidRDefault="005B3AC0" w:rsidP="000F53D6">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F2B01BC" w14:textId="77777777" w:rsidR="005B3AC0" w:rsidRPr="009B2595" w:rsidRDefault="005B3AC0" w:rsidP="000F53D6">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FEE62B0" w14:textId="77777777" w:rsidR="005B3AC0" w:rsidRPr="009B2595" w:rsidRDefault="005B3AC0" w:rsidP="000F53D6">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374CC82A" w14:textId="77777777" w:rsidR="005B3AC0" w:rsidRPr="009B2595" w:rsidRDefault="005B3AC0" w:rsidP="000F53D6">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7A7BF03" w14:textId="77777777" w:rsidR="005B3AC0" w:rsidRPr="009B2595" w:rsidRDefault="005B3AC0" w:rsidP="000F53D6">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957A212" w14:textId="77777777" w:rsidR="005B3AC0" w:rsidRPr="009B2595" w:rsidRDefault="005B3AC0" w:rsidP="000F53D6">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1F1470F" w14:textId="77777777" w:rsidR="005B3AC0" w:rsidRPr="009B2595" w:rsidRDefault="005B3AC0" w:rsidP="000F53D6">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03FDEF8" w14:textId="77777777" w:rsidR="005B3AC0" w:rsidRPr="009B2595" w:rsidRDefault="005B3AC0" w:rsidP="000F53D6">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D59A5BD" w14:textId="77777777" w:rsidR="005B3AC0" w:rsidRPr="009B2595" w:rsidRDefault="005B3AC0" w:rsidP="000F53D6">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3380EBE" w14:textId="77777777" w:rsidR="005B3AC0" w:rsidRPr="00042F5C" w:rsidRDefault="005B3AC0" w:rsidP="005B3AC0">
      <w:pPr>
        <w:widowControl w:val="0"/>
        <w:suppressAutoHyphens/>
        <w:autoSpaceDN w:val="0"/>
        <w:ind w:left="360"/>
        <w:jc w:val="center"/>
        <w:textAlignment w:val="baseline"/>
        <w:rPr>
          <w:rFonts w:eastAsia="SimSun"/>
          <w:b/>
          <w:bCs/>
          <w:color w:val="000000"/>
          <w:kern w:val="2"/>
          <w:sz w:val="24"/>
          <w:szCs w:val="24"/>
          <w:lang w:val="pl-PL"/>
        </w:rPr>
      </w:pPr>
    </w:p>
    <w:p w14:paraId="689A42A6" w14:textId="77777777" w:rsidR="005B3AC0" w:rsidRPr="009B2595" w:rsidRDefault="005B3AC0" w:rsidP="005B3AC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0FBB9EB" w14:textId="77777777" w:rsidR="005B3AC0" w:rsidRPr="009B2595" w:rsidRDefault="005B3AC0" w:rsidP="000F53D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4181727" w14:textId="77777777" w:rsidR="005B3AC0" w:rsidRPr="009B2595" w:rsidRDefault="005B3AC0" w:rsidP="000F53D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B3D2882" w14:textId="77777777" w:rsidR="005B3AC0" w:rsidRPr="009B2595" w:rsidRDefault="005B3AC0" w:rsidP="000F53D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447D367" w14:textId="77777777" w:rsidR="005B3AC0" w:rsidRPr="009B2595" w:rsidRDefault="005B3AC0" w:rsidP="000F53D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285D788" w14:textId="77777777" w:rsidR="005B3AC0" w:rsidRDefault="005B3AC0" w:rsidP="005B3AC0">
      <w:pPr>
        <w:pStyle w:val="Tekstpodstawowy"/>
        <w:ind w:right="-47"/>
        <w:jc w:val="center"/>
        <w:rPr>
          <w:rFonts w:ascii="Times New Roman" w:hAnsi="Times New Roman"/>
          <w:b/>
        </w:rPr>
      </w:pPr>
    </w:p>
    <w:p w14:paraId="23AA5054" w14:textId="77777777" w:rsidR="005B3AC0" w:rsidRDefault="005B3AC0" w:rsidP="005B3AC0">
      <w:pPr>
        <w:pStyle w:val="Tekstpodstawowy"/>
        <w:ind w:right="-47"/>
        <w:jc w:val="center"/>
        <w:rPr>
          <w:rFonts w:ascii="Liberation Serif" w:hAnsi="Liberation Serif" w:cs="Verdana"/>
          <w:b/>
          <w:bCs/>
          <w:sz w:val="22"/>
          <w:szCs w:val="22"/>
        </w:rPr>
      </w:pPr>
    </w:p>
    <w:p w14:paraId="57D86AC6" w14:textId="77777777" w:rsidR="005B3AC0" w:rsidRDefault="005B3AC0" w:rsidP="005B3AC0">
      <w:pPr>
        <w:pStyle w:val="Tekstpodstawowy"/>
        <w:ind w:right="-47"/>
        <w:jc w:val="center"/>
        <w:rPr>
          <w:rFonts w:ascii="Liberation Serif" w:hAnsi="Liberation Serif" w:cs="Verdana"/>
          <w:b/>
          <w:bCs/>
          <w:sz w:val="22"/>
          <w:szCs w:val="22"/>
        </w:rPr>
      </w:pPr>
      <w:r>
        <w:rPr>
          <w:rFonts w:ascii="Liberation Serif" w:hAnsi="Liberation Serif" w:cs="Verdana"/>
          <w:b/>
          <w:bCs/>
          <w:sz w:val="22"/>
          <w:szCs w:val="22"/>
        </w:rPr>
        <w:t>§ 11</w:t>
      </w:r>
    </w:p>
    <w:p w14:paraId="248519FA" w14:textId="77777777" w:rsidR="005B3AC0" w:rsidRDefault="005B3AC0" w:rsidP="000F53D6">
      <w:pPr>
        <w:pStyle w:val="Standard"/>
        <w:widowControl w:val="0"/>
        <w:numPr>
          <w:ilvl w:val="0"/>
          <w:numId w:val="16"/>
        </w:numPr>
        <w:autoSpaceDN/>
        <w:spacing w:after="0"/>
        <w:jc w:val="both"/>
        <w:rPr>
          <w:rFonts w:ascii="Liberation Serif" w:eastAsia="Lucida Sans Unicode" w:hAnsi="Liberation Serif" w:cs="Verdana"/>
          <w:lang w:eastAsia="ar-SA"/>
        </w:rPr>
      </w:pPr>
      <w:bookmarkStart w:id="0" w:name="_Hlk939929051"/>
      <w:bookmarkEnd w:id="0"/>
      <w:r>
        <w:rPr>
          <w:rFonts w:ascii="Liberation Serif" w:eastAsia="Lucida Sans Unicode" w:hAnsi="Liberation Serif" w:cs="Verdana"/>
          <w:lang w:eastAsia="ar-SA"/>
        </w:rPr>
        <w:lastRenderedPageBreak/>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14262D0" w14:textId="77777777" w:rsidR="005B3AC0" w:rsidRDefault="005B3AC0" w:rsidP="000F53D6">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AD59AFC" w14:textId="77777777" w:rsidR="005B3AC0" w:rsidRDefault="005B3AC0" w:rsidP="000F53D6">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3FA76BB8" w14:textId="77777777" w:rsidR="005B3AC0" w:rsidRDefault="005B3AC0" w:rsidP="000F53D6">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4DC5833" w14:textId="77777777" w:rsidR="005B3AC0" w:rsidRDefault="005B3AC0" w:rsidP="000F53D6">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643054A6" w14:textId="77777777" w:rsidR="005B3AC0" w:rsidRDefault="005B3AC0" w:rsidP="000F53D6">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2D2C4005" w14:textId="77777777" w:rsidR="005B3AC0" w:rsidRDefault="005B3AC0" w:rsidP="000F53D6">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15A0BFE2" w14:textId="77777777" w:rsidR="005B3AC0" w:rsidRDefault="005B3AC0" w:rsidP="000F53D6">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52EE0031" w14:textId="77777777" w:rsidR="005B3AC0" w:rsidRDefault="005B3AC0" w:rsidP="005B3AC0">
      <w:pPr>
        <w:pStyle w:val="Tekstpodstawowy"/>
        <w:ind w:right="-47"/>
        <w:jc w:val="center"/>
        <w:rPr>
          <w:rFonts w:ascii="Times New Roman" w:hAnsi="Times New Roman"/>
          <w:b/>
        </w:rPr>
      </w:pPr>
    </w:p>
    <w:p w14:paraId="0F8A2F65"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348F621" w14:textId="77777777" w:rsidR="005B3AC0" w:rsidRDefault="005B3AC0" w:rsidP="005B3AC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11731EB" w14:textId="77777777" w:rsidR="005B3AC0" w:rsidRDefault="005B3AC0" w:rsidP="005B3AC0">
      <w:pPr>
        <w:pStyle w:val="Tekstpodstawowy"/>
        <w:ind w:right="-47"/>
        <w:jc w:val="center"/>
        <w:rPr>
          <w:rFonts w:ascii="Times New Roman" w:hAnsi="Times New Roman"/>
        </w:rPr>
      </w:pPr>
    </w:p>
    <w:p w14:paraId="51E2EDB8"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9C69486" w14:textId="77777777" w:rsidR="005B3AC0" w:rsidRDefault="005B3AC0" w:rsidP="005B3AC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23C82A4" w14:textId="77777777" w:rsidR="005B3AC0" w:rsidRDefault="005B3AC0" w:rsidP="005B3AC0">
      <w:pPr>
        <w:pStyle w:val="Tekstpodstawowy"/>
        <w:ind w:right="-47"/>
        <w:jc w:val="both"/>
        <w:rPr>
          <w:rFonts w:ascii="Times New Roman" w:hAnsi="Times New Roman"/>
        </w:rPr>
      </w:pPr>
    </w:p>
    <w:p w14:paraId="066C9CA2"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FC1982B" w14:textId="77777777" w:rsidR="005B3AC0" w:rsidRDefault="005B3AC0" w:rsidP="005B3AC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0F76EA2" w14:textId="77777777" w:rsidR="005B3AC0" w:rsidRDefault="005B3AC0" w:rsidP="005B3AC0">
      <w:pPr>
        <w:pStyle w:val="Tekstpodstawowy"/>
        <w:ind w:right="-47"/>
        <w:jc w:val="both"/>
        <w:rPr>
          <w:rFonts w:ascii="Times New Roman" w:hAnsi="Times New Roman"/>
        </w:rPr>
      </w:pPr>
    </w:p>
    <w:p w14:paraId="7F5BFB7D" w14:textId="77777777" w:rsidR="005B3AC0" w:rsidRDefault="005B3AC0" w:rsidP="005B3AC0">
      <w:pPr>
        <w:pStyle w:val="Tekstpodstawowy"/>
        <w:ind w:right="-47"/>
        <w:jc w:val="center"/>
        <w:rPr>
          <w:rFonts w:ascii="Times New Roman" w:hAnsi="Times New Roman"/>
          <w:b/>
        </w:rPr>
      </w:pPr>
    </w:p>
    <w:p w14:paraId="06CBE4EC" w14:textId="77777777" w:rsidR="005B3AC0" w:rsidRPr="00877B92" w:rsidRDefault="005B3AC0" w:rsidP="005B3AC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719E49C" w14:textId="77777777" w:rsidR="005B3AC0" w:rsidRPr="004F0507" w:rsidRDefault="005B3AC0" w:rsidP="005B3AC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7641B54" w14:textId="77777777" w:rsidR="005B3AC0" w:rsidRDefault="005B3AC0" w:rsidP="005B3AC0">
      <w:pPr>
        <w:pStyle w:val="Tekstpodstawowy2"/>
        <w:spacing w:line="240" w:lineRule="auto"/>
        <w:ind w:right="-47"/>
      </w:pPr>
    </w:p>
    <w:p w14:paraId="76791325" w14:textId="77777777" w:rsidR="005B3AC0" w:rsidRDefault="005B3AC0" w:rsidP="005B3AC0">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DE06409" w14:textId="77777777" w:rsidR="005B3AC0" w:rsidRDefault="005B3AC0" w:rsidP="005B3AC0">
      <w:pPr>
        <w:rPr>
          <w:sz w:val="22"/>
          <w:szCs w:val="22"/>
          <w:lang w:val="pl-PL"/>
        </w:rPr>
      </w:pPr>
    </w:p>
    <w:p w14:paraId="446A6ED5" w14:textId="77777777" w:rsidR="005B3AC0" w:rsidRDefault="005B3AC0" w:rsidP="005B3AC0">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22AB8BF" w14:textId="77777777" w:rsidR="005B3AC0" w:rsidRDefault="005B3AC0" w:rsidP="005B3AC0">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BFE4948" w14:textId="77777777" w:rsidR="005B3AC0" w:rsidRDefault="005B3AC0" w:rsidP="005B3AC0">
      <w:pPr>
        <w:pStyle w:val="Zwykytekst"/>
        <w:rPr>
          <w:rFonts w:ascii="Times New Roman" w:hAnsi="Times New Roman" w:cs="Times New Roman"/>
          <w:sz w:val="22"/>
          <w:szCs w:val="22"/>
          <w:lang w:val="pl-PL"/>
        </w:rPr>
      </w:pPr>
    </w:p>
    <w:p w14:paraId="654E3D73" w14:textId="77777777" w:rsidR="005B3AC0" w:rsidRDefault="005B3AC0" w:rsidP="005B3AC0">
      <w:pPr>
        <w:pStyle w:val="Zwykytekst"/>
        <w:ind w:left="4956" w:firstLine="708"/>
        <w:rPr>
          <w:rFonts w:ascii="Times New Roman" w:hAnsi="Times New Roman" w:cs="Times New Roman"/>
          <w:sz w:val="22"/>
          <w:szCs w:val="22"/>
          <w:lang w:val="pl-PL"/>
        </w:rPr>
      </w:pPr>
    </w:p>
    <w:p w14:paraId="05984D02" w14:textId="77777777" w:rsidR="005B3AC0" w:rsidRDefault="005B3AC0" w:rsidP="005B3AC0">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ECEEC3D" w14:textId="77777777" w:rsidR="005B3AC0" w:rsidRDefault="005B3AC0" w:rsidP="005B3AC0">
      <w:pPr>
        <w:pStyle w:val="Zwykytekst"/>
        <w:ind w:left="4956" w:firstLine="708"/>
        <w:rPr>
          <w:rFonts w:ascii="Times New Roman" w:hAnsi="Times New Roman" w:cs="Times New Roman"/>
          <w:b/>
          <w:bCs/>
          <w:sz w:val="22"/>
          <w:szCs w:val="22"/>
          <w:lang w:val="pl-PL"/>
        </w:rPr>
      </w:pPr>
    </w:p>
    <w:p w14:paraId="2349C7F0" w14:textId="77777777" w:rsidR="005B3AC0" w:rsidRDefault="005B3AC0" w:rsidP="005B3AC0">
      <w:pPr>
        <w:pStyle w:val="Zwykytekst"/>
        <w:ind w:left="4956" w:firstLine="708"/>
        <w:rPr>
          <w:rFonts w:ascii="Times New Roman" w:hAnsi="Times New Roman" w:cs="Times New Roman"/>
          <w:b/>
          <w:bCs/>
          <w:sz w:val="22"/>
          <w:szCs w:val="22"/>
          <w:lang w:val="pl-PL"/>
        </w:rPr>
      </w:pPr>
    </w:p>
    <w:p w14:paraId="60880B9E" w14:textId="77777777" w:rsidR="005B3AC0" w:rsidRDefault="005B3AC0" w:rsidP="005B3AC0">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E328689" w14:textId="77777777" w:rsidR="005B3AC0" w:rsidRDefault="005B3AC0" w:rsidP="005B3AC0">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3602350"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2A37A355"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3381C39B"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1439CEFA"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08C6131B"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31D7B4D2"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3B40B71A"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3CBD3FFB"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434C4A5D"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60CDA4E1"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4C3B3670"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16A43358"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3452637A"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57BF151D"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5899D28C"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202F3CF9"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4F42D673"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5229EA3E"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2D0C3F04"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49DA44E9"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55926AEC"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6D1CB620"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0183D407"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3969C152" w14:textId="77777777" w:rsidR="005B3AC0" w:rsidRDefault="005B3AC0" w:rsidP="005B3AC0">
      <w:pPr>
        <w:pStyle w:val="Zwykytekst"/>
        <w:tabs>
          <w:tab w:val="left" w:pos="7050"/>
        </w:tabs>
        <w:rPr>
          <w:rFonts w:ascii="Times New Roman" w:hAnsi="Times New Roman" w:cs="Times New Roman"/>
          <w:i/>
          <w:iCs/>
          <w:sz w:val="22"/>
          <w:szCs w:val="22"/>
          <w:lang w:val="pl-PL"/>
        </w:rPr>
      </w:pPr>
    </w:p>
    <w:p w14:paraId="292A4A26" w14:textId="77777777" w:rsidR="005B3AC0" w:rsidRPr="00515AFA" w:rsidRDefault="005B3AC0" w:rsidP="005B3AC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66B4D33" w14:textId="77777777" w:rsidR="005B3AC0" w:rsidRPr="00515AFA" w:rsidRDefault="005B3AC0" w:rsidP="005B3AC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D7D7C9C" w14:textId="77777777" w:rsidR="005B3AC0" w:rsidRDefault="005B3AC0" w:rsidP="005B3AC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22259C6" w14:textId="77777777" w:rsidR="005B3AC0" w:rsidRDefault="005B3AC0" w:rsidP="005B3AC0">
      <w:pPr>
        <w:widowControl w:val="0"/>
        <w:autoSpaceDE w:val="0"/>
        <w:autoSpaceDN w:val="0"/>
        <w:jc w:val="right"/>
        <w:textAlignment w:val="baseline"/>
        <w:rPr>
          <w:sz w:val="22"/>
          <w:szCs w:val="22"/>
          <w:lang w:val="pl-PL"/>
        </w:rPr>
      </w:pPr>
    </w:p>
    <w:p w14:paraId="7ADAA006" w14:textId="77777777" w:rsidR="005B3AC0" w:rsidRDefault="005B3AC0" w:rsidP="005B3AC0">
      <w:pPr>
        <w:widowControl w:val="0"/>
        <w:autoSpaceDE w:val="0"/>
        <w:autoSpaceDN w:val="0"/>
        <w:jc w:val="right"/>
        <w:textAlignment w:val="baseline"/>
        <w:rPr>
          <w:sz w:val="22"/>
          <w:szCs w:val="22"/>
          <w:lang w:val="pl-PL"/>
        </w:rPr>
      </w:pPr>
    </w:p>
    <w:p w14:paraId="3039EEA2" w14:textId="77777777" w:rsidR="005B3AC0" w:rsidRDefault="005B3AC0" w:rsidP="005B3AC0">
      <w:pPr>
        <w:widowControl w:val="0"/>
        <w:autoSpaceDE w:val="0"/>
        <w:autoSpaceDN w:val="0"/>
        <w:jc w:val="right"/>
        <w:textAlignment w:val="baseline"/>
        <w:rPr>
          <w:sz w:val="22"/>
          <w:szCs w:val="22"/>
          <w:lang w:val="pl-PL"/>
        </w:rPr>
      </w:pPr>
    </w:p>
    <w:p w14:paraId="39848F59" w14:textId="77777777" w:rsidR="005B3AC0" w:rsidRDefault="005B3AC0" w:rsidP="005B3AC0">
      <w:pPr>
        <w:widowControl w:val="0"/>
        <w:autoSpaceDE w:val="0"/>
        <w:autoSpaceDN w:val="0"/>
        <w:jc w:val="right"/>
        <w:textAlignment w:val="baseline"/>
        <w:rPr>
          <w:sz w:val="22"/>
          <w:szCs w:val="22"/>
          <w:lang w:val="pl-PL"/>
        </w:rPr>
      </w:pPr>
    </w:p>
    <w:p w14:paraId="2D7C22A6" w14:textId="77777777" w:rsidR="005B3AC0" w:rsidRDefault="005B3AC0" w:rsidP="005B3AC0">
      <w:pPr>
        <w:widowControl w:val="0"/>
        <w:autoSpaceDE w:val="0"/>
        <w:autoSpaceDN w:val="0"/>
        <w:jc w:val="right"/>
        <w:textAlignment w:val="baseline"/>
        <w:rPr>
          <w:sz w:val="22"/>
          <w:szCs w:val="22"/>
          <w:lang w:val="pl-PL"/>
        </w:rPr>
      </w:pPr>
    </w:p>
    <w:p w14:paraId="0E4A0191" w14:textId="77777777" w:rsidR="005B3AC0" w:rsidRDefault="005B3AC0" w:rsidP="005B3AC0">
      <w:pPr>
        <w:widowControl w:val="0"/>
        <w:autoSpaceDE w:val="0"/>
        <w:autoSpaceDN w:val="0"/>
        <w:jc w:val="right"/>
        <w:textAlignment w:val="baseline"/>
        <w:rPr>
          <w:sz w:val="22"/>
          <w:szCs w:val="22"/>
          <w:lang w:val="pl-PL"/>
        </w:rPr>
      </w:pPr>
    </w:p>
    <w:p w14:paraId="482AC130" w14:textId="77777777" w:rsidR="005B3AC0" w:rsidRDefault="005B3AC0" w:rsidP="005B3AC0">
      <w:pPr>
        <w:widowControl w:val="0"/>
        <w:autoSpaceDE w:val="0"/>
        <w:autoSpaceDN w:val="0"/>
        <w:jc w:val="right"/>
        <w:textAlignment w:val="baseline"/>
        <w:rPr>
          <w:sz w:val="22"/>
          <w:szCs w:val="22"/>
          <w:lang w:val="pl-PL"/>
        </w:rPr>
      </w:pPr>
    </w:p>
    <w:p w14:paraId="2B421A0B" w14:textId="77777777" w:rsidR="005B3AC0" w:rsidRDefault="005B3AC0" w:rsidP="005B3AC0">
      <w:pPr>
        <w:widowControl w:val="0"/>
        <w:autoSpaceDE w:val="0"/>
        <w:autoSpaceDN w:val="0"/>
        <w:jc w:val="right"/>
        <w:textAlignment w:val="baseline"/>
        <w:rPr>
          <w:sz w:val="22"/>
          <w:szCs w:val="22"/>
          <w:lang w:val="pl-PL"/>
        </w:rPr>
      </w:pPr>
    </w:p>
    <w:p w14:paraId="21EDD60A" w14:textId="77777777" w:rsidR="005B3AC0" w:rsidRDefault="005B3AC0" w:rsidP="005B3AC0">
      <w:pPr>
        <w:widowControl w:val="0"/>
        <w:autoSpaceDE w:val="0"/>
        <w:autoSpaceDN w:val="0"/>
        <w:jc w:val="right"/>
        <w:textAlignment w:val="baseline"/>
        <w:rPr>
          <w:sz w:val="22"/>
          <w:szCs w:val="22"/>
          <w:lang w:val="pl-PL"/>
        </w:rPr>
      </w:pPr>
    </w:p>
    <w:p w14:paraId="3C390065" w14:textId="77777777" w:rsidR="005B3AC0" w:rsidRDefault="005B3AC0" w:rsidP="005B3AC0">
      <w:pPr>
        <w:widowControl w:val="0"/>
        <w:autoSpaceDE w:val="0"/>
        <w:autoSpaceDN w:val="0"/>
        <w:jc w:val="right"/>
        <w:textAlignment w:val="baseline"/>
        <w:rPr>
          <w:sz w:val="22"/>
          <w:szCs w:val="22"/>
          <w:lang w:val="pl-PL"/>
        </w:rPr>
      </w:pPr>
    </w:p>
    <w:p w14:paraId="71D0F675" w14:textId="77777777" w:rsidR="005B3AC0" w:rsidRDefault="005B3AC0" w:rsidP="005B3AC0">
      <w:pPr>
        <w:widowControl w:val="0"/>
        <w:autoSpaceDE w:val="0"/>
        <w:autoSpaceDN w:val="0"/>
        <w:jc w:val="right"/>
        <w:textAlignment w:val="baseline"/>
        <w:rPr>
          <w:sz w:val="22"/>
          <w:szCs w:val="22"/>
          <w:lang w:val="pl-PL"/>
        </w:rPr>
      </w:pPr>
    </w:p>
    <w:p w14:paraId="788BE98D" w14:textId="77777777" w:rsidR="005B3AC0" w:rsidRDefault="005B3AC0" w:rsidP="005B3AC0">
      <w:pPr>
        <w:widowControl w:val="0"/>
        <w:autoSpaceDE w:val="0"/>
        <w:autoSpaceDN w:val="0"/>
        <w:jc w:val="right"/>
        <w:textAlignment w:val="baseline"/>
        <w:rPr>
          <w:sz w:val="22"/>
          <w:szCs w:val="22"/>
          <w:lang w:val="pl-PL"/>
        </w:rPr>
      </w:pPr>
    </w:p>
    <w:p w14:paraId="2A8BBA97" w14:textId="77777777" w:rsidR="005B3AC0" w:rsidRPr="00515AFA" w:rsidRDefault="005B3AC0" w:rsidP="005B3AC0">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D81E9C7" w14:textId="77777777" w:rsidR="005B3AC0" w:rsidRPr="00515AFA" w:rsidRDefault="005B3AC0" w:rsidP="005B3AC0">
      <w:pPr>
        <w:widowControl w:val="0"/>
        <w:autoSpaceDE w:val="0"/>
        <w:autoSpaceDN w:val="0"/>
        <w:jc w:val="both"/>
        <w:textAlignment w:val="baseline"/>
        <w:rPr>
          <w:sz w:val="22"/>
          <w:szCs w:val="22"/>
          <w:lang w:val="pl-PL"/>
        </w:rPr>
      </w:pPr>
    </w:p>
    <w:p w14:paraId="0BF2569B" w14:textId="77777777" w:rsidR="005B3AC0" w:rsidRPr="00515AFA" w:rsidRDefault="005B3AC0" w:rsidP="005B3AC0">
      <w:pPr>
        <w:widowControl w:val="0"/>
        <w:autoSpaceDE w:val="0"/>
        <w:autoSpaceDN w:val="0"/>
        <w:jc w:val="both"/>
        <w:textAlignment w:val="baseline"/>
        <w:rPr>
          <w:sz w:val="22"/>
          <w:szCs w:val="22"/>
          <w:lang w:val="pl-PL"/>
        </w:rPr>
      </w:pPr>
    </w:p>
    <w:p w14:paraId="6AF12D95" w14:textId="77777777" w:rsidR="005B3AC0" w:rsidRPr="00515AFA" w:rsidRDefault="005B3AC0" w:rsidP="005B3AC0">
      <w:pPr>
        <w:widowControl w:val="0"/>
        <w:autoSpaceDE w:val="0"/>
        <w:autoSpaceDN w:val="0"/>
        <w:jc w:val="both"/>
        <w:textAlignment w:val="baseline"/>
        <w:rPr>
          <w:sz w:val="22"/>
          <w:szCs w:val="22"/>
          <w:lang w:val="pl-PL"/>
        </w:rPr>
      </w:pPr>
      <w:r w:rsidRPr="00515AFA">
        <w:rPr>
          <w:sz w:val="22"/>
          <w:szCs w:val="22"/>
          <w:lang w:val="pl-PL"/>
        </w:rPr>
        <w:t>.....................................… </w:t>
      </w:r>
    </w:p>
    <w:p w14:paraId="416E8C96" w14:textId="77777777" w:rsidR="005B3AC0" w:rsidRPr="00515AFA" w:rsidRDefault="005B3AC0" w:rsidP="005B3AC0">
      <w:pPr>
        <w:widowControl w:val="0"/>
        <w:autoSpaceDE w:val="0"/>
        <w:autoSpaceDN w:val="0"/>
        <w:ind w:firstLine="555"/>
        <w:textAlignment w:val="baseline"/>
        <w:rPr>
          <w:sz w:val="22"/>
          <w:szCs w:val="22"/>
          <w:lang w:val="pl-PL"/>
        </w:rPr>
      </w:pPr>
      <w:r w:rsidRPr="00515AFA">
        <w:rPr>
          <w:sz w:val="22"/>
          <w:szCs w:val="22"/>
          <w:lang w:val="pl-PL"/>
        </w:rPr>
        <w:t>Nazwa Wykonawcy</w:t>
      </w:r>
    </w:p>
    <w:p w14:paraId="49144037" w14:textId="77777777" w:rsidR="005B3AC0" w:rsidRPr="00515AFA" w:rsidRDefault="005B3AC0" w:rsidP="005B3AC0">
      <w:pPr>
        <w:widowControl w:val="0"/>
        <w:autoSpaceDE w:val="0"/>
        <w:autoSpaceDN w:val="0"/>
        <w:textAlignment w:val="baseline"/>
        <w:rPr>
          <w:sz w:val="22"/>
          <w:szCs w:val="22"/>
          <w:lang w:val="pl-PL"/>
        </w:rPr>
      </w:pPr>
    </w:p>
    <w:p w14:paraId="28F06323" w14:textId="77777777" w:rsidR="005B3AC0" w:rsidRPr="00515AFA" w:rsidRDefault="005B3AC0" w:rsidP="005B3AC0">
      <w:pPr>
        <w:widowControl w:val="0"/>
        <w:autoSpaceDE w:val="0"/>
        <w:autoSpaceDN w:val="0"/>
        <w:jc w:val="both"/>
        <w:textAlignment w:val="baseline"/>
        <w:rPr>
          <w:sz w:val="22"/>
          <w:szCs w:val="22"/>
          <w:lang w:val="pl-PL"/>
        </w:rPr>
      </w:pPr>
      <w:r w:rsidRPr="00515AFA">
        <w:rPr>
          <w:sz w:val="22"/>
          <w:szCs w:val="22"/>
          <w:lang w:val="pl-PL"/>
        </w:rPr>
        <w:t>.....................................…</w:t>
      </w:r>
    </w:p>
    <w:p w14:paraId="2917F16F" w14:textId="77777777" w:rsidR="005B3AC0" w:rsidRPr="00515AFA" w:rsidRDefault="005B3AC0" w:rsidP="005B3AC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6960040" w14:textId="77777777" w:rsidR="005B3AC0" w:rsidRPr="00515AFA" w:rsidRDefault="005B3AC0" w:rsidP="005B3AC0">
      <w:pPr>
        <w:widowControl w:val="0"/>
        <w:autoSpaceDE w:val="0"/>
        <w:autoSpaceDN w:val="0"/>
        <w:spacing w:before="90"/>
        <w:ind w:left="115" w:right="110"/>
        <w:jc w:val="both"/>
        <w:outlineLvl w:val="0"/>
        <w:rPr>
          <w:rFonts w:eastAsia="Verdana"/>
          <w:b/>
          <w:bCs/>
          <w:sz w:val="22"/>
          <w:szCs w:val="22"/>
          <w:lang w:val="pl-PL" w:eastAsia="en-US"/>
        </w:rPr>
      </w:pPr>
    </w:p>
    <w:p w14:paraId="13945153" w14:textId="77777777" w:rsidR="005B3AC0" w:rsidRPr="00515AFA" w:rsidRDefault="005B3AC0" w:rsidP="005B3AC0">
      <w:pPr>
        <w:widowControl w:val="0"/>
        <w:autoSpaceDE w:val="0"/>
        <w:autoSpaceDN w:val="0"/>
        <w:spacing w:before="90"/>
        <w:ind w:right="110"/>
        <w:jc w:val="both"/>
        <w:outlineLvl w:val="0"/>
        <w:rPr>
          <w:rFonts w:eastAsia="Verdana"/>
          <w:b/>
          <w:bCs/>
          <w:sz w:val="22"/>
          <w:szCs w:val="22"/>
          <w:lang w:val="pl-PL" w:eastAsia="en-US"/>
        </w:rPr>
      </w:pPr>
    </w:p>
    <w:p w14:paraId="3C0087DD" w14:textId="77777777" w:rsidR="005B3AC0" w:rsidRPr="00515AFA" w:rsidRDefault="005B3AC0" w:rsidP="005B3AC0">
      <w:pPr>
        <w:widowControl w:val="0"/>
        <w:autoSpaceDE w:val="0"/>
        <w:autoSpaceDN w:val="0"/>
        <w:jc w:val="center"/>
        <w:textAlignment w:val="baseline"/>
        <w:rPr>
          <w:b/>
          <w:bCs/>
          <w:sz w:val="22"/>
          <w:szCs w:val="22"/>
          <w:lang w:val="pl-PL"/>
        </w:rPr>
      </w:pPr>
    </w:p>
    <w:p w14:paraId="7B68F14A" w14:textId="77777777" w:rsidR="005B3AC0" w:rsidRPr="00515AFA" w:rsidRDefault="005B3AC0" w:rsidP="005B3AC0">
      <w:pPr>
        <w:widowControl w:val="0"/>
        <w:autoSpaceDE w:val="0"/>
        <w:autoSpaceDN w:val="0"/>
        <w:jc w:val="center"/>
        <w:textAlignment w:val="baseline"/>
        <w:rPr>
          <w:b/>
          <w:bCs/>
          <w:sz w:val="22"/>
          <w:szCs w:val="22"/>
          <w:lang w:val="pl-PL"/>
        </w:rPr>
      </w:pPr>
    </w:p>
    <w:p w14:paraId="03FD9315" w14:textId="77777777" w:rsidR="005B3AC0" w:rsidRPr="00515AFA" w:rsidRDefault="005B3AC0" w:rsidP="005B3AC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2002F06" w14:textId="77777777" w:rsidR="005B3AC0" w:rsidRPr="00515AFA" w:rsidRDefault="005B3AC0" w:rsidP="005B3AC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C18BAF7" w14:textId="77777777" w:rsidR="005B3AC0" w:rsidRPr="00515AFA" w:rsidRDefault="005B3AC0" w:rsidP="005B3AC0">
      <w:pPr>
        <w:widowControl w:val="0"/>
        <w:autoSpaceDE w:val="0"/>
        <w:autoSpaceDN w:val="0"/>
        <w:jc w:val="center"/>
        <w:textAlignment w:val="baseline"/>
        <w:rPr>
          <w:b/>
          <w:bCs/>
          <w:sz w:val="22"/>
          <w:szCs w:val="22"/>
          <w:lang w:val="pl-PL"/>
        </w:rPr>
      </w:pPr>
    </w:p>
    <w:p w14:paraId="6BC98200" w14:textId="77777777" w:rsidR="005B3AC0" w:rsidRPr="00515AFA" w:rsidRDefault="005B3AC0" w:rsidP="005B3AC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C8D25E6" w14:textId="77777777" w:rsidR="005B3AC0" w:rsidRPr="00515AFA" w:rsidRDefault="005B3AC0" w:rsidP="000F53D6">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DF3B19C" w14:textId="77777777" w:rsidR="005B3AC0" w:rsidRPr="00515AFA" w:rsidRDefault="005B3AC0" w:rsidP="000F53D6">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8F18B55" w14:textId="77777777" w:rsidR="005B3AC0" w:rsidRPr="00515AFA" w:rsidRDefault="005B3AC0" w:rsidP="000F53D6">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57B17AA" w14:textId="77777777" w:rsidR="005B3AC0" w:rsidRPr="00515AFA" w:rsidRDefault="005B3AC0" w:rsidP="000F53D6">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E47C228" w14:textId="77777777" w:rsidR="005B3AC0" w:rsidRPr="00515AFA" w:rsidRDefault="005B3AC0" w:rsidP="005B3AC0">
      <w:pPr>
        <w:spacing w:after="200" w:line="276" w:lineRule="auto"/>
        <w:ind w:left="780"/>
        <w:contextualSpacing/>
        <w:textAlignment w:val="baseline"/>
        <w:rPr>
          <w:sz w:val="22"/>
          <w:szCs w:val="22"/>
          <w:lang w:val="pl-PL"/>
        </w:rPr>
      </w:pPr>
    </w:p>
    <w:p w14:paraId="71F0337F" w14:textId="77777777" w:rsidR="005B3AC0" w:rsidRPr="00515AFA" w:rsidRDefault="005B3AC0" w:rsidP="005B3AC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6F48D78" w14:textId="77777777" w:rsidR="005B3AC0" w:rsidRPr="00515AFA" w:rsidRDefault="005B3AC0" w:rsidP="005B3AC0">
      <w:pPr>
        <w:widowControl w:val="0"/>
        <w:autoSpaceDE w:val="0"/>
        <w:autoSpaceDN w:val="0"/>
        <w:spacing w:before="90"/>
        <w:ind w:right="110"/>
        <w:jc w:val="both"/>
        <w:outlineLvl w:val="0"/>
        <w:rPr>
          <w:rFonts w:eastAsia="Verdana"/>
          <w:b/>
          <w:bCs/>
          <w:sz w:val="22"/>
          <w:szCs w:val="22"/>
          <w:lang w:val="pl-PL" w:eastAsia="en-US"/>
        </w:rPr>
      </w:pPr>
    </w:p>
    <w:p w14:paraId="0EE3F1AA" w14:textId="77777777" w:rsidR="005B3AC0" w:rsidRPr="00515AFA" w:rsidRDefault="005B3AC0" w:rsidP="005B3AC0">
      <w:pPr>
        <w:widowControl w:val="0"/>
        <w:autoSpaceDE w:val="0"/>
        <w:autoSpaceDN w:val="0"/>
        <w:spacing w:before="90"/>
        <w:ind w:right="110"/>
        <w:jc w:val="both"/>
        <w:outlineLvl w:val="0"/>
        <w:rPr>
          <w:rFonts w:eastAsia="Verdana"/>
          <w:b/>
          <w:bCs/>
          <w:sz w:val="22"/>
          <w:szCs w:val="22"/>
          <w:lang w:val="pl-PL" w:eastAsia="en-US"/>
        </w:rPr>
      </w:pPr>
    </w:p>
    <w:p w14:paraId="59BABBA8" w14:textId="77777777" w:rsidR="005B3AC0" w:rsidRPr="00515AFA" w:rsidRDefault="005B3AC0" w:rsidP="005B3AC0">
      <w:pPr>
        <w:widowControl w:val="0"/>
        <w:autoSpaceDE w:val="0"/>
        <w:autoSpaceDN w:val="0"/>
        <w:spacing w:before="90"/>
        <w:ind w:right="110"/>
        <w:jc w:val="both"/>
        <w:outlineLvl w:val="0"/>
        <w:rPr>
          <w:rFonts w:eastAsia="Verdana"/>
          <w:b/>
          <w:bCs/>
          <w:sz w:val="22"/>
          <w:szCs w:val="22"/>
          <w:lang w:val="pl-PL" w:eastAsia="en-US"/>
        </w:rPr>
      </w:pPr>
    </w:p>
    <w:p w14:paraId="6BBDFF02" w14:textId="77777777" w:rsidR="005B3AC0" w:rsidRPr="00515AFA" w:rsidRDefault="005B3AC0" w:rsidP="005B3AC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B3AC0" w:rsidRPr="008D6F17" w14:paraId="062479C6" w14:textId="77777777" w:rsidTr="00C94726">
        <w:tc>
          <w:tcPr>
            <w:tcW w:w="4105" w:type="dxa"/>
            <w:hideMark/>
          </w:tcPr>
          <w:p w14:paraId="72ECEDE7" w14:textId="77777777" w:rsidR="005B3AC0" w:rsidRPr="00515AFA" w:rsidRDefault="005B3AC0" w:rsidP="00C9472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66FB2A1" w14:textId="77777777" w:rsidR="005B3AC0" w:rsidRPr="00515AFA" w:rsidRDefault="005B3AC0" w:rsidP="00C9472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06045A5" w14:textId="77777777" w:rsidR="005B3AC0" w:rsidRPr="00515AFA" w:rsidRDefault="005B3AC0" w:rsidP="005B3AC0">
      <w:pPr>
        <w:spacing w:line="360" w:lineRule="auto"/>
        <w:jc w:val="both"/>
        <w:rPr>
          <w:rFonts w:eastAsia="Calibri"/>
          <w:color w:val="222A35"/>
          <w:sz w:val="22"/>
          <w:szCs w:val="22"/>
          <w:lang w:val="pl-PL" w:eastAsia="x-none"/>
        </w:rPr>
      </w:pPr>
    </w:p>
    <w:p w14:paraId="485CA4EE" w14:textId="77777777" w:rsidR="005B3AC0" w:rsidRPr="002E3AF9" w:rsidRDefault="005B3AC0" w:rsidP="005B3AC0">
      <w:pPr>
        <w:rPr>
          <w:lang w:val="pl-PL"/>
        </w:rPr>
      </w:pPr>
    </w:p>
    <w:p w14:paraId="25301E12" w14:textId="77777777" w:rsidR="005B3AC0" w:rsidRPr="007775F0" w:rsidRDefault="005B3AC0" w:rsidP="005B3AC0">
      <w:pPr>
        <w:rPr>
          <w:lang w:val="pl-PL"/>
        </w:rPr>
      </w:pPr>
    </w:p>
    <w:p w14:paraId="41FE69B0" w14:textId="77777777" w:rsidR="005B3AC0" w:rsidRPr="009A2FD4" w:rsidRDefault="005B3AC0" w:rsidP="005B3AC0">
      <w:pPr>
        <w:rPr>
          <w:lang w:val="pl-PL"/>
        </w:rPr>
      </w:pPr>
    </w:p>
    <w:p w14:paraId="582953E9" w14:textId="77777777" w:rsidR="005B3AC0" w:rsidRPr="004830B6" w:rsidRDefault="005B3AC0" w:rsidP="005B3AC0">
      <w:pPr>
        <w:rPr>
          <w:lang w:val="pl-PL"/>
        </w:rPr>
      </w:pPr>
    </w:p>
    <w:p w14:paraId="4484FCB8" w14:textId="77777777" w:rsidR="005B3AC0" w:rsidRPr="00291156" w:rsidRDefault="005B3AC0" w:rsidP="005B3AC0">
      <w:pPr>
        <w:rPr>
          <w:lang w:val="pl-PL"/>
        </w:rPr>
      </w:pPr>
    </w:p>
    <w:p w14:paraId="3CDFE7F9" w14:textId="77777777" w:rsidR="005B3AC0" w:rsidRPr="006B6179" w:rsidRDefault="005B3AC0" w:rsidP="005B3AC0">
      <w:pPr>
        <w:rPr>
          <w:lang w:val="pl-PL"/>
        </w:rPr>
      </w:pPr>
    </w:p>
    <w:p w14:paraId="74D32015" w14:textId="77777777" w:rsidR="005B3AC0" w:rsidRPr="00E95701" w:rsidRDefault="005B3AC0" w:rsidP="005B3AC0">
      <w:pPr>
        <w:rPr>
          <w:lang w:val="pl-PL"/>
        </w:rPr>
      </w:pPr>
    </w:p>
    <w:p w14:paraId="6282C3A8" w14:textId="77777777" w:rsidR="005B3AC0" w:rsidRPr="00FD2A6B" w:rsidRDefault="005B3AC0" w:rsidP="005B3AC0">
      <w:pPr>
        <w:rPr>
          <w:lang w:val="pl-PL"/>
        </w:rPr>
      </w:pPr>
    </w:p>
    <w:p w14:paraId="57A83E34" w14:textId="77777777" w:rsidR="00496551" w:rsidRPr="005B3AC0" w:rsidRDefault="00496551" w:rsidP="005B45D4">
      <w:pPr>
        <w:rPr>
          <w:lang w:val="pl-PL"/>
        </w:rPr>
      </w:pPr>
    </w:p>
    <w:sectPr w:rsidR="00496551" w:rsidRPr="005B3AC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A3AAE" w14:textId="77777777" w:rsidR="006F5526" w:rsidRDefault="006F5526">
      <w:r>
        <w:separator/>
      </w:r>
    </w:p>
  </w:endnote>
  <w:endnote w:type="continuationSeparator" w:id="0">
    <w:p w14:paraId="68D022E2" w14:textId="77777777" w:rsidR="006F5526" w:rsidRDefault="006F5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8AE3" w14:textId="77777777" w:rsidR="005B3AC0" w:rsidRDefault="005B3AC0">
    <w:pPr>
      <w:pStyle w:val="Stopka"/>
      <w:jc w:val="right"/>
    </w:pPr>
    <w:r>
      <w:fldChar w:fldCharType="begin"/>
    </w:r>
    <w:r>
      <w:instrText>PAGE   \* MERGEFORMAT</w:instrText>
    </w:r>
    <w:r>
      <w:fldChar w:fldCharType="separate"/>
    </w:r>
    <w:r>
      <w:rPr>
        <w:lang w:val="pl-PL"/>
      </w:rPr>
      <w:t>2</w:t>
    </w:r>
    <w:r>
      <w:fldChar w:fldCharType="end"/>
    </w:r>
  </w:p>
  <w:p w14:paraId="2AC79C1B" w14:textId="77777777" w:rsidR="00E12EEF" w:rsidRDefault="00E12E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7DB57" w14:textId="77777777" w:rsidR="006F5526" w:rsidRDefault="006F5526">
      <w:r>
        <w:separator/>
      </w:r>
    </w:p>
  </w:footnote>
  <w:footnote w:type="continuationSeparator" w:id="0">
    <w:p w14:paraId="5945F709" w14:textId="77777777" w:rsidR="006F5526" w:rsidRDefault="006F5526">
      <w:r>
        <w:continuationSeparator/>
      </w:r>
    </w:p>
  </w:footnote>
  <w:footnote w:id="1">
    <w:p w14:paraId="4D98F1F3" w14:textId="77777777" w:rsidR="005B3AC0" w:rsidRDefault="005B3AC0" w:rsidP="005B3AC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F86E305" w14:textId="77777777" w:rsidR="005B3AC0" w:rsidRDefault="005B3AC0" w:rsidP="005B3AC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03EA9" w14:textId="77777777" w:rsidR="005B3AC0" w:rsidRDefault="005B3AC0" w:rsidP="000F53D6">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E30BF60" w14:textId="77777777" w:rsidR="005B3AC0" w:rsidRDefault="005B3AC0" w:rsidP="000F53D6">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F2A8197" w14:textId="77777777" w:rsidR="005B3AC0" w:rsidRDefault="005B3AC0" w:rsidP="000F53D6">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BA7525" w14:textId="77777777" w:rsidR="005B3AC0" w:rsidRDefault="005B3AC0" w:rsidP="000F53D6">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82CC683" w14:textId="77777777" w:rsidR="005B3AC0" w:rsidRDefault="005B3AC0" w:rsidP="005B3AC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C860AA" w14:textId="77777777" w:rsidR="005B3AC0" w:rsidRDefault="005B3AC0" w:rsidP="000F53D6">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3121C4" w14:textId="77777777" w:rsidR="005B3AC0" w:rsidRDefault="005B3AC0" w:rsidP="000F53D6">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E92509" w14:textId="77777777" w:rsidR="005B3AC0" w:rsidRDefault="005B3AC0" w:rsidP="000F53D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03E9306" w14:textId="77777777" w:rsidR="005B3AC0" w:rsidRDefault="005B3AC0" w:rsidP="000F53D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3B9B3555" w14:textId="77777777" w:rsidR="005B3AC0" w:rsidRDefault="005B3AC0" w:rsidP="000F53D6">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C59C3C9" w14:textId="77777777" w:rsidR="005B3AC0" w:rsidRDefault="005B3AC0" w:rsidP="005B3AC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B8E1EB" w14:textId="77777777" w:rsidR="005B3AC0" w:rsidRDefault="005B3AC0" w:rsidP="005B3AC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1BFBD6E" w14:textId="77777777" w:rsidR="005B3AC0" w:rsidRDefault="005B3AC0" w:rsidP="005B3AC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D2DC43" w14:textId="77777777" w:rsidR="005B3AC0" w:rsidRDefault="005B3AC0" w:rsidP="005B3AC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B58ABC3" w14:textId="77777777" w:rsidR="005B3AC0" w:rsidRDefault="005B3AC0" w:rsidP="000F53D6">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3C2453D" w14:textId="77777777" w:rsidR="005B3AC0" w:rsidRDefault="005B3AC0" w:rsidP="000F53D6">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EE6F020" w14:textId="77777777" w:rsidR="005B3AC0" w:rsidRDefault="005B3AC0" w:rsidP="000F53D6">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C96F9F5" w14:textId="77777777" w:rsidR="005B3AC0" w:rsidRDefault="005B3AC0" w:rsidP="005B3AC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6FFE912" w14:textId="77777777" w:rsidR="005B3AC0" w:rsidRDefault="005B3AC0" w:rsidP="005B3AC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29D32CE" w14:textId="77777777" w:rsidR="005B3AC0" w:rsidRDefault="005B3AC0" w:rsidP="005B3AC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3B2C574" w14:textId="77777777" w:rsidR="005B3AC0" w:rsidRDefault="005B3AC0" w:rsidP="005B3AC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4DCAF4" w14:textId="77777777" w:rsidR="005B3AC0" w:rsidRDefault="005B3AC0" w:rsidP="005B3AC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F6FEE58" w14:textId="77777777" w:rsidR="005B3AC0" w:rsidRDefault="005B3AC0" w:rsidP="005B3AC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417A1FB" w14:textId="77777777" w:rsidR="005B3AC0" w:rsidRDefault="005B3AC0" w:rsidP="005B3AC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ADBEFA" w14:textId="77777777" w:rsidR="005B3AC0" w:rsidRDefault="005B3AC0" w:rsidP="005B3AC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984376A" w14:textId="77777777" w:rsidR="005B3AC0" w:rsidRDefault="005B3AC0" w:rsidP="005B3AC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04EB8FF" w14:textId="77777777" w:rsidR="005B3AC0" w:rsidRDefault="005B3AC0" w:rsidP="005B3AC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71BE02A" w14:textId="77777777" w:rsidR="005B3AC0" w:rsidRDefault="005B3AC0" w:rsidP="005B3AC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64019861">
    <w:abstractNumId w:val="10"/>
  </w:num>
  <w:num w:numId="2" w16cid:durableId="442192772">
    <w:abstractNumId w:val="15"/>
  </w:num>
  <w:num w:numId="3" w16cid:durableId="745147881">
    <w:abstractNumId w:val="3"/>
  </w:num>
  <w:num w:numId="4" w16cid:durableId="63184358">
    <w:abstractNumId w:val="6"/>
  </w:num>
  <w:num w:numId="5" w16cid:durableId="1840457931">
    <w:abstractNumId w:val="13"/>
  </w:num>
  <w:num w:numId="6" w16cid:durableId="2139490156">
    <w:abstractNumId w:val="12"/>
  </w:num>
  <w:num w:numId="7" w16cid:durableId="1368876700">
    <w:abstractNumId w:val="14"/>
  </w:num>
  <w:num w:numId="8" w16cid:durableId="1932622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31983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31236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95539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941206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7"/>
  </w:num>
  <w:num w:numId="15" w16cid:durableId="1787390451">
    <w:abstractNumId w:val="9"/>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3AEF"/>
    <w:rsid w:val="000033EA"/>
    <w:rsid w:val="0002467C"/>
    <w:rsid w:val="00040A7A"/>
    <w:rsid w:val="0007315E"/>
    <w:rsid w:val="000936CA"/>
    <w:rsid w:val="00097182"/>
    <w:rsid w:val="000B1A00"/>
    <w:rsid w:val="000C0F66"/>
    <w:rsid w:val="000F53D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B3AC0"/>
    <w:rsid w:val="005B45D4"/>
    <w:rsid w:val="005C6D38"/>
    <w:rsid w:val="005D2104"/>
    <w:rsid w:val="00603AEF"/>
    <w:rsid w:val="00614C95"/>
    <w:rsid w:val="00660027"/>
    <w:rsid w:val="0069339E"/>
    <w:rsid w:val="006F51B5"/>
    <w:rsid w:val="006F5526"/>
    <w:rsid w:val="006F7905"/>
    <w:rsid w:val="00714F51"/>
    <w:rsid w:val="00731F6E"/>
    <w:rsid w:val="007A2EF1"/>
    <w:rsid w:val="007B00D4"/>
    <w:rsid w:val="007D703B"/>
    <w:rsid w:val="00800261"/>
    <w:rsid w:val="00841B63"/>
    <w:rsid w:val="0086736E"/>
    <w:rsid w:val="008D3AF3"/>
    <w:rsid w:val="008D6F17"/>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8701B"/>
    <w:rsid w:val="00C923E8"/>
    <w:rsid w:val="00C93478"/>
    <w:rsid w:val="00CD12B0"/>
    <w:rsid w:val="00D03706"/>
    <w:rsid w:val="00D432AD"/>
    <w:rsid w:val="00D46DCD"/>
    <w:rsid w:val="00D70657"/>
    <w:rsid w:val="00D90ED3"/>
    <w:rsid w:val="00D9696A"/>
    <w:rsid w:val="00D97E9A"/>
    <w:rsid w:val="00DD0EDB"/>
    <w:rsid w:val="00DE2464"/>
    <w:rsid w:val="00E12EEF"/>
    <w:rsid w:val="00E13592"/>
    <w:rsid w:val="00E256BD"/>
    <w:rsid w:val="00E27575"/>
    <w:rsid w:val="00E3334C"/>
    <w:rsid w:val="00E41EFD"/>
    <w:rsid w:val="00E4751B"/>
    <w:rsid w:val="00E874DC"/>
    <w:rsid w:val="00ED7A5A"/>
    <w:rsid w:val="00EE6740"/>
    <w:rsid w:val="00EF0390"/>
    <w:rsid w:val="00F07ABB"/>
    <w:rsid w:val="00F628C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879C21"/>
  <w15:chartTrackingRefBased/>
  <w15:docId w15:val="{F1AEA268-4037-4DD6-97CE-BA4DC617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3AC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5B3AC0"/>
    <w:rPr>
      <w:b/>
      <w:bCs/>
    </w:rPr>
  </w:style>
  <w:style w:type="character" w:customStyle="1" w:styleId="czeinternetowe">
    <w:name w:val="Łącze internetowe"/>
    <w:uiPriority w:val="99"/>
    <w:semiHidden/>
    <w:unhideWhenUsed/>
    <w:rsid w:val="005B3AC0"/>
    <w:rPr>
      <w:color w:val="0000FF"/>
      <w:u w:val="single"/>
    </w:rPr>
  </w:style>
  <w:style w:type="character" w:customStyle="1" w:styleId="StopkaZnak">
    <w:name w:val="Stopka Znak"/>
    <w:link w:val="Stopka"/>
    <w:uiPriority w:val="99"/>
    <w:rsid w:val="005B3AC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2911</Words>
  <Characters>17468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20339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2026-07-21T10:45:00Z</cp:lastPrinted>
  <dcterms:created xsi:type="dcterms:W3CDTF">2026-07-21T10:44:00Z</dcterms:created>
  <dcterms:modified xsi:type="dcterms:W3CDTF">2026-07-21T10:45:00Z</dcterms:modified>
</cp:coreProperties>
</file>