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A4A7A" w14:textId="77777777" w:rsidR="00B649B8" w:rsidRPr="00E7242F" w:rsidRDefault="00B649B8" w:rsidP="00E7242F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8"/>
          <w:szCs w:val="18"/>
        </w:rPr>
      </w:pPr>
    </w:p>
    <w:p w14:paraId="710811F2" w14:textId="77777777" w:rsidR="00B649B8" w:rsidRPr="00E7242F" w:rsidRDefault="00B649B8" w:rsidP="00E7242F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8"/>
          <w:szCs w:val="18"/>
        </w:rPr>
      </w:pPr>
      <w:r w:rsidRPr="00E7242F">
        <w:rPr>
          <w:rFonts w:ascii="Verdana" w:hAnsi="Verdana"/>
          <w:b/>
          <w:bCs/>
          <w:sz w:val="18"/>
          <w:szCs w:val="18"/>
        </w:rPr>
        <w:t>FORMULARZ OFERTY</w:t>
      </w:r>
    </w:p>
    <w:p w14:paraId="5DA552C5" w14:textId="77777777" w:rsidR="00B649B8" w:rsidRPr="00E7242F" w:rsidRDefault="00B649B8" w:rsidP="00E7242F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8"/>
          <w:szCs w:val="18"/>
        </w:rPr>
      </w:pPr>
    </w:p>
    <w:p w14:paraId="2A653219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73FBD75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3353D2D9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1CCA227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12758B69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4271FB6F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TEL.………………………………… E-MAIL…………………………………………………….</w:t>
      </w:r>
    </w:p>
    <w:p w14:paraId="29C7A552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B1E0604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9D9AF60" w14:textId="77777777" w:rsidR="00B649B8" w:rsidRPr="00E7242F" w:rsidRDefault="00B649B8" w:rsidP="00E7242F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F29F3AE" w14:textId="77777777" w:rsidR="00B649B8" w:rsidRPr="00E7242F" w:rsidRDefault="00B649B8" w:rsidP="00E7242F">
      <w:pPr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Do: Nazwa i siedziba Zamawiającego:</w:t>
      </w:r>
    </w:p>
    <w:p w14:paraId="77763326" w14:textId="77777777" w:rsidR="00B649B8" w:rsidRPr="00E7242F" w:rsidRDefault="00B649B8" w:rsidP="00E7242F">
      <w:pPr>
        <w:ind w:right="-110"/>
        <w:rPr>
          <w:rFonts w:ascii="Verdana" w:hAnsi="Verdana"/>
          <w:b/>
          <w:sz w:val="18"/>
          <w:szCs w:val="18"/>
        </w:rPr>
      </w:pPr>
      <w:r w:rsidRPr="00E724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0C9529F3" w14:textId="77777777" w:rsidR="00B649B8" w:rsidRPr="00E7242F" w:rsidRDefault="00B649B8" w:rsidP="00E7242F">
      <w:pPr>
        <w:ind w:right="-110"/>
        <w:rPr>
          <w:rFonts w:ascii="Verdana" w:hAnsi="Verdana"/>
          <w:b/>
          <w:sz w:val="18"/>
          <w:szCs w:val="18"/>
        </w:rPr>
      </w:pPr>
      <w:r w:rsidRPr="00E724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F4F6529" w14:textId="495053D0" w:rsidR="00B649B8" w:rsidRPr="00E7242F" w:rsidRDefault="00B649B8" w:rsidP="00E7242F">
      <w:pPr>
        <w:ind w:right="-110"/>
        <w:rPr>
          <w:rFonts w:ascii="Verdana" w:hAnsi="Verdana"/>
          <w:b/>
          <w:sz w:val="18"/>
          <w:szCs w:val="18"/>
        </w:rPr>
      </w:pPr>
      <w:r w:rsidRPr="00E7242F">
        <w:rPr>
          <w:rFonts w:ascii="Verdana" w:hAnsi="Verdana"/>
          <w:b/>
          <w:sz w:val="18"/>
          <w:szCs w:val="18"/>
        </w:rPr>
        <w:t>Al. Mickiewicza 30</w:t>
      </w:r>
      <w:r w:rsidR="00E7242F">
        <w:rPr>
          <w:rFonts w:ascii="Verdana" w:hAnsi="Verdana"/>
          <w:b/>
          <w:sz w:val="18"/>
          <w:szCs w:val="18"/>
        </w:rPr>
        <w:t xml:space="preserve">, </w:t>
      </w:r>
      <w:r w:rsidRPr="00E7242F">
        <w:rPr>
          <w:rFonts w:ascii="Verdana" w:hAnsi="Verdana"/>
          <w:b/>
          <w:sz w:val="18"/>
          <w:szCs w:val="18"/>
        </w:rPr>
        <w:t xml:space="preserve">30-059 Kraków,  </w:t>
      </w:r>
    </w:p>
    <w:p w14:paraId="03E8C3AB" w14:textId="77777777" w:rsidR="00B649B8" w:rsidRPr="00E7242F" w:rsidRDefault="00B649B8" w:rsidP="00E7242F">
      <w:pPr>
        <w:rPr>
          <w:rFonts w:ascii="Verdana" w:hAnsi="Verdana"/>
          <w:b/>
          <w:sz w:val="18"/>
          <w:szCs w:val="18"/>
        </w:rPr>
      </w:pPr>
    </w:p>
    <w:p w14:paraId="13A72E92" w14:textId="77777777" w:rsidR="00B649B8" w:rsidRPr="00E7242F" w:rsidRDefault="00B649B8" w:rsidP="00E7242F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</w:pPr>
      <w:r w:rsidRPr="00E7242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jest: </w:t>
      </w:r>
      <w:r w:rsidRPr="00E7242F">
        <w:rPr>
          <w:rFonts w:ascii="Verdana" w:hAnsi="Verdana"/>
          <w:b/>
          <w:bCs/>
          <w:kern w:val="2"/>
          <w:sz w:val="18"/>
          <w:szCs w:val="18"/>
        </w:rPr>
        <w:t xml:space="preserve">Zapewnienie kompleksowej obsługi cateringowej podczas konferencji 17th  International Conference on </w:t>
      </w:r>
      <w:proofErr w:type="spellStart"/>
      <w:r w:rsidRPr="00E7242F">
        <w:rPr>
          <w:rFonts w:ascii="Verdana" w:hAnsi="Verdana"/>
          <w:b/>
          <w:bCs/>
          <w:kern w:val="2"/>
          <w:sz w:val="18"/>
          <w:szCs w:val="18"/>
        </w:rPr>
        <w:t>Frontiers</w:t>
      </w:r>
      <w:proofErr w:type="spellEnd"/>
      <w:r w:rsidRPr="00E7242F">
        <w:rPr>
          <w:rFonts w:ascii="Verdana" w:hAnsi="Verdana"/>
          <w:b/>
          <w:bCs/>
          <w:kern w:val="2"/>
          <w:sz w:val="18"/>
          <w:szCs w:val="18"/>
        </w:rPr>
        <w:t xml:space="preserve"> of </w:t>
      </w:r>
      <w:proofErr w:type="spellStart"/>
      <w:r w:rsidRPr="00E7242F">
        <w:rPr>
          <w:rFonts w:ascii="Verdana" w:hAnsi="Verdana"/>
          <w:b/>
          <w:bCs/>
          <w:kern w:val="2"/>
          <w:sz w:val="18"/>
          <w:szCs w:val="18"/>
        </w:rPr>
        <w:t>Polymers</w:t>
      </w:r>
      <w:proofErr w:type="spellEnd"/>
      <w:r w:rsidRPr="00E7242F">
        <w:rPr>
          <w:rFonts w:ascii="Verdana" w:hAnsi="Verdana"/>
          <w:b/>
          <w:bCs/>
          <w:kern w:val="2"/>
          <w:sz w:val="18"/>
          <w:szCs w:val="18"/>
        </w:rPr>
        <w:t xml:space="preserve"> and Advanced Materials odbywającej się w terminie 6-9 września 2026r. w AGH w Krakowie – KC-DE-zp.25.321.2026</w:t>
      </w:r>
      <w:r w:rsidRPr="00E7242F">
        <w:rPr>
          <w:rFonts w:ascii="Verdana" w:hAnsi="Verdana"/>
          <w:b/>
          <w:sz w:val="18"/>
          <w:szCs w:val="18"/>
        </w:rPr>
        <w:t xml:space="preserve">, </w:t>
      </w:r>
      <w:r w:rsidRPr="00E7242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B25A67" w14:textId="77777777" w:rsidR="00B649B8" w:rsidRPr="00E7242F" w:rsidRDefault="00B649B8" w:rsidP="00E7242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842E035" w14:textId="6F601C4D" w:rsidR="00B649B8" w:rsidRPr="00E7242F" w:rsidRDefault="00B649B8" w:rsidP="00E7242F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E7242F">
        <w:rPr>
          <w:rFonts w:ascii="Verdana" w:hAnsi="Verdana"/>
          <w:b/>
          <w:sz w:val="18"/>
          <w:szCs w:val="18"/>
        </w:rPr>
        <w:t xml:space="preserve">Cena brutto za usługę cateringową dla maksymalnej ilości osób tj. </w:t>
      </w:r>
      <w:r w:rsidR="00320332">
        <w:rPr>
          <w:rFonts w:ascii="Verdana" w:hAnsi="Verdana"/>
          <w:b/>
          <w:sz w:val="18"/>
          <w:szCs w:val="18"/>
        </w:rPr>
        <w:t>7</w:t>
      </w:r>
      <w:r w:rsidR="00E7242F" w:rsidRPr="00E7242F">
        <w:rPr>
          <w:rFonts w:ascii="Verdana" w:hAnsi="Verdana"/>
          <w:b/>
          <w:sz w:val="18"/>
          <w:szCs w:val="18"/>
        </w:rPr>
        <w:t>50</w:t>
      </w:r>
      <w:r w:rsidRPr="00E7242F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FA1C16">
        <w:rPr>
          <w:rFonts w:ascii="Verdana" w:hAnsi="Verdana"/>
          <w:b/>
          <w:sz w:val="18"/>
          <w:szCs w:val="18"/>
        </w:rPr>
        <w:t>osobojednostek</w:t>
      </w:r>
      <w:proofErr w:type="spellEnd"/>
      <w:r w:rsidRPr="00E7242F">
        <w:rPr>
          <w:rFonts w:ascii="Verdana" w:hAnsi="Verdana"/>
          <w:b/>
          <w:sz w:val="18"/>
          <w:szCs w:val="18"/>
        </w:rPr>
        <w:t xml:space="preserve"> nie przekroczy kwoty ……………………..... </w:t>
      </w:r>
      <w:r w:rsidRPr="00E7242F">
        <w:rPr>
          <w:rFonts w:ascii="Verdana" w:hAnsi="Verdana"/>
          <w:bCs/>
          <w:i/>
          <w:iCs/>
          <w:sz w:val="18"/>
          <w:szCs w:val="18"/>
        </w:rPr>
        <w:t>(słownie:…………………………………. zł)</w:t>
      </w:r>
    </w:p>
    <w:p w14:paraId="48A03356" w14:textId="77777777" w:rsidR="00B649B8" w:rsidRPr="00E7242F" w:rsidRDefault="00B649B8" w:rsidP="00E7242F">
      <w:pPr>
        <w:widowControl w:val="0"/>
        <w:ind w:right="1"/>
        <w:jc w:val="both"/>
        <w:rPr>
          <w:rFonts w:ascii="Verdana" w:hAnsi="Verdana"/>
          <w:sz w:val="18"/>
          <w:szCs w:val="18"/>
          <w:u w:val="single"/>
        </w:rPr>
      </w:pPr>
      <w:r w:rsidRPr="00E7242F">
        <w:rPr>
          <w:rFonts w:ascii="Verdana" w:hAnsi="Verdana"/>
          <w:sz w:val="18"/>
          <w:szCs w:val="18"/>
          <w:u w:val="single"/>
        </w:rPr>
        <w:t>w tym:</w:t>
      </w:r>
    </w:p>
    <w:p w14:paraId="44DE3B2A" w14:textId="77777777" w:rsidR="00B649B8" w:rsidRPr="00E7242F" w:rsidRDefault="00B649B8" w:rsidP="00E7242F">
      <w:pPr>
        <w:widowControl w:val="0"/>
        <w:ind w:right="1"/>
        <w:jc w:val="both"/>
        <w:rPr>
          <w:rFonts w:ascii="Verdana" w:hAnsi="Verdana"/>
          <w:sz w:val="18"/>
          <w:szCs w:val="18"/>
          <w:u w:val="single"/>
        </w:rPr>
      </w:pPr>
    </w:p>
    <w:p w14:paraId="728B495F" w14:textId="2F783B64" w:rsidR="00B649B8" w:rsidRDefault="00B649B8" w:rsidP="00E7242F">
      <w:pPr>
        <w:widowControl w:val="0"/>
        <w:ind w:right="1"/>
        <w:contextualSpacing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Cena brutto za usługę cateringową dla 1 osoby za 1 dzień</w:t>
      </w:r>
      <w:r w:rsidR="00320332">
        <w:rPr>
          <w:rFonts w:ascii="Verdana" w:hAnsi="Verdana"/>
          <w:sz w:val="18"/>
          <w:szCs w:val="18"/>
        </w:rPr>
        <w:t xml:space="preserve"> za bufet kawowy</w:t>
      </w:r>
      <w:r w:rsidRPr="00E7242F">
        <w:rPr>
          <w:rFonts w:ascii="Verdana" w:hAnsi="Verdana"/>
          <w:sz w:val="18"/>
          <w:szCs w:val="18"/>
        </w:rPr>
        <w:t xml:space="preserve"> - …………… zł </w:t>
      </w:r>
      <w:r w:rsidRPr="00E7242F">
        <w:rPr>
          <w:rFonts w:ascii="Verdana" w:hAnsi="Verdana"/>
          <w:sz w:val="18"/>
          <w:szCs w:val="18"/>
        </w:rPr>
        <w:br/>
        <w:t>(słownie:   …………………………………………..).</w:t>
      </w:r>
    </w:p>
    <w:p w14:paraId="18B5D785" w14:textId="04DC2A67" w:rsidR="00320332" w:rsidRDefault="00320332" w:rsidP="00320332">
      <w:pPr>
        <w:widowControl w:val="0"/>
        <w:ind w:right="1"/>
        <w:contextualSpacing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Cena brutto za usługę cateringową dla 1 osoby za 1 dzień</w:t>
      </w:r>
      <w:r>
        <w:rPr>
          <w:rFonts w:ascii="Verdana" w:hAnsi="Verdana"/>
          <w:sz w:val="18"/>
          <w:szCs w:val="18"/>
        </w:rPr>
        <w:t xml:space="preserve"> za lunch</w:t>
      </w:r>
      <w:r w:rsidRPr="00E7242F">
        <w:rPr>
          <w:rFonts w:ascii="Verdana" w:hAnsi="Verdana"/>
          <w:sz w:val="18"/>
          <w:szCs w:val="18"/>
        </w:rPr>
        <w:t xml:space="preserve"> - …………… zł </w:t>
      </w:r>
      <w:r w:rsidRPr="00E7242F">
        <w:rPr>
          <w:rFonts w:ascii="Verdana" w:hAnsi="Verdana"/>
          <w:sz w:val="18"/>
          <w:szCs w:val="18"/>
        </w:rPr>
        <w:br/>
        <w:t>(słownie:   …………………………………………..).</w:t>
      </w:r>
    </w:p>
    <w:p w14:paraId="241E81E7" w14:textId="77777777" w:rsidR="00320332" w:rsidRPr="00E7242F" w:rsidRDefault="00320332" w:rsidP="00E7242F">
      <w:pPr>
        <w:widowControl w:val="0"/>
        <w:ind w:right="1"/>
        <w:contextualSpacing/>
        <w:rPr>
          <w:rFonts w:ascii="Verdana" w:hAnsi="Verdana"/>
          <w:sz w:val="18"/>
          <w:szCs w:val="18"/>
        </w:rPr>
      </w:pPr>
    </w:p>
    <w:p w14:paraId="648AAFE1" w14:textId="77777777" w:rsidR="00B649B8" w:rsidRPr="00E7242F" w:rsidRDefault="00B649B8" w:rsidP="00E7242F">
      <w:pPr>
        <w:widowControl w:val="0"/>
        <w:ind w:right="1"/>
        <w:rPr>
          <w:rFonts w:ascii="Verdana" w:hAnsi="Verdana"/>
          <w:color w:val="FF0000"/>
          <w:sz w:val="18"/>
          <w:szCs w:val="18"/>
        </w:rPr>
      </w:pPr>
    </w:p>
    <w:p w14:paraId="4CE02E73" w14:textId="77777777" w:rsidR="00B649B8" w:rsidRPr="00E7242F" w:rsidRDefault="00B649B8" w:rsidP="00E7242F">
      <w:pPr>
        <w:widowControl w:val="0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Powyższe ceny zawierają właściwą stawkę podatku VAT.</w:t>
      </w:r>
    </w:p>
    <w:p w14:paraId="4F62D5CE" w14:textId="77777777" w:rsidR="00B649B8" w:rsidRPr="00E7242F" w:rsidRDefault="00B649B8" w:rsidP="00E7242F">
      <w:pPr>
        <w:widowControl w:val="0"/>
        <w:rPr>
          <w:rFonts w:ascii="Verdana" w:hAnsi="Verdana"/>
          <w:sz w:val="18"/>
          <w:szCs w:val="18"/>
        </w:rPr>
      </w:pPr>
    </w:p>
    <w:p w14:paraId="1DB12C7C" w14:textId="2C447A8C" w:rsidR="00B649B8" w:rsidRPr="00E7242F" w:rsidRDefault="00B649B8" w:rsidP="00E7242F">
      <w:pPr>
        <w:keepNext/>
        <w:keepLines/>
        <w:outlineLvl w:val="1"/>
        <w:rPr>
          <w:rFonts w:ascii="Verdana" w:hAnsi="Verdana"/>
          <w:b/>
          <w:iCs/>
          <w:color w:val="FF0000"/>
          <w:sz w:val="18"/>
          <w:szCs w:val="18"/>
          <w:lang w:val="x-none" w:eastAsia="x-none"/>
        </w:rPr>
      </w:pPr>
      <w:r w:rsidRPr="00E7242F">
        <w:rPr>
          <w:rFonts w:ascii="Verdana" w:hAnsi="Verdana"/>
          <w:b/>
          <w:sz w:val="18"/>
          <w:szCs w:val="18"/>
        </w:rPr>
        <w:t>Termin realizacji zamówienia</w:t>
      </w:r>
      <w:r w:rsidRPr="00E7242F">
        <w:rPr>
          <w:rFonts w:ascii="Verdana" w:hAnsi="Verdana"/>
          <w:b/>
          <w:color w:val="2F5496"/>
          <w:sz w:val="18"/>
          <w:szCs w:val="18"/>
        </w:rPr>
        <w:t xml:space="preserve">: </w:t>
      </w:r>
      <w:r w:rsidRPr="00E7242F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od podpisania umowy</w:t>
      </w:r>
      <w:r w:rsidRPr="00E7242F">
        <w:rPr>
          <w:rFonts w:ascii="Verdana" w:hAnsi="Verdana"/>
          <w:b/>
          <w:iCs/>
          <w:color w:val="000000"/>
          <w:sz w:val="18"/>
          <w:szCs w:val="18"/>
          <w:lang w:val="x-none" w:eastAsia="x-none"/>
        </w:rPr>
        <w:t xml:space="preserve"> </w:t>
      </w:r>
      <w:r w:rsidR="00E7242F" w:rsidRPr="00E7242F">
        <w:rPr>
          <w:rFonts w:ascii="Verdana" w:hAnsi="Verdana"/>
          <w:bCs/>
          <w:iCs/>
          <w:sz w:val="18"/>
          <w:szCs w:val="18"/>
          <w:lang w:val="x-none" w:eastAsia="x-none"/>
        </w:rPr>
        <w:t>do 09.09.2026 r.</w:t>
      </w:r>
    </w:p>
    <w:p w14:paraId="3104530F" w14:textId="77777777" w:rsidR="00B649B8" w:rsidRPr="00E7242F" w:rsidRDefault="00B649B8" w:rsidP="00E7242F">
      <w:pPr>
        <w:keepNext/>
        <w:keepLines/>
        <w:outlineLvl w:val="1"/>
        <w:rPr>
          <w:rFonts w:ascii="Verdana" w:hAnsi="Verdana"/>
          <w:b/>
          <w:iCs/>
          <w:color w:val="FF0000"/>
          <w:sz w:val="18"/>
          <w:szCs w:val="18"/>
          <w:lang w:val="x-none" w:eastAsia="x-none"/>
        </w:rPr>
      </w:pPr>
    </w:p>
    <w:p w14:paraId="0DF34144" w14:textId="77777777" w:rsidR="00B649B8" w:rsidRPr="00E7242F" w:rsidRDefault="00B649B8" w:rsidP="00E7242F">
      <w:pPr>
        <w:keepNext/>
        <w:keepLines/>
        <w:outlineLvl w:val="1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b/>
          <w:sz w:val="18"/>
          <w:szCs w:val="18"/>
        </w:rPr>
        <w:t xml:space="preserve">Termin płatności:  </w:t>
      </w:r>
      <w:r w:rsidRPr="00E7242F"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481B86E0" w14:textId="77777777" w:rsidR="00B649B8" w:rsidRPr="00E7242F" w:rsidRDefault="00B649B8" w:rsidP="00E7242F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46055FAE" w14:textId="77777777" w:rsidR="00B649B8" w:rsidRPr="00E7242F" w:rsidRDefault="00B649B8" w:rsidP="00E7242F">
      <w:pPr>
        <w:widowControl w:val="0"/>
        <w:jc w:val="both"/>
        <w:rPr>
          <w:rFonts w:ascii="Verdana" w:hAnsi="Verdana"/>
          <w:b/>
          <w:color w:val="FF0000"/>
          <w:sz w:val="18"/>
          <w:szCs w:val="18"/>
        </w:rPr>
      </w:pPr>
      <w:r w:rsidRPr="00E7242F">
        <w:rPr>
          <w:rFonts w:ascii="Verdana" w:hAnsi="Verdana"/>
          <w:b/>
          <w:color w:val="FF0000"/>
          <w:sz w:val="18"/>
          <w:szCs w:val="18"/>
        </w:rPr>
        <w:t>Kryterium oceny ofert</w:t>
      </w:r>
    </w:p>
    <w:p w14:paraId="573480E8" w14:textId="4EBECAB9" w:rsidR="00B649B8" w:rsidRPr="00E7242F" w:rsidRDefault="00B649B8" w:rsidP="00E7242F">
      <w:pPr>
        <w:widowControl w:val="0"/>
        <w:ind w:right="1"/>
        <w:jc w:val="both"/>
        <w:rPr>
          <w:rFonts w:ascii="Verdana" w:hAnsi="Verdana"/>
          <w:bCs/>
          <w:i/>
          <w:sz w:val="18"/>
          <w:szCs w:val="18"/>
        </w:rPr>
      </w:pPr>
      <w:r w:rsidRPr="00E7242F">
        <w:rPr>
          <w:rFonts w:ascii="Verdana" w:hAnsi="Verdana"/>
          <w:b/>
          <w:color w:val="FF0000"/>
          <w:sz w:val="18"/>
          <w:szCs w:val="18"/>
        </w:rPr>
        <w:t xml:space="preserve">Proponowany termin degustacji: </w:t>
      </w:r>
      <w:r w:rsidR="00236279">
        <w:rPr>
          <w:rFonts w:ascii="Verdana" w:hAnsi="Verdana"/>
          <w:b/>
          <w:color w:val="FF0000"/>
          <w:sz w:val="18"/>
          <w:szCs w:val="18"/>
        </w:rPr>
        <w:t>……………</w:t>
      </w:r>
      <w:r w:rsidRPr="00E7242F">
        <w:rPr>
          <w:rFonts w:ascii="Verdana" w:hAnsi="Verdana"/>
          <w:b/>
          <w:color w:val="FF0000"/>
          <w:sz w:val="18"/>
          <w:szCs w:val="18"/>
        </w:rPr>
        <w:t xml:space="preserve">/2026 godz. </w:t>
      </w:r>
      <w:r w:rsidRPr="00E7242F">
        <w:rPr>
          <w:rFonts w:ascii="Verdana" w:hAnsi="Verdana"/>
          <w:b/>
          <w:color w:val="FF0000"/>
          <w:sz w:val="18"/>
          <w:szCs w:val="18"/>
          <w:highlight w:val="yellow"/>
        </w:rPr>
        <w:t>…….</w:t>
      </w:r>
      <w:r w:rsidRPr="00E7242F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E7242F">
        <w:rPr>
          <w:rFonts w:ascii="Verdana" w:hAnsi="Verdana"/>
          <w:bCs/>
          <w:i/>
          <w:iCs/>
          <w:sz w:val="18"/>
          <w:szCs w:val="18"/>
        </w:rPr>
        <w:t>(</w:t>
      </w:r>
      <w:r w:rsidRPr="00E7242F">
        <w:rPr>
          <w:rFonts w:ascii="Verdana" w:hAnsi="Verdana"/>
          <w:bCs/>
          <w:i/>
          <w:sz w:val="18"/>
          <w:szCs w:val="18"/>
        </w:rPr>
        <w:t xml:space="preserve">proszę wpisać jedną z dat: </w:t>
      </w:r>
      <w:r w:rsidR="00236279">
        <w:rPr>
          <w:rFonts w:ascii="Verdana" w:hAnsi="Verdana"/>
          <w:bCs/>
          <w:i/>
          <w:color w:val="EE0000"/>
          <w:sz w:val="18"/>
          <w:szCs w:val="18"/>
        </w:rPr>
        <w:t>……………</w:t>
      </w:r>
      <w:r w:rsidRPr="00E7242F">
        <w:rPr>
          <w:rFonts w:ascii="Verdana" w:hAnsi="Verdana"/>
          <w:bCs/>
          <w:i/>
          <w:color w:val="EE0000"/>
          <w:sz w:val="18"/>
          <w:szCs w:val="18"/>
        </w:rPr>
        <w:t>/2026</w:t>
      </w:r>
      <w:r w:rsidRPr="00E7242F">
        <w:rPr>
          <w:rFonts w:ascii="Verdana" w:hAnsi="Verdana"/>
          <w:bCs/>
          <w:i/>
          <w:sz w:val="18"/>
          <w:szCs w:val="18"/>
        </w:rPr>
        <w:t xml:space="preserve"> r  lub </w:t>
      </w:r>
      <w:r w:rsidR="00236279">
        <w:rPr>
          <w:rFonts w:ascii="Verdana" w:hAnsi="Verdana"/>
          <w:bCs/>
          <w:i/>
          <w:color w:val="EE0000"/>
          <w:sz w:val="18"/>
          <w:szCs w:val="18"/>
        </w:rPr>
        <w:t>……………</w:t>
      </w:r>
      <w:r w:rsidRPr="00E7242F">
        <w:rPr>
          <w:rFonts w:ascii="Verdana" w:hAnsi="Verdana"/>
          <w:bCs/>
          <w:i/>
          <w:color w:val="EE0000"/>
          <w:sz w:val="18"/>
          <w:szCs w:val="18"/>
        </w:rPr>
        <w:t>/2026r</w:t>
      </w:r>
      <w:r w:rsidRPr="00E7242F">
        <w:rPr>
          <w:rFonts w:ascii="Verdana" w:hAnsi="Verdana"/>
          <w:bCs/>
          <w:i/>
          <w:sz w:val="18"/>
          <w:szCs w:val="18"/>
        </w:rPr>
        <w:t xml:space="preserve">. i godzinę pomiędzy </w:t>
      </w:r>
      <w:r w:rsidR="00236279">
        <w:rPr>
          <w:rFonts w:ascii="Verdana" w:hAnsi="Verdana"/>
          <w:bCs/>
          <w:i/>
          <w:color w:val="EE0000"/>
          <w:sz w:val="18"/>
          <w:szCs w:val="18"/>
        </w:rPr>
        <w:t>……….</w:t>
      </w:r>
      <w:r w:rsidRPr="00E7242F">
        <w:rPr>
          <w:rFonts w:ascii="Verdana" w:hAnsi="Verdana"/>
          <w:bCs/>
          <w:i/>
          <w:color w:val="EE0000"/>
          <w:sz w:val="18"/>
          <w:szCs w:val="18"/>
        </w:rPr>
        <w:t>-</w:t>
      </w:r>
      <w:r w:rsidR="00236279">
        <w:rPr>
          <w:rFonts w:ascii="Verdana" w:hAnsi="Verdana"/>
          <w:bCs/>
          <w:i/>
          <w:color w:val="EE0000"/>
          <w:sz w:val="18"/>
          <w:szCs w:val="18"/>
        </w:rPr>
        <w:t>…………….</w:t>
      </w:r>
      <w:r w:rsidRPr="00E7242F">
        <w:rPr>
          <w:rFonts w:ascii="Verdana" w:hAnsi="Verdana"/>
          <w:bCs/>
          <w:i/>
          <w:sz w:val="18"/>
          <w:szCs w:val="18"/>
        </w:rPr>
        <w:t xml:space="preserve">) </w:t>
      </w:r>
    </w:p>
    <w:p w14:paraId="1442374D" w14:textId="77777777" w:rsidR="00B649B8" w:rsidRPr="00E7242F" w:rsidRDefault="00B649B8" w:rsidP="00E7242F">
      <w:pPr>
        <w:rPr>
          <w:rFonts w:ascii="Verdana" w:hAnsi="Verdana"/>
          <w:b/>
          <w:sz w:val="18"/>
          <w:szCs w:val="18"/>
          <w:u w:val="single"/>
        </w:rPr>
      </w:pPr>
    </w:p>
    <w:p w14:paraId="4B50317B" w14:textId="77777777" w:rsidR="00B649B8" w:rsidRPr="00E7242F" w:rsidRDefault="00B649B8" w:rsidP="00E7242F">
      <w:pPr>
        <w:rPr>
          <w:rFonts w:ascii="Verdana" w:hAnsi="Verdana"/>
          <w:b/>
          <w:sz w:val="18"/>
          <w:szCs w:val="18"/>
          <w:u w:val="single"/>
        </w:rPr>
      </w:pPr>
    </w:p>
    <w:p w14:paraId="5E87117A" w14:textId="77777777" w:rsidR="00B649B8" w:rsidRPr="00E7242F" w:rsidRDefault="00B649B8" w:rsidP="00E7242F">
      <w:pPr>
        <w:rPr>
          <w:rFonts w:ascii="Verdana" w:hAnsi="Verdana"/>
          <w:b/>
          <w:sz w:val="18"/>
          <w:szCs w:val="18"/>
          <w:u w:val="single"/>
        </w:rPr>
      </w:pPr>
      <w:r w:rsidRPr="00E7242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EB64E55" w14:textId="77777777" w:rsidR="00B649B8" w:rsidRPr="00E7242F" w:rsidRDefault="00B649B8" w:rsidP="00E724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E7242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E80AFD" w14:textId="77777777" w:rsidR="00B649B8" w:rsidRPr="00E7242F" w:rsidRDefault="00B649B8" w:rsidP="00E724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u w:val="single"/>
        </w:rPr>
      </w:pPr>
      <w:r w:rsidRPr="00E7242F">
        <w:rPr>
          <w:rFonts w:ascii="Verdana" w:hAnsi="Verdana"/>
          <w:b/>
          <w:bCs/>
          <w:kern w:val="2"/>
          <w:sz w:val="18"/>
          <w:szCs w:val="18"/>
          <w:u w:val="single"/>
        </w:rPr>
        <w:t>Oświadczamy, że posiadamy wpis do rejestru zakładów podlegających kontroli sanitarnej</w:t>
      </w:r>
    </w:p>
    <w:p w14:paraId="0AFA6C59" w14:textId="77777777" w:rsidR="00B649B8" w:rsidRPr="00E7242F" w:rsidRDefault="00B649B8" w:rsidP="00E724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E7242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7242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41B3D0B" w14:textId="77777777" w:rsidR="00B649B8" w:rsidRPr="00E7242F" w:rsidRDefault="00B649B8" w:rsidP="00E724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E7242F">
        <w:rPr>
          <w:rFonts w:ascii="Verdana" w:hAnsi="Verdana"/>
          <w:sz w:val="18"/>
          <w:szCs w:val="18"/>
          <w:vertAlign w:val="superscript"/>
        </w:rPr>
        <w:t>1</w:t>
      </w:r>
      <w:r w:rsidRPr="00E7242F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E7242F">
        <w:rPr>
          <w:rFonts w:ascii="Verdana" w:hAnsi="Verdana"/>
          <w:sz w:val="18"/>
          <w:szCs w:val="18"/>
          <w:vertAlign w:val="superscript"/>
        </w:rPr>
        <w:t>2</w:t>
      </w:r>
      <w:r w:rsidRPr="00E7242F">
        <w:rPr>
          <w:rFonts w:ascii="Verdana" w:hAnsi="Verdana"/>
          <w:sz w:val="18"/>
          <w:szCs w:val="18"/>
        </w:rPr>
        <w:t xml:space="preserve"> </w:t>
      </w:r>
    </w:p>
    <w:p w14:paraId="64019700" w14:textId="77777777" w:rsidR="00B649B8" w:rsidRPr="00E7242F" w:rsidRDefault="00B649B8" w:rsidP="00E7242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242F">
        <w:rPr>
          <w:rFonts w:ascii="Verdana" w:hAnsi="Verdana"/>
          <w:i/>
          <w:sz w:val="16"/>
          <w:szCs w:val="16"/>
          <w:vertAlign w:val="superscript"/>
        </w:rPr>
        <w:t>1</w:t>
      </w:r>
      <w:r w:rsidRPr="00E7242F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0ACA32" w14:textId="77777777" w:rsidR="00B649B8" w:rsidRPr="00E7242F" w:rsidRDefault="00B649B8" w:rsidP="00E7242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242F">
        <w:rPr>
          <w:rFonts w:ascii="Verdana" w:hAnsi="Verdana"/>
          <w:i/>
          <w:sz w:val="16"/>
          <w:szCs w:val="16"/>
          <w:vertAlign w:val="superscript"/>
        </w:rPr>
        <w:lastRenderedPageBreak/>
        <w:t>2</w:t>
      </w:r>
      <w:r w:rsidRPr="00E7242F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FBA8EC" w14:textId="77777777" w:rsidR="00B649B8" w:rsidRPr="00E7242F" w:rsidRDefault="00B649B8" w:rsidP="00E7242F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b/>
          <w:sz w:val="18"/>
          <w:szCs w:val="18"/>
        </w:rPr>
      </w:pPr>
    </w:p>
    <w:p w14:paraId="358C2786" w14:textId="77777777" w:rsidR="00B649B8" w:rsidRPr="00E7242F" w:rsidRDefault="00B649B8" w:rsidP="00E7242F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 xml:space="preserve">Oświadczenie, w przypadku </w:t>
      </w:r>
      <w:r w:rsidRPr="00E7242F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E7242F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B649B8" w:rsidRPr="00E7242F" w14:paraId="799A4D55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D50596" w14:textId="77777777" w:rsidR="00B649B8" w:rsidRPr="00E7242F" w:rsidRDefault="00B649B8" w:rsidP="00E7242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443763" w14:textId="77777777" w:rsidR="00B649B8" w:rsidRPr="00E7242F" w:rsidRDefault="00B649B8" w:rsidP="00E7242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DC063" w14:textId="77777777" w:rsidR="00B649B8" w:rsidRPr="00E7242F" w:rsidRDefault="00B649B8" w:rsidP="00E7242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B649B8" w:rsidRPr="00E7242F" w14:paraId="2EAF4DEC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F95BF00" w14:textId="77777777" w:rsidR="00B649B8" w:rsidRPr="00E7242F" w:rsidRDefault="00B649B8" w:rsidP="00E7242F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CD2610" w14:textId="77777777" w:rsidR="00B649B8" w:rsidRPr="00E7242F" w:rsidRDefault="00B649B8" w:rsidP="00E7242F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9FD18" w14:textId="77777777" w:rsidR="00B649B8" w:rsidRPr="00E7242F" w:rsidRDefault="00B649B8" w:rsidP="00E7242F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49B8" w:rsidRPr="00E7242F" w14:paraId="365B7A4A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4D2629" w14:textId="77777777" w:rsidR="00B649B8" w:rsidRPr="00E7242F" w:rsidRDefault="00B649B8" w:rsidP="00E7242F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BDBB0D" w14:textId="77777777" w:rsidR="00B649B8" w:rsidRPr="00E7242F" w:rsidRDefault="00B649B8" w:rsidP="00E7242F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DB87E" w14:textId="77777777" w:rsidR="00B649B8" w:rsidRPr="00E7242F" w:rsidRDefault="00B649B8" w:rsidP="00E7242F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6F2B6B" w14:textId="77777777" w:rsidR="00B649B8" w:rsidRPr="00E7242F" w:rsidRDefault="00B649B8" w:rsidP="00E724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6146"/>
        <w:gridCol w:w="2233"/>
      </w:tblGrid>
      <w:tr w:rsidR="00B649B8" w:rsidRPr="00E7242F" w14:paraId="312B9E9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18D1A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EE135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3428207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2FCDD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242F">
              <w:rPr>
                <w:rFonts w:ascii="Verdana" w:hAnsi="Verdana"/>
                <w:sz w:val="18"/>
                <w:szCs w:val="18"/>
              </w:rPr>
              <w:t>Nazwa podwykonawcy</w:t>
            </w:r>
            <w:r w:rsidRPr="00E7242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649B8" w:rsidRPr="00E7242F" w14:paraId="7ED2C5D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F43A4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2ED67" w14:textId="77777777" w:rsidR="00B649B8" w:rsidRPr="00E7242F" w:rsidRDefault="00B649B8" w:rsidP="00E7242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A67F4" w14:textId="77777777" w:rsidR="00B649B8" w:rsidRPr="00E7242F" w:rsidRDefault="00B649B8" w:rsidP="00E7242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49B8" w:rsidRPr="00E7242F" w14:paraId="78328AC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BDC62" w14:textId="77777777" w:rsidR="00B649B8" w:rsidRPr="00E7242F" w:rsidRDefault="00B649B8" w:rsidP="00E7242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8660" w14:textId="77777777" w:rsidR="00B649B8" w:rsidRPr="00E7242F" w:rsidRDefault="00B649B8" w:rsidP="00E7242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E493" w14:textId="77777777" w:rsidR="00B649B8" w:rsidRPr="00E7242F" w:rsidRDefault="00B649B8" w:rsidP="00E7242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6020686" w14:textId="77777777" w:rsidR="00B649B8" w:rsidRPr="00E7242F" w:rsidRDefault="00B649B8" w:rsidP="00E724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6C1189F" w14:textId="77777777" w:rsidR="00B649B8" w:rsidRPr="00E7242F" w:rsidRDefault="00B649B8" w:rsidP="00E7242F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E7242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  <w:r w:rsidRPr="00E7242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8DA72B7" w14:textId="77777777" w:rsidR="00B649B8" w:rsidRPr="00E7242F" w:rsidRDefault="00B649B8" w:rsidP="00E7242F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242F">
        <w:rPr>
          <w:rFonts w:ascii="Verdana" w:hAnsi="Verdana"/>
          <w:sz w:val="18"/>
          <w:szCs w:val="18"/>
        </w:rPr>
        <w:tab/>
      </w:r>
      <w:r w:rsidRPr="00E7242F">
        <w:rPr>
          <w:rFonts w:ascii="Verdana" w:hAnsi="Verdana"/>
          <w:sz w:val="18"/>
          <w:szCs w:val="18"/>
        </w:rPr>
        <w:tab/>
        <w:t xml:space="preserve"> </w:t>
      </w:r>
    </w:p>
    <w:p w14:paraId="7F6F9FFB" w14:textId="77777777" w:rsidR="00B649B8" w:rsidRPr="00E7242F" w:rsidRDefault="00B649B8" w:rsidP="00E7242F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785967A7" w14:textId="77777777" w:rsidR="00B649B8" w:rsidRPr="00E7242F" w:rsidRDefault="00B649B8" w:rsidP="00E7242F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242F">
        <w:rPr>
          <w:rFonts w:ascii="Verdana" w:hAnsi="Verdana"/>
          <w:sz w:val="18"/>
          <w:szCs w:val="18"/>
        </w:rPr>
        <w:tab/>
      </w:r>
      <w:r w:rsidRPr="00E7242F">
        <w:rPr>
          <w:rFonts w:ascii="Verdana" w:hAnsi="Verdana"/>
          <w:sz w:val="18"/>
          <w:szCs w:val="18"/>
        </w:rPr>
        <w:tab/>
        <w:t xml:space="preserve"> </w:t>
      </w:r>
    </w:p>
    <w:p w14:paraId="18EA5B18" w14:textId="77777777" w:rsidR="00B649B8" w:rsidRPr="00E7242F" w:rsidRDefault="00B649B8" w:rsidP="00E724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7242F">
        <w:rPr>
          <w:rFonts w:ascii="Verdana" w:hAnsi="Verdana"/>
          <w:sz w:val="18"/>
          <w:szCs w:val="18"/>
        </w:rPr>
        <w:t>ych</w:t>
      </w:r>
      <w:proofErr w:type="spellEnd"/>
      <w:r w:rsidRPr="00E7242F">
        <w:rPr>
          <w:rFonts w:ascii="Verdana" w:hAnsi="Verdana"/>
          <w:sz w:val="18"/>
          <w:szCs w:val="18"/>
        </w:rPr>
        <w:t>) dokumentu(ów)</w:t>
      </w:r>
    </w:p>
    <w:p w14:paraId="71B57112" w14:textId="77777777" w:rsidR="00B649B8" w:rsidRPr="00E7242F" w:rsidRDefault="00B649B8" w:rsidP="00E7242F">
      <w:pPr>
        <w:jc w:val="both"/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8BFB912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E2BD95B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033E4E88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A8882F6" w14:textId="3E9D8339" w:rsidR="00B649B8" w:rsidRPr="00E7242F" w:rsidRDefault="00B649B8" w:rsidP="00E7242F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</w:pPr>
      <w:r w:rsidRPr="00E724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E724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724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E724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724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E724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724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724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7214F630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color w:val="FF0000"/>
          <w:sz w:val="18"/>
          <w:szCs w:val="18"/>
          <w:lang w:eastAsia="zh-CN"/>
        </w:rPr>
      </w:pPr>
    </w:p>
    <w:p w14:paraId="2935774A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color w:val="FF0000"/>
          <w:sz w:val="18"/>
          <w:szCs w:val="18"/>
          <w:lang w:eastAsia="zh-CN"/>
        </w:rPr>
      </w:pPr>
    </w:p>
    <w:p w14:paraId="032E226F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color w:val="FF0000"/>
          <w:sz w:val="18"/>
          <w:szCs w:val="18"/>
          <w:lang w:eastAsia="zh-CN"/>
        </w:rPr>
      </w:pPr>
    </w:p>
    <w:p w14:paraId="1BEBB9EB" w14:textId="77777777" w:rsidR="00B649B8" w:rsidRPr="00E7242F" w:rsidRDefault="00B649B8" w:rsidP="00E7242F">
      <w:pPr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*niepotrzebne skreślić</w:t>
      </w:r>
    </w:p>
    <w:p w14:paraId="3D482BB0" w14:textId="77777777" w:rsidR="00B649B8" w:rsidRPr="00E7242F" w:rsidRDefault="00B649B8" w:rsidP="00E7242F">
      <w:pPr>
        <w:rPr>
          <w:rFonts w:ascii="Verdana" w:hAnsi="Verdana"/>
          <w:sz w:val="18"/>
          <w:szCs w:val="18"/>
        </w:rPr>
      </w:pPr>
      <w:r w:rsidRPr="00E7242F">
        <w:rPr>
          <w:rFonts w:ascii="Verdana" w:hAnsi="Verdana"/>
          <w:sz w:val="18"/>
          <w:szCs w:val="18"/>
        </w:rPr>
        <w:t>**jeżeli dotyczy</w:t>
      </w:r>
    </w:p>
    <w:p w14:paraId="14C0DC14" w14:textId="77777777" w:rsidR="00B649B8" w:rsidRPr="00E7242F" w:rsidRDefault="00B649B8" w:rsidP="00E7242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sz w:val="18"/>
          <w:szCs w:val="18"/>
        </w:rPr>
      </w:pPr>
    </w:p>
    <w:p w14:paraId="45AF09A3" w14:textId="77777777" w:rsidR="00FE545C" w:rsidRPr="00E7242F" w:rsidRDefault="00FE545C" w:rsidP="00E7242F">
      <w:pPr>
        <w:rPr>
          <w:rFonts w:ascii="Verdana" w:hAnsi="Verdana"/>
          <w:sz w:val="18"/>
          <w:szCs w:val="18"/>
        </w:rPr>
      </w:pPr>
    </w:p>
    <w:sectPr w:rsidR="00FE545C" w:rsidRPr="00E7242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FAEF2" w14:textId="77777777" w:rsidR="00C20F46" w:rsidRDefault="00C20F46">
      <w:r>
        <w:separator/>
      </w:r>
    </w:p>
  </w:endnote>
  <w:endnote w:type="continuationSeparator" w:id="0">
    <w:p w14:paraId="75E17E21" w14:textId="77777777" w:rsidR="00C20F46" w:rsidRDefault="00C2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F5A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8C8D1" w14:textId="77777777" w:rsidR="00C20F46" w:rsidRDefault="00C20F46">
      <w:r>
        <w:separator/>
      </w:r>
    </w:p>
  </w:footnote>
  <w:footnote w:type="continuationSeparator" w:id="0">
    <w:p w14:paraId="453E0A92" w14:textId="77777777" w:rsidR="00C20F46" w:rsidRDefault="00C20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906"/>
    <w:multiLevelType w:val="hybridMultilevel"/>
    <w:tmpl w:val="513A7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50375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0730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6979644">
    <w:abstractNumId w:val="1"/>
  </w:num>
  <w:num w:numId="4" w16cid:durableId="1128744186">
    <w:abstractNumId w:val="3"/>
  </w:num>
  <w:num w:numId="5" w16cid:durableId="515925913">
    <w:abstractNumId w:val="0"/>
  </w:num>
  <w:num w:numId="6" w16cid:durableId="1193693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81F"/>
    <w:rsid w:val="00012286"/>
    <w:rsid w:val="00042A7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6279"/>
    <w:rsid w:val="002723B0"/>
    <w:rsid w:val="00315A4A"/>
    <w:rsid w:val="00320332"/>
    <w:rsid w:val="0048027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C5B"/>
    <w:rsid w:val="00721C40"/>
    <w:rsid w:val="007748F0"/>
    <w:rsid w:val="0078181F"/>
    <w:rsid w:val="00794FC4"/>
    <w:rsid w:val="007A4321"/>
    <w:rsid w:val="00833933"/>
    <w:rsid w:val="00853083"/>
    <w:rsid w:val="008B2F0C"/>
    <w:rsid w:val="008B4928"/>
    <w:rsid w:val="008D2AB8"/>
    <w:rsid w:val="008F1C66"/>
    <w:rsid w:val="00966A01"/>
    <w:rsid w:val="00970FE4"/>
    <w:rsid w:val="009A2AAA"/>
    <w:rsid w:val="00A0022B"/>
    <w:rsid w:val="00A346FE"/>
    <w:rsid w:val="00A47B4D"/>
    <w:rsid w:val="00A83018"/>
    <w:rsid w:val="00B649B8"/>
    <w:rsid w:val="00B774DC"/>
    <w:rsid w:val="00C20F46"/>
    <w:rsid w:val="00C715A4"/>
    <w:rsid w:val="00C969A6"/>
    <w:rsid w:val="00CA7D36"/>
    <w:rsid w:val="00D24208"/>
    <w:rsid w:val="00D60C38"/>
    <w:rsid w:val="00D66893"/>
    <w:rsid w:val="00D90ACB"/>
    <w:rsid w:val="00DC1500"/>
    <w:rsid w:val="00E44371"/>
    <w:rsid w:val="00E7242F"/>
    <w:rsid w:val="00E949B0"/>
    <w:rsid w:val="00EC0BEA"/>
    <w:rsid w:val="00F00591"/>
    <w:rsid w:val="00F51688"/>
    <w:rsid w:val="00F53146"/>
    <w:rsid w:val="00F91018"/>
    <w:rsid w:val="00FA0F30"/>
    <w:rsid w:val="00FA1C16"/>
    <w:rsid w:val="00FA326D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1874C"/>
  <w15:chartTrackingRefBased/>
  <w15:docId w15:val="{13BF14DC-C852-4C88-891C-AC763BAE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692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2026-07-28T06:19:00Z</cp:lastPrinted>
  <dcterms:created xsi:type="dcterms:W3CDTF">2026-07-28T06:19:00Z</dcterms:created>
  <dcterms:modified xsi:type="dcterms:W3CDTF">2026-07-28T06:19:00Z</dcterms:modified>
</cp:coreProperties>
</file>