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7C249" w14:textId="77777777" w:rsidR="006A1512" w:rsidRPr="00E60A0B" w:rsidRDefault="006A1512" w:rsidP="006A1512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2AD55D9C" w14:textId="77777777" w:rsidR="006A1512" w:rsidRPr="00E60A0B" w:rsidRDefault="006A1512" w:rsidP="006A1512">
      <w:pPr>
        <w:rPr>
          <w:b/>
          <w:sz w:val="22"/>
          <w:szCs w:val="22"/>
        </w:rPr>
      </w:pPr>
    </w:p>
    <w:p w14:paraId="56750383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62148A43" w14:textId="77777777" w:rsidR="006A1512" w:rsidRPr="00E60A0B" w:rsidRDefault="006A1512" w:rsidP="006A1512">
      <w:pPr>
        <w:rPr>
          <w:b/>
          <w:sz w:val="22"/>
          <w:szCs w:val="22"/>
        </w:rPr>
      </w:pPr>
    </w:p>
    <w:p w14:paraId="490905BB" w14:textId="77777777" w:rsidR="006A1512" w:rsidRPr="00E60A0B" w:rsidRDefault="006A1512" w:rsidP="006A1512">
      <w:pPr>
        <w:rPr>
          <w:sz w:val="22"/>
          <w:szCs w:val="22"/>
        </w:rPr>
      </w:pPr>
    </w:p>
    <w:p w14:paraId="7A2DA528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4425E1A6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7C4E695B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672CAFE8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38654E31" w14:textId="77777777" w:rsidR="006A1512" w:rsidRPr="00E60A0B" w:rsidRDefault="006A1512" w:rsidP="006A1512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217591C2" w14:textId="77777777" w:rsidR="006A1512" w:rsidRPr="00E60A0B" w:rsidRDefault="006A1512" w:rsidP="006A1512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36657ECB" w14:textId="77777777" w:rsidR="006A1512" w:rsidRPr="00E60A0B" w:rsidRDefault="006A1512" w:rsidP="006A1512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EBDF7E0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08DB4D2E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602C9A7A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2A2F2013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6CEE4600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0C006AAF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070978A5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116606D8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12214917" w14:textId="77777777" w:rsidR="006A1512" w:rsidRPr="00E60A0B" w:rsidRDefault="006A1512" w:rsidP="006A1512">
      <w:pPr>
        <w:rPr>
          <w:b/>
          <w:sz w:val="22"/>
          <w:szCs w:val="22"/>
        </w:rPr>
      </w:pPr>
    </w:p>
    <w:p w14:paraId="21FDA8CF" w14:textId="30CC6CD0" w:rsidR="006A1512" w:rsidRPr="00E60A0B" w:rsidRDefault="006A1512" w:rsidP="006A1512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Pr="00F411EA">
        <w:rPr>
          <w:b/>
          <w:sz w:val="22"/>
          <w:szCs w:val="22"/>
        </w:rPr>
        <w:t xml:space="preserve">Dostawa </w:t>
      </w:r>
      <w:r w:rsidR="00854565">
        <w:rPr>
          <w:b/>
          <w:sz w:val="22"/>
          <w:szCs w:val="22"/>
        </w:rPr>
        <w:t xml:space="preserve">sytemu informacji wizualnej na potrzeby </w:t>
      </w:r>
      <w:proofErr w:type="spellStart"/>
      <w:r w:rsidR="00854565">
        <w:rPr>
          <w:b/>
          <w:sz w:val="22"/>
          <w:szCs w:val="22"/>
        </w:rPr>
        <w:t>WIMiR</w:t>
      </w:r>
      <w:proofErr w:type="spellEnd"/>
      <w:r w:rsidRPr="00E60A0B">
        <w:rPr>
          <w:b/>
          <w:sz w:val="22"/>
          <w:szCs w:val="22"/>
        </w:rPr>
        <w:t>, nr sprawy: KC-DE-zp.25.</w:t>
      </w:r>
      <w:r>
        <w:rPr>
          <w:b/>
          <w:sz w:val="22"/>
          <w:szCs w:val="22"/>
        </w:rPr>
        <w:t>34</w:t>
      </w:r>
      <w:r w:rsidR="00854565">
        <w:rPr>
          <w:b/>
          <w:sz w:val="22"/>
          <w:szCs w:val="22"/>
        </w:rPr>
        <w:t>4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warunków zamówienia.</w:t>
      </w:r>
    </w:p>
    <w:p w14:paraId="1B41E28C" w14:textId="77777777" w:rsidR="006A1512" w:rsidRPr="00E60A0B" w:rsidRDefault="006A1512" w:rsidP="006A1512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6A1512" w:rsidRPr="00E60A0B" w14:paraId="77AF9234" w14:textId="77777777" w:rsidTr="00DC1F1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9CC410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1A844A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51C2A0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A479B9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19DE82F4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528ED4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3E19BB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036DF60D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84FF68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0546F27B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D106EB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7031B9F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3D4769B8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A1512" w:rsidRPr="00E60A0B" w14:paraId="202FA361" w14:textId="77777777" w:rsidTr="00DC1F1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88D758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BA0797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1DD4F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53F50C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EC7C91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738ACA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A01F22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2D71439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A1512" w:rsidRPr="00E60A0B" w14:paraId="1C24BAFE" w14:textId="77777777" w:rsidTr="00DC1F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CC0753E" w14:textId="482665DC" w:rsidR="006A1512" w:rsidRPr="006A1512" w:rsidRDefault="006A1512" w:rsidP="00DC1F1B">
            <w:pPr>
              <w:rPr>
                <w:sz w:val="16"/>
                <w:szCs w:val="16"/>
              </w:rPr>
            </w:pPr>
            <w:r w:rsidRPr="006A1512"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BED7" w14:textId="1129FEF1" w:rsidR="006A1512" w:rsidRDefault="006A1512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 65”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0691" w14:textId="77777777" w:rsidR="006A1512" w:rsidRPr="004A794F" w:rsidRDefault="006A1512" w:rsidP="00DC1F1B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8E97" w14:textId="625F6A84" w:rsidR="006A1512" w:rsidRDefault="006A1512" w:rsidP="00DC1F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F0D40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1448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130BA8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B335D3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082869D1" w14:textId="77777777" w:rsidTr="00DC1F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33DCB5" w14:textId="041E7C9F" w:rsidR="006A1512" w:rsidRPr="006A1512" w:rsidRDefault="006A1512" w:rsidP="00DC1F1B">
            <w:pPr>
              <w:rPr>
                <w:sz w:val="16"/>
                <w:szCs w:val="16"/>
              </w:rPr>
            </w:pPr>
            <w:r w:rsidRPr="006A1512"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71399" w14:textId="7999053C" w:rsidR="006A1512" w:rsidRDefault="006A1512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Monitor 85”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BA90" w14:textId="77777777" w:rsidR="006A1512" w:rsidRPr="004A794F" w:rsidRDefault="006A1512" w:rsidP="00DC1F1B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CE1F5" w14:textId="108A9C78" w:rsidR="006A1512" w:rsidRDefault="006A1512" w:rsidP="00DC1F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53DF6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C48E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AF72A7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CE15D6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2A43F8E6" w14:textId="77777777" w:rsidTr="00DC1F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7D74" w14:textId="3DE0F9C3" w:rsidR="006A1512" w:rsidRPr="006A1512" w:rsidRDefault="006A1512" w:rsidP="00DC1F1B">
            <w:pPr>
              <w:rPr>
                <w:sz w:val="16"/>
                <w:szCs w:val="16"/>
              </w:rPr>
            </w:pPr>
            <w:r w:rsidRPr="006A1512"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8B458" w14:textId="2C45B0B5" w:rsidR="006A1512" w:rsidRPr="00E60A0B" w:rsidRDefault="006A1512" w:rsidP="00DC1F1B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Serwer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4858" w14:textId="2E31132F" w:rsidR="006A1512" w:rsidRDefault="005104C5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</w:t>
            </w:r>
            <w:r w:rsidR="00854565">
              <w:rPr>
                <w:b/>
                <w:sz w:val="16"/>
                <w:szCs w:val="16"/>
              </w:rPr>
              <w:t>erwer</w:t>
            </w:r>
            <w:r w:rsidR="006A1512" w:rsidRPr="004A794F">
              <w:rPr>
                <w:b/>
                <w:sz w:val="16"/>
                <w:szCs w:val="16"/>
              </w:rPr>
              <w:t>: ……………….</w:t>
            </w:r>
          </w:p>
          <w:p w14:paraId="42333089" w14:textId="77777777" w:rsidR="006A1512" w:rsidRDefault="006A1512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System operacyjny:</w:t>
            </w:r>
          </w:p>
          <w:p w14:paraId="40D9C612" w14:textId="77777777" w:rsidR="006A1512" w:rsidRPr="004A794F" w:rsidRDefault="006A1512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…………………..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7342" w14:textId="6DE176E8" w:rsidR="006A1512" w:rsidRPr="00E60A0B" w:rsidRDefault="006A1512" w:rsidP="00DC1F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9933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BF47F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3F841A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BBBCB9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7B6BED8C" w14:textId="77777777" w:rsidTr="00DC1F1B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B0546B" w14:textId="2C1295B4" w:rsidR="006A1512" w:rsidRPr="006A1512" w:rsidRDefault="006A1512" w:rsidP="00DC1F1B">
            <w:pPr>
              <w:rPr>
                <w:sz w:val="16"/>
                <w:szCs w:val="16"/>
              </w:rPr>
            </w:pPr>
            <w:r w:rsidRPr="006A1512"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3D93" w14:textId="7DEB9329" w:rsidR="006A1512" w:rsidRDefault="006A1512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Oprogramowanie dla systemu informacji wizualnej (licencja na min. 4 urządzenia)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0CCB" w14:textId="77777777" w:rsidR="006A1512" w:rsidRDefault="006A1512" w:rsidP="00DC1F1B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D79CC" w14:textId="41C21C4A" w:rsidR="006A1512" w:rsidRDefault="006A1512" w:rsidP="00DC1F1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6DD7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85B5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7637DC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49DB3A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70A06817" w14:textId="77777777" w:rsidTr="0085456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B55BB9" w14:textId="54C62175" w:rsidR="006A1512" w:rsidRPr="006A1512" w:rsidRDefault="006A1512" w:rsidP="00DC1F1B">
            <w:pPr>
              <w:rPr>
                <w:sz w:val="16"/>
                <w:szCs w:val="16"/>
              </w:rPr>
            </w:pPr>
            <w:r w:rsidRPr="006A1512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CBAB2" w14:textId="407D1CFB" w:rsidR="006A1512" w:rsidRDefault="006A1512" w:rsidP="00DC1F1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Montaż, instalacja i uruchomienie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DE32D7C" w14:textId="77777777" w:rsidR="006A1512" w:rsidRPr="006A1512" w:rsidRDefault="006A1512" w:rsidP="00DC1F1B">
            <w:pPr>
              <w:rPr>
                <w:b/>
                <w:sz w:val="16"/>
                <w:szCs w:val="16"/>
                <w:highlight w:val="black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F54BA54" w14:textId="77777777" w:rsidR="006A1512" w:rsidRPr="006A1512" w:rsidRDefault="006A1512" w:rsidP="00DC1F1B">
            <w:pPr>
              <w:rPr>
                <w:sz w:val="16"/>
                <w:szCs w:val="16"/>
                <w:highlight w:val="black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D88C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36E6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22C655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1F8E3C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21CCBF2C" w14:textId="77777777" w:rsidTr="00DC1F1B">
        <w:trPr>
          <w:trHeight w:val="608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6851DE0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6BD80AB1" w14:textId="77777777" w:rsidR="006A1512" w:rsidRPr="00E60A0B" w:rsidRDefault="006A1512" w:rsidP="00DC1F1B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5A1F0CEE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FDE33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3C3F44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53ED8C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43E107CC" w14:textId="77777777" w:rsidTr="00DC1F1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CEAE03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1F67752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  <w:p w14:paraId="674C2A2D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FFAF2B0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41D4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E13071C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046D48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</w:tbl>
    <w:p w14:paraId="2AF4F022" w14:textId="77777777" w:rsidR="006A1512" w:rsidRPr="00E60A0B" w:rsidRDefault="006A1512" w:rsidP="006A1512">
      <w:pPr>
        <w:rPr>
          <w:b/>
          <w:sz w:val="22"/>
          <w:szCs w:val="22"/>
        </w:rPr>
      </w:pPr>
    </w:p>
    <w:p w14:paraId="11AD05B9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35C1349E" w14:textId="1BB80566" w:rsidR="006A1512" w:rsidRPr="00E60A0B" w:rsidRDefault="006A1512" w:rsidP="006A1512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 xml:space="preserve">…………….. </w:t>
      </w:r>
      <w:r w:rsidRPr="00E60A0B">
        <w:rPr>
          <w:b/>
          <w:sz w:val="22"/>
          <w:szCs w:val="22"/>
        </w:rPr>
        <w:t xml:space="preserve">dni od daty </w:t>
      </w:r>
      <w:r w:rsidR="005104C5">
        <w:rPr>
          <w:b/>
          <w:sz w:val="22"/>
          <w:szCs w:val="22"/>
        </w:rPr>
        <w:t xml:space="preserve">otrzymania zamówienia na monitory i serwer potwierdzonego przez </w:t>
      </w:r>
      <w:proofErr w:type="spellStart"/>
      <w:r w:rsidR="005104C5">
        <w:rPr>
          <w:b/>
          <w:sz w:val="22"/>
          <w:szCs w:val="22"/>
        </w:rPr>
        <w:t>MNiSW</w:t>
      </w:r>
      <w:proofErr w:type="spellEnd"/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500C63E5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 </w:t>
      </w:r>
      <w:r w:rsidRPr="00E60A0B">
        <w:rPr>
          <w:b/>
          <w:bCs/>
          <w:sz w:val="22"/>
          <w:szCs w:val="22"/>
        </w:rPr>
        <w:t xml:space="preserve">miesięcy 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06612183" w14:textId="77777777" w:rsidR="006A1512" w:rsidRPr="00E60A0B" w:rsidRDefault="006A1512" w:rsidP="006A1512">
      <w:pPr>
        <w:rPr>
          <w:sz w:val="22"/>
          <w:szCs w:val="22"/>
        </w:rPr>
      </w:pPr>
    </w:p>
    <w:p w14:paraId="574F3F7B" w14:textId="77777777" w:rsidR="006A1512" w:rsidRPr="00E60A0B" w:rsidRDefault="006A1512" w:rsidP="006A1512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164347EC" w14:textId="77777777" w:rsidR="006A1512" w:rsidRDefault="006A1512" w:rsidP="006A1512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62932D26" w14:textId="77777777" w:rsidR="00854565" w:rsidRDefault="00854565" w:rsidP="006A1512">
      <w:pPr>
        <w:rPr>
          <w:sz w:val="22"/>
          <w:szCs w:val="22"/>
        </w:rPr>
      </w:pPr>
    </w:p>
    <w:p w14:paraId="56B22CEB" w14:textId="77777777" w:rsidR="00854565" w:rsidRDefault="00854565" w:rsidP="006A1512">
      <w:pPr>
        <w:rPr>
          <w:sz w:val="22"/>
          <w:szCs w:val="22"/>
        </w:rPr>
      </w:pPr>
    </w:p>
    <w:p w14:paraId="035E250E" w14:textId="6298CED2" w:rsidR="00854565" w:rsidRPr="002A16E2" w:rsidRDefault="00854565" w:rsidP="00854565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monitory i serwer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0DBF6A50" w14:textId="77777777" w:rsidR="00854565" w:rsidRPr="00E60A0B" w:rsidRDefault="00854565" w:rsidP="00854565">
      <w:pPr>
        <w:jc w:val="both"/>
        <w:rPr>
          <w:sz w:val="22"/>
          <w:szCs w:val="22"/>
        </w:rPr>
      </w:pPr>
    </w:p>
    <w:p w14:paraId="2E2AF457" w14:textId="77777777" w:rsidR="006A1512" w:rsidRPr="00E60A0B" w:rsidRDefault="006A1512" w:rsidP="006A1512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40EC6BA5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48EA8211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678C99F2" w14:textId="77777777" w:rsidR="006A1512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B20B421" w14:textId="067F2C8B" w:rsidR="00854565" w:rsidRPr="002A16E2" w:rsidRDefault="00854565" w:rsidP="0085456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monitory i serwer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0AB3A77" w14:textId="7DF9D0BE" w:rsidR="00854565" w:rsidRPr="002A16E2" w:rsidRDefault="00854565" w:rsidP="00854565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e</w:t>
      </w:r>
      <w:r w:rsidRPr="002A16E2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monitory i 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7FAB59A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815A2E0" w14:textId="77777777" w:rsidR="006A1512" w:rsidRPr="00E60A0B" w:rsidRDefault="006A1512" w:rsidP="006A1512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1161B41" w14:textId="77777777" w:rsidR="006A1512" w:rsidRPr="00E60A0B" w:rsidRDefault="006A1512" w:rsidP="006A1512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206914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1512" w:rsidRPr="00E60A0B" w14:paraId="2B6E03FE" w14:textId="77777777" w:rsidTr="00DC1F1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6BDD49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151C1F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23E4D2F7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E1165" w14:textId="77777777" w:rsidR="006A1512" w:rsidRPr="00E60A0B" w:rsidRDefault="006A1512" w:rsidP="00DC1F1B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6A1512" w:rsidRPr="00E60A0B" w14:paraId="243472DD" w14:textId="77777777" w:rsidTr="00DC1F1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BF8DF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75570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8555AB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  <w:tr w:rsidR="006A1512" w:rsidRPr="00E60A0B" w14:paraId="6BD7EA51" w14:textId="77777777" w:rsidTr="00DC1F1B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757CA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F8924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D2317" w14:textId="77777777" w:rsidR="006A1512" w:rsidRPr="00E60A0B" w:rsidRDefault="006A1512" w:rsidP="00DC1F1B">
            <w:pPr>
              <w:rPr>
                <w:sz w:val="22"/>
                <w:szCs w:val="22"/>
              </w:rPr>
            </w:pPr>
          </w:p>
        </w:tc>
      </w:tr>
    </w:tbl>
    <w:p w14:paraId="554511C5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55C7A595" w14:textId="77777777" w:rsidR="006A1512" w:rsidRPr="00E60A0B" w:rsidRDefault="006A1512" w:rsidP="006A1512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672817FF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082D8DCC" w14:textId="77777777" w:rsidR="006A1512" w:rsidRPr="00E60A0B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56A57DC3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25D67397" w14:textId="77777777" w:rsidR="006A1512" w:rsidRDefault="006A1512" w:rsidP="006A1512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1D21DA" w14:textId="77777777" w:rsidR="006A1512" w:rsidRPr="0088216C" w:rsidRDefault="006A1512" w:rsidP="006A1512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0BA8724E" w14:textId="77777777" w:rsidR="006A1512" w:rsidRPr="0088216C" w:rsidRDefault="006A1512" w:rsidP="006A1512">
      <w:pPr>
        <w:ind w:left="426"/>
        <w:jc w:val="both"/>
        <w:rPr>
          <w:i/>
          <w:sz w:val="22"/>
          <w:szCs w:val="22"/>
        </w:rPr>
      </w:pPr>
    </w:p>
    <w:p w14:paraId="5835C019" w14:textId="77777777" w:rsidR="006A1512" w:rsidRPr="0088216C" w:rsidRDefault="006A1512" w:rsidP="006A1512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21176DE7" w14:textId="77777777" w:rsidR="006A1512" w:rsidRPr="00E60A0B" w:rsidRDefault="006A1512" w:rsidP="006A1512">
      <w:pPr>
        <w:rPr>
          <w:sz w:val="22"/>
          <w:szCs w:val="22"/>
        </w:rPr>
      </w:pPr>
    </w:p>
    <w:p w14:paraId="1AE00333" w14:textId="77777777" w:rsidR="006A1512" w:rsidRPr="00E60A0B" w:rsidRDefault="006A1512" w:rsidP="006A1512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1EE76B8F" w14:textId="77777777" w:rsidR="006A1512" w:rsidRPr="00E60A0B" w:rsidRDefault="006A1512" w:rsidP="006A1512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2F1610FC" w14:textId="77777777" w:rsidR="006A1512" w:rsidRPr="00E60A0B" w:rsidRDefault="006A1512" w:rsidP="006A1512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7C966AAF" w14:textId="77777777" w:rsidR="006A1512" w:rsidRPr="00921D4A" w:rsidRDefault="006A1512" w:rsidP="006A1512">
      <w:pPr>
        <w:jc w:val="center"/>
        <w:rPr>
          <w:i/>
          <w:iCs/>
          <w:color w:val="EE0000"/>
          <w:sz w:val="22"/>
          <w:szCs w:val="22"/>
        </w:rPr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p w14:paraId="3187C54B" w14:textId="77777777" w:rsidR="006A1512" w:rsidRPr="00E60A0B" w:rsidRDefault="006A1512" w:rsidP="006A1512">
      <w:pPr>
        <w:rPr>
          <w:sz w:val="22"/>
          <w:szCs w:val="22"/>
        </w:rPr>
      </w:pPr>
    </w:p>
    <w:p w14:paraId="40A8A2B1" w14:textId="77777777" w:rsidR="006A1512" w:rsidRPr="00E60A0B" w:rsidRDefault="006A1512" w:rsidP="006A1512">
      <w:pPr>
        <w:rPr>
          <w:sz w:val="22"/>
          <w:szCs w:val="22"/>
        </w:rPr>
      </w:pPr>
    </w:p>
    <w:p w14:paraId="20762EFA" w14:textId="77777777" w:rsidR="006A1512" w:rsidRPr="00F53A74" w:rsidRDefault="006A1512" w:rsidP="006A1512"/>
    <w:p w14:paraId="03C7D7EF" w14:textId="77777777" w:rsidR="00FE545C" w:rsidRPr="00A86042" w:rsidRDefault="00FE545C" w:rsidP="00A86042"/>
    <w:sectPr w:rsidR="00FE545C" w:rsidRPr="00A860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30B3A" w14:textId="77777777" w:rsidR="00E51BEF" w:rsidRDefault="00E51BEF">
      <w:r>
        <w:separator/>
      </w:r>
    </w:p>
  </w:endnote>
  <w:endnote w:type="continuationSeparator" w:id="0">
    <w:p w14:paraId="1B988049" w14:textId="77777777" w:rsidR="00E51BEF" w:rsidRDefault="00E5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4D5F" w14:textId="77777777" w:rsidR="00854565" w:rsidRDefault="0085456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4D459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8F0B49" w14:textId="77777777" w:rsidR="00E51BEF" w:rsidRDefault="00E51BEF">
      <w:r>
        <w:separator/>
      </w:r>
    </w:p>
  </w:footnote>
  <w:footnote w:type="continuationSeparator" w:id="0">
    <w:p w14:paraId="1F18355D" w14:textId="77777777" w:rsidR="00E51BEF" w:rsidRDefault="00E51B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31F5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82817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17393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0759073">
    <w:abstractNumId w:val="0"/>
  </w:num>
  <w:num w:numId="4" w16cid:durableId="12845827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C04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16D8"/>
    <w:rsid w:val="004B7300"/>
    <w:rsid w:val="004C6753"/>
    <w:rsid w:val="004E6C04"/>
    <w:rsid w:val="005104C5"/>
    <w:rsid w:val="005319FA"/>
    <w:rsid w:val="00595C87"/>
    <w:rsid w:val="005D2C65"/>
    <w:rsid w:val="005E6D94"/>
    <w:rsid w:val="0063384F"/>
    <w:rsid w:val="00643C6F"/>
    <w:rsid w:val="00646202"/>
    <w:rsid w:val="0065290F"/>
    <w:rsid w:val="006815F6"/>
    <w:rsid w:val="006A1512"/>
    <w:rsid w:val="007748F0"/>
    <w:rsid w:val="007A4321"/>
    <w:rsid w:val="00833933"/>
    <w:rsid w:val="00853083"/>
    <w:rsid w:val="00854565"/>
    <w:rsid w:val="008B2F0C"/>
    <w:rsid w:val="008B4928"/>
    <w:rsid w:val="008D2AB8"/>
    <w:rsid w:val="008F1C66"/>
    <w:rsid w:val="00970FE4"/>
    <w:rsid w:val="00A0022B"/>
    <w:rsid w:val="00A346FE"/>
    <w:rsid w:val="00A47B4D"/>
    <w:rsid w:val="00A615F4"/>
    <w:rsid w:val="00A83018"/>
    <w:rsid w:val="00A86042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1BEF"/>
    <w:rsid w:val="00E949B0"/>
    <w:rsid w:val="00EC0BEA"/>
    <w:rsid w:val="00EE389A"/>
    <w:rsid w:val="00F00591"/>
    <w:rsid w:val="00F2392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5A567"/>
  <w15:chartTrackingRefBased/>
  <w15:docId w15:val="{3F6DE733-638A-4F0F-9E51-441966B1D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51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854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4</Pages>
  <Words>940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2026-07-22T10:15:00Z</cp:lastPrinted>
  <dcterms:created xsi:type="dcterms:W3CDTF">2026-07-22T09:41:00Z</dcterms:created>
  <dcterms:modified xsi:type="dcterms:W3CDTF">2026-07-22T10:17:00Z</dcterms:modified>
</cp:coreProperties>
</file>