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B77DB" w14:textId="7FAFE90A" w:rsidR="008D2AB8" w:rsidRPr="0035099C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sz w:val="16"/>
          <w:szCs w:val="16"/>
        </w:rPr>
        <w:t xml:space="preserve">Załącznik nr </w:t>
      </w:r>
      <w:r w:rsidR="00012286" w:rsidRPr="0035099C">
        <w:rPr>
          <w:rFonts w:ascii="Verdana" w:hAnsi="Verdana"/>
          <w:sz w:val="16"/>
          <w:szCs w:val="16"/>
        </w:rPr>
        <w:t>1</w:t>
      </w:r>
    </w:p>
    <w:p w14:paraId="66C1CBCC" w14:textId="77777777" w:rsidR="008D2AB8" w:rsidRPr="0035099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3B436A3" w14:textId="77777777" w:rsidR="008D2AB8" w:rsidRPr="0035099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FORMULARZ OFERTY</w:t>
      </w:r>
    </w:p>
    <w:p w14:paraId="23A0E9C7" w14:textId="77777777" w:rsidR="008D2AB8" w:rsidRPr="0035099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21039851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21F71C18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1FFD7A55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5A4AD426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03B9A005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33C9252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TEL.…………………………………FAX ………………………………</w:t>
      </w:r>
    </w:p>
    <w:p w14:paraId="45C61799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5B84312F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795FB86E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6833446D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11D4FC2B" w14:textId="77777777" w:rsidR="0035099C" w:rsidRPr="0035099C" w:rsidRDefault="0035099C" w:rsidP="0035099C">
      <w:pPr>
        <w:spacing w:line="360" w:lineRule="auto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Do: Nazwa i siedziba Zamawiającego:</w:t>
      </w:r>
    </w:p>
    <w:p w14:paraId="32DAA6AF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09394FBC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76B48FB3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Al. Mickiewicza 30 </w:t>
      </w:r>
    </w:p>
    <w:p w14:paraId="07F9ACE8" w14:textId="77777777" w:rsidR="0035099C" w:rsidRPr="0035099C" w:rsidRDefault="0035099C" w:rsidP="0035099C">
      <w:pPr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30-059 Kraków,  </w:t>
      </w:r>
    </w:p>
    <w:p w14:paraId="106B02E5" w14:textId="77777777" w:rsidR="0035099C" w:rsidRPr="0035099C" w:rsidRDefault="0035099C" w:rsidP="0035099C">
      <w:pPr>
        <w:rPr>
          <w:rFonts w:ascii="Verdana" w:hAnsi="Verdana"/>
          <w:b/>
          <w:sz w:val="16"/>
          <w:szCs w:val="16"/>
        </w:rPr>
      </w:pPr>
    </w:p>
    <w:p w14:paraId="6283AAD6" w14:textId="77777777" w:rsidR="008D2AB8" w:rsidRPr="0035099C" w:rsidRDefault="008D2AB8" w:rsidP="008D2AB8">
      <w:pPr>
        <w:ind w:firstLine="3969"/>
        <w:rPr>
          <w:rFonts w:ascii="Verdana" w:hAnsi="Verdana"/>
          <w:b/>
          <w:sz w:val="16"/>
          <w:szCs w:val="16"/>
        </w:rPr>
      </w:pPr>
    </w:p>
    <w:p w14:paraId="703DAFFA" w14:textId="44D488C4" w:rsidR="008D2AB8" w:rsidRPr="0035099C" w:rsidRDefault="008D2AB8" w:rsidP="008D2AB8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234005" w:rsidRPr="00234005">
        <w:rPr>
          <w:rFonts w:ascii="Verdana" w:hAnsi="Verdana"/>
          <w:b/>
          <w:sz w:val="16"/>
          <w:szCs w:val="16"/>
        </w:rPr>
        <w:t xml:space="preserve">Aktualizacja oprogramowania ANSYS w wersji </w:t>
      </w:r>
      <w:proofErr w:type="spellStart"/>
      <w:r w:rsidR="00234005" w:rsidRPr="00234005">
        <w:rPr>
          <w:rFonts w:ascii="Verdana" w:hAnsi="Verdana"/>
          <w:b/>
          <w:sz w:val="16"/>
          <w:szCs w:val="16"/>
        </w:rPr>
        <w:t>Academic</w:t>
      </w:r>
      <w:proofErr w:type="spellEnd"/>
      <w:r w:rsidR="00234005" w:rsidRPr="00234005">
        <w:rPr>
          <w:rFonts w:ascii="Verdana" w:hAnsi="Verdana"/>
          <w:b/>
          <w:sz w:val="16"/>
          <w:szCs w:val="16"/>
        </w:rPr>
        <w:t xml:space="preserve"> </w:t>
      </w:r>
      <w:proofErr w:type="spellStart"/>
      <w:r w:rsidR="00234005" w:rsidRPr="00234005">
        <w:rPr>
          <w:rFonts w:ascii="Verdana" w:hAnsi="Verdana"/>
          <w:b/>
          <w:sz w:val="16"/>
          <w:szCs w:val="16"/>
        </w:rPr>
        <w:t>Multiphysics</w:t>
      </w:r>
      <w:proofErr w:type="spellEnd"/>
      <w:r w:rsidR="00234005" w:rsidRPr="00234005">
        <w:rPr>
          <w:rFonts w:ascii="Verdana" w:hAnsi="Verdana"/>
          <w:b/>
          <w:sz w:val="16"/>
          <w:szCs w:val="16"/>
        </w:rPr>
        <w:t xml:space="preserve"> Campus Solution 25/250 wraz z trzyletnim wsparciem technicznym  KC-DE-zp.25.339.2026</w:t>
      </w:r>
      <w:r w:rsidRPr="0035099C">
        <w:rPr>
          <w:rFonts w:ascii="Verdana" w:hAnsi="Verdana"/>
          <w:b/>
          <w:sz w:val="16"/>
          <w:szCs w:val="16"/>
        </w:rPr>
        <w:t xml:space="preserve">, </w:t>
      </w:r>
      <w:r w:rsidRPr="0035099C">
        <w:rPr>
          <w:rFonts w:ascii="Verdana" w:hAnsi="Verdana"/>
          <w:sz w:val="16"/>
          <w:szCs w:val="16"/>
        </w:rPr>
        <w:t>oferuję realizację przedmiotu zamówienia, zgodnie z zasadami określonymi w specyfikacji istotnych warunków zamówienia.</w:t>
      </w:r>
    </w:p>
    <w:p w14:paraId="0994FAAA" w14:textId="77777777" w:rsidR="008D2AB8" w:rsidRPr="0035099C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3611484" w14:textId="4AE6E982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Cena netto</w:t>
      </w:r>
      <w:r w:rsidR="00D20892" w:rsidRPr="0035099C">
        <w:rPr>
          <w:rFonts w:ascii="Verdana" w:hAnsi="Verdana"/>
          <w:b/>
          <w:sz w:val="16"/>
          <w:szCs w:val="16"/>
        </w:rPr>
        <w:t xml:space="preserve"> za całość zamówienia</w:t>
      </w:r>
      <w:r w:rsidRPr="0035099C">
        <w:rPr>
          <w:rFonts w:ascii="Verdana" w:hAnsi="Verdana"/>
          <w:b/>
          <w:sz w:val="16"/>
          <w:szCs w:val="16"/>
        </w:rPr>
        <w:t>:   ...................................................................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Pr="0035099C">
        <w:rPr>
          <w:rFonts w:ascii="Verdana" w:hAnsi="Verdana"/>
          <w:b/>
          <w:sz w:val="16"/>
          <w:szCs w:val="16"/>
        </w:rPr>
        <w:t>PLN</w:t>
      </w:r>
    </w:p>
    <w:p w14:paraId="2E5CCDBE" w14:textId="77777777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394DB7EF" w14:textId="5C73E3B3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Cena brutto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="00804CCF">
        <w:rPr>
          <w:rFonts w:ascii="Verdana" w:hAnsi="Verdana"/>
          <w:b/>
          <w:sz w:val="16"/>
          <w:szCs w:val="16"/>
        </w:rPr>
        <w:t xml:space="preserve">za całość </w:t>
      </w:r>
      <w:r w:rsidR="00D20892" w:rsidRPr="0035099C">
        <w:rPr>
          <w:rFonts w:ascii="Verdana" w:hAnsi="Verdana"/>
          <w:b/>
          <w:sz w:val="16"/>
          <w:szCs w:val="16"/>
        </w:rPr>
        <w:t>zamówienia</w:t>
      </w:r>
      <w:r w:rsidRPr="0035099C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Pr="0035099C">
        <w:rPr>
          <w:rFonts w:ascii="Verdana" w:hAnsi="Verdana"/>
          <w:b/>
          <w:sz w:val="16"/>
          <w:szCs w:val="16"/>
        </w:rPr>
        <w:t>PLN</w:t>
      </w:r>
    </w:p>
    <w:p w14:paraId="7596115B" w14:textId="77777777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1924BF7B" w14:textId="3ACCCD71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Słownie brutto:</w:t>
      </w:r>
      <w:r w:rsidR="00C145CA" w:rsidRPr="0035099C">
        <w:rPr>
          <w:rFonts w:ascii="Verdana" w:hAnsi="Verdana"/>
          <w:sz w:val="16"/>
          <w:szCs w:val="16"/>
        </w:rPr>
        <w:t xml:space="preserve"> </w:t>
      </w:r>
      <w:r w:rsidRPr="0035099C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</w:t>
      </w:r>
    </w:p>
    <w:p w14:paraId="31D2890F" w14:textId="77777777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4E0C0D7" w14:textId="5BA73093" w:rsidR="008D2AB8" w:rsidRPr="0035099C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Powyższa cena zawiera podatek VAT w wysokości .......... % tj.…………………….</w:t>
      </w:r>
      <w:r w:rsidR="00D20892" w:rsidRPr="0035099C">
        <w:rPr>
          <w:rFonts w:ascii="Verdana" w:hAnsi="Verdana"/>
          <w:sz w:val="16"/>
          <w:szCs w:val="16"/>
        </w:rPr>
        <w:t xml:space="preserve"> </w:t>
      </w:r>
      <w:r w:rsidRPr="0035099C">
        <w:rPr>
          <w:rFonts w:ascii="Verdana" w:hAnsi="Verdana"/>
          <w:sz w:val="16"/>
          <w:szCs w:val="16"/>
        </w:rPr>
        <w:t>PLN</w:t>
      </w:r>
    </w:p>
    <w:p w14:paraId="6D52E161" w14:textId="6DE1B243" w:rsidR="00FE545C" w:rsidRPr="004F4E1E" w:rsidRDefault="00414938" w:rsidP="008D2AB8">
      <w:pPr>
        <w:pStyle w:val="Tekstpodstawowy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Nazw</w:t>
      </w:r>
      <w:r w:rsidR="004F4E1E">
        <w:rPr>
          <w:rFonts w:ascii="Verdana" w:hAnsi="Verdana"/>
          <w:sz w:val="16"/>
          <w:szCs w:val="16"/>
        </w:rPr>
        <w:t xml:space="preserve">a, </w:t>
      </w:r>
      <w:r w:rsidR="007E77FA" w:rsidRPr="0035099C">
        <w:rPr>
          <w:rFonts w:ascii="Verdana" w:hAnsi="Verdana"/>
          <w:sz w:val="16"/>
          <w:szCs w:val="16"/>
        </w:rPr>
        <w:t>producent, wersja</w:t>
      </w:r>
      <w:r w:rsidRPr="0035099C">
        <w:rPr>
          <w:rFonts w:ascii="Verdana" w:hAnsi="Verdana"/>
          <w:sz w:val="16"/>
          <w:szCs w:val="16"/>
        </w:rPr>
        <w:t xml:space="preserve"> zaoferowanej licencji oprogramowania: </w:t>
      </w:r>
      <w:r w:rsidRPr="0035099C">
        <w:rPr>
          <w:rFonts w:ascii="Verdana" w:hAnsi="Verdana"/>
          <w:b w:val="0"/>
          <w:bCs/>
          <w:sz w:val="16"/>
          <w:szCs w:val="16"/>
        </w:rPr>
        <w:t>…………………………</w:t>
      </w:r>
      <w:r w:rsidR="00D20892" w:rsidRPr="0035099C">
        <w:rPr>
          <w:rFonts w:ascii="Verdana" w:hAnsi="Verdana"/>
          <w:b w:val="0"/>
          <w:bCs/>
          <w:sz w:val="16"/>
          <w:szCs w:val="16"/>
        </w:rPr>
        <w:t>……………</w:t>
      </w:r>
    </w:p>
    <w:p w14:paraId="5D4ED5FB" w14:textId="77777777" w:rsidR="00D20892" w:rsidRPr="0035099C" w:rsidRDefault="00D20892" w:rsidP="008D2AB8">
      <w:pPr>
        <w:pStyle w:val="Tekstpodstawowy"/>
        <w:rPr>
          <w:rFonts w:ascii="Verdana" w:hAnsi="Verdana"/>
          <w:sz w:val="16"/>
          <w:szCs w:val="16"/>
        </w:rPr>
      </w:pPr>
    </w:p>
    <w:p w14:paraId="1F9D2806" w14:textId="25019EBA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Termin realizacji umowy: </w:t>
      </w:r>
      <w:r w:rsidR="0035099C">
        <w:rPr>
          <w:rFonts w:ascii="Verdana" w:hAnsi="Verdana"/>
          <w:b/>
          <w:bCs/>
          <w:sz w:val="16"/>
          <w:szCs w:val="16"/>
        </w:rPr>
        <w:t>nie później niż do 27.09.2026</w:t>
      </w:r>
    </w:p>
    <w:p w14:paraId="5097AB7C" w14:textId="77777777" w:rsidR="0035099C" w:rsidRPr="0035099C" w:rsidRDefault="0035099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24F838DC" w14:textId="77777777" w:rsidR="008D2AB8" w:rsidRPr="0035099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35099C">
        <w:rPr>
          <w:rFonts w:ascii="Verdana" w:hAnsi="Verdana"/>
          <w:sz w:val="16"/>
          <w:szCs w:val="16"/>
        </w:rPr>
        <w:t>6 marca 2018 r</w:t>
      </w:r>
      <w:r w:rsidRPr="0035099C">
        <w:rPr>
          <w:rFonts w:ascii="Verdana" w:hAnsi="Verdana"/>
          <w:sz w:val="16"/>
          <w:szCs w:val="16"/>
        </w:rPr>
        <w:t>.</w:t>
      </w:r>
      <w:r w:rsidR="00A0022B" w:rsidRPr="0035099C">
        <w:rPr>
          <w:rFonts w:ascii="Verdana" w:hAnsi="Verdana"/>
          <w:sz w:val="16"/>
          <w:szCs w:val="16"/>
        </w:rPr>
        <w:t xml:space="preserve"> Prawo przedsiębiorców, </w:t>
      </w:r>
      <w:r w:rsidRPr="0035099C">
        <w:rPr>
          <w:rFonts w:ascii="Verdana" w:hAnsi="Verdana"/>
          <w:sz w:val="16"/>
          <w:szCs w:val="16"/>
        </w:rPr>
        <w:t>należymy do małych lub średnich przedsiębiorców:</w:t>
      </w:r>
      <w:r w:rsidRPr="0035099C">
        <w:rPr>
          <w:rFonts w:ascii="Verdana" w:hAnsi="Verdana"/>
          <w:b/>
          <w:sz w:val="16"/>
          <w:szCs w:val="16"/>
        </w:rPr>
        <w:t xml:space="preserve"> TAK/NIE</w:t>
      </w:r>
    </w:p>
    <w:p w14:paraId="61AA1B5F" w14:textId="4081CB6D" w:rsidR="008D2AB8" w:rsidRPr="0035099C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Termin płatności: </w:t>
      </w:r>
      <w:r w:rsidR="00783EEC" w:rsidRPr="0035099C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CF7E869" w14:textId="77777777" w:rsidR="00D20892" w:rsidRPr="0035099C" w:rsidRDefault="00D20892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55E90857" w14:textId="77777777" w:rsidR="008D2AB8" w:rsidRPr="0035099C" w:rsidRDefault="008D2AB8" w:rsidP="008D2AB8">
      <w:pPr>
        <w:jc w:val="both"/>
        <w:rPr>
          <w:rFonts w:ascii="Verdana" w:hAnsi="Verdana"/>
          <w:sz w:val="16"/>
          <w:szCs w:val="16"/>
        </w:rPr>
      </w:pPr>
    </w:p>
    <w:p w14:paraId="6037D216" w14:textId="77777777" w:rsidR="00414938" w:rsidRPr="0035099C" w:rsidRDefault="00414938" w:rsidP="00FE545C">
      <w:pPr>
        <w:rPr>
          <w:rFonts w:ascii="Verdana" w:hAnsi="Verdana"/>
          <w:sz w:val="16"/>
          <w:szCs w:val="16"/>
        </w:rPr>
      </w:pPr>
    </w:p>
    <w:p w14:paraId="3087162B" w14:textId="5F86E38C" w:rsidR="00FE545C" w:rsidRPr="0035099C" w:rsidRDefault="00FE545C" w:rsidP="00FE545C">
      <w:pPr>
        <w:rPr>
          <w:rFonts w:ascii="Verdana" w:hAnsi="Verdana"/>
          <w:b/>
          <w:sz w:val="16"/>
          <w:szCs w:val="16"/>
          <w:u w:val="single"/>
        </w:rPr>
      </w:pPr>
      <w:r w:rsidRPr="0035099C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43EB7397" w14:textId="77777777" w:rsidR="00D20892" w:rsidRPr="0035099C" w:rsidRDefault="00D20892" w:rsidP="00D2089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35099C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0AC8259E" w14:textId="629E0756" w:rsidR="00FE545C" w:rsidRPr="0035099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35099C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5099C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3B57C3A3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F9289F" w14:textId="77777777" w:rsidR="00FE545C" w:rsidRPr="0035099C" w:rsidRDefault="00FE545C" w:rsidP="00FE545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5099C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981E85" w14:textId="77777777" w:rsidR="00FE545C" w:rsidRPr="0035099C" w:rsidRDefault="00FE545C" w:rsidP="00FE545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5099C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834B6" w14:textId="77777777" w:rsidR="00FE545C" w:rsidRPr="0035099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35099C" w14:paraId="190BA4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23B9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68D8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1A60EB08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4D1A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Nazwa podwykonawcy</w:t>
            </w:r>
            <w:r w:rsidRPr="0035099C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FE545C" w:rsidRPr="0035099C" w14:paraId="2194F40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FB8E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6B66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8C9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FE545C" w:rsidRPr="0035099C" w14:paraId="3EFC150C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3088F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C497C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C1DB3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7C04FF7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57C89211" w14:textId="20D903EE" w:rsidR="00FE545C" w:rsidRPr="0035099C" w:rsidRDefault="00FE545C" w:rsidP="00FE545C">
      <w:pPr>
        <w:pStyle w:val="Nagwek1"/>
        <w:rPr>
          <w:rFonts w:ascii="Verdana" w:hAnsi="Verdana" w:cs="Times New Roman"/>
          <w:sz w:val="16"/>
          <w:szCs w:val="16"/>
        </w:rPr>
      </w:pPr>
      <w:r w:rsidRPr="0035099C">
        <w:rPr>
          <w:rFonts w:ascii="Verdana" w:hAnsi="Verdana" w:cs="Times New Roman"/>
          <w:sz w:val="16"/>
          <w:szCs w:val="16"/>
        </w:rPr>
        <w:tab/>
        <w:t>Imię i Nazwisko</w:t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</w:p>
    <w:p w14:paraId="44988020" w14:textId="77777777" w:rsidR="00FE545C" w:rsidRPr="0035099C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6"/>
          <w:szCs w:val="16"/>
        </w:rPr>
      </w:pPr>
    </w:p>
    <w:p w14:paraId="29781F52" w14:textId="547435CE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35099C">
        <w:rPr>
          <w:rFonts w:ascii="Verdana" w:hAnsi="Verdana"/>
          <w:sz w:val="16"/>
          <w:szCs w:val="16"/>
        </w:rPr>
        <w:tab/>
      </w:r>
      <w:r w:rsidRPr="0035099C">
        <w:rPr>
          <w:rFonts w:ascii="Verdana" w:hAnsi="Verdana"/>
          <w:sz w:val="16"/>
          <w:szCs w:val="16"/>
        </w:rPr>
        <w:tab/>
        <w:t xml:space="preserve"> </w:t>
      </w:r>
    </w:p>
    <w:p w14:paraId="0D0DE747" w14:textId="2251A6A1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ab/>
        <w:t xml:space="preserve"> </w:t>
      </w:r>
    </w:p>
    <w:p w14:paraId="696E3E4C" w14:textId="77777777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4558D7F8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35099C">
        <w:rPr>
          <w:rFonts w:ascii="Verdana" w:hAnsi="Verdana"/>
          <w:sz w:val="16"/>
          <w:szCs w:val="16"/>
        </w:rPr>
        <w:t>ych</w:t>
      </w:r>
      <w:proofErr w:type="spellEnd"/>
      <w:r w:rsidRPr="0035099C">
        <w:rPr>
          <w:rFonts w:ascii="Verdana" w:hAnsi="Verdana"/>
          <w:sz w:val="16"/>
          <w:szCs w:val="16"/>
        </w:rPr>
        <w:t>) dokumentu(ów)</w:t>
      </w:r>
    </w:p>
    <w:p w14:paraId="7C622500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C325E05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załącznikami do niniejszej oferty są:</w:t>
      </w:r>
    </w:p>
    <w:p w14:paraId="134DCABF" w14:textId="77777777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2A67CE91" w14:textId="77777777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6B6C4799" w14:textId="10F3606A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1C6471B1" w14:textId="7244F597" w:rsidR="00FE545C" w:rsidRPr="0035099C" w:rsidRDefault="00FE545C" w:rsidP="00414938">
      <w:pPr>
        <w:ind w:left="360"/>
        <w:jc w:val="both"/>
        <w:rPr>
          <w:rFonts w:ascii="Verdana" w:hAnsi="Verdana"/>
          <w:sz w:val="16"/>
          <w:szCs w:val="16"/>
        </w:rPr>
      </w:pPr>
    </w:p>
    <w:p w14:paraId="546A5683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</w:p>
    <w:p w14:paraId="0E85B6CF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</w:p>
    <w:p w14:paraId="4CFCA281" w14:textId="77777777" w:rsidR="00DF5B6E" w:rsidRPr="0035099C" w:rsidRDefault="00DF5B6E" w:rsidP="00DF5B6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</w:pP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Oferta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powinna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być sporządzona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>.</w:t>
      </w:r>
    </w:p>
    <w:p w14:paraId="141E421E" w14:textId="77777777" w:rsidR="00FE545C" w:rsidRPr="0035099C" w:rsidRDefault="00FE545C" w:rsidP="00FE545C">
      <w:pPr>
        <w:jc w:val="right"/>
        <w:rPr>
          <w:rFonts w:ascii="Verdana" w:hAnsi="Verdana"/>
          <w:sz w:val="16"/>
          <w:szCs w:val="16"/>
        </w:rPr>
      </w:pPr>
    </w:p>
    <w:sectPr w:rsidR="00FE545C" w:rsidRPr="003509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F59F9" w14:textId="77777777" w:rsidR="008268BC" w:rsidRDefault="008268BC">
      <w:r>
        <w:separator/>
      </w:r>
    </w:p>
  </w:endnote>
  <w:endnote w:type="continuationSeparator" w:id="0">
    <w:p w14:paraId="3F440A76" w14:textId="77777777" w:rsidR="008268BC" w:rsidRDefault="00826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EFA5C" w14:textId="77777777" w:rsidR="00AD0927" w:rsidRDefault="00AD0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8C2F6" w14:textId="77777777" w:rsidR="00AD0927" w:rsidRDefault="00AD0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97DB5" w14:textId="77777777" w:rsidR="008268BC" w:rsidRDefault="008268BC">
      <w:r>
        <w:separator/>
      </w:r>
    </w:p>
  </w:footnote>
  <w:footnote w:type="continuationSeparator" w:id="0">
    <w:p w14:paraId="181C3C34" w14:textId="77777777" w:rsidR="008268BC" w:rsidRDefault="00826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C3AF" w14:textId="77777777" w:rsidR="00AD0927" w:rsidRDefault="00AD0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BD440" w14:textId="77777777" w:rsidR="00AD0927" w:rsidRDefault="00AD0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71609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02688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6153438">
    <w:abstractNumId w:val="0"/>
  </w:num>
  <w:num w:numId="4" w16cid:durableId="15173098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C7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E97"/>
    <w:rsid w:val="00207E98"/>
    <w:rsid w:val="00234005"/>
    <w:rsid w:val="002723B0"/>
    <w:rsid w:val="00315A4A"/>
    <w:rsid w:val="0035099C"/>
    <w:rsid w:val="003D3E07"/>
    <w:rsid w:val="00414938"/>
    <w:rsid w:val="004B0C74"/>
    <w:rsid w:val="004B7300"/>
    <w:rsid w:val="004C6753"/>
    <w:rsid w:val="004F4E1E"/>
    <w:rsid w:val="00595C87"/>
    <w:rsid w:val="005D2C65"/>
    <w:rsid w:val="005E6D94"/>
    <w:rsid w:val="0063384F"/>
    <w:rsid w:val="00643C6F"/>
    <w:rsid w:val="00646202"/>
    <w:rsid w:val="0065290F"/>
    <w:rsid w:val="006815F6"/>
    <w:rsid w:val="007473C8"/>
    <w:rsid w:val="007748F0"/>
    <w:rsid w:val="00783EEC"/>
    <w:rsid w:val="007A4321"/>
    <w:rsid w:val="007E77FA"/>
    <w:rsid w:val="00804CCF"/>
    <w:rsid w:val="008268BC"/>
    <w:rsid w:val="00833933"/>
    <w:rsid w:val="00853083"/>
    <w:rsid w:val="008A1DDA"/>
    <w:rsid w:val="008B2F0C"/>
    <w:rsid w:val="008B4928"/>
    <w:rsid w:val="008D2AB8"/>
    <w:rsid w:val="008F1C66"/>
    <w:rsid w:val="00920110"/>
    <w:rsid w:val="00970FE4"/>
    <w:rsid w:val="00976B88"/>
    <w:rsid w:val="00A0022B"/>
    <w:rsid w:val="00A244C7"/>
    <w:rsid w:val="00A346FE"/>
    <w:rsid w:val="00A424C2"/>
    <w:rsid w:val="00A47B4D"/>
    <w:rsid w:val="00A83018"/>
    <w:rsid w:val="00AD0927"/>
    <w:rsid w:val="00AD45A5"/>
    <w:rsid w:val="00B774DC"/>
    <w:rsid w:val="00C145CA"/>
    <w:rsid w:val="00C734B4"/>
    <w:rsid w:val="00C969A6"/>
    <w:rsid w:val="00CA7D36"/>
    <w:rsid w:val="00D20892"/>
    <w:rsid w:val="00D24208"/>
    <w:rsid w:val="00D60C38"/>
    <w:rsid w:val="00D66893"/>
    <w:rsid w:val="00D90ACB"/>
    <w:rsid w:val="00DC1500"/>
    <w:rsid w:val="00DF5B6E"/>
    <w:rsid w:val="00E44371"/>
    <w:rsid w:val="00E7034B"/>
    <w:rsid w:val="00E949B0"/>
    <w:rsid w:val="00EC454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4721B-6B99-48B0-B4CE-550D3FFF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658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6</cp:revision>
  <cp:lastPrinted>2021-07-08T10:51:00Z</cp:lastPrinted>
  <dcterms:created xsi:type="dcterms:W3CDTF">2026-07-17T10:07:00Z</dcterms:created>
  <dcterms:modified xsi:type="dcterms:W3CDTF">2026-07-31T08:13:00Z</dcterms:modified>
</cp:coreProperties>
</file>