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3A28" w14:textId="0626DEC3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4D0F0554" w14:textId="77777777" w:rsidR="00711423" w:rsidRPr="00ED3CA1" w:rsidRDefault="00711423" w:rsidP="00ED3CA1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097D03E2" w14:textId="77777777" w:rsidR="0005337F" w:rsidRPr="00ED3CA1" w:rsidRDefault="0005337F" w:rsidP="00ED3CA1">
      <w:pPr>
        <w:pStyle w:val="Nagwek1"/>
        <w:rPr>
          <w:rFonts w:ascii="Verdana" w:hAnsi="Verdana"/>
          <w:sz w:val="18"/>
          <w:szCs w:val="18"/>
        </w:rPr>
      </w:pPr>
    </w:p>
    <w:p w14:paraId="5FE0C836" w14:textId="3D315602" w:rsidR="0005337F" w:rsidRPr="00ED3CA1" w:rsidRDefault="0005337F" w:rsidP="00ED3CA1">
      <w:pPr>
        <w:pStyle w:val="Nagwek1"/>
        <w:ind w:left="2" w:firstLine="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                   Załącznik nr 3</w:t>
      </w:r>
    </w:p>
    <w:p w14:paraId="1696D31C" w14:textId="4D6DB1BC" w:rsidR="00963479" w:rsidRPr="00ED3CA1" w:rsidRDefault="00963479" w:rsidP="00ED3CA1">
      <w:pPr>
        <w:pStyle w:val="Nagwek1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ED3CA1" w:rsidRDefault="00963479" w:rsidP="00ED3CA1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696D321" w14:textId="70BC6E37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</w:t>
      </w:r>
      <w:r w:rsidR="00B540CA" w:rsidRPr="00ED3CA1">
        <w:rPr>
          <w:rFonts w:ascii="Verdana" w:hAnsi="Verdana"/>
          <w:b/>
          <w:sz w:val="18"/>
          <w:szCs w:val="18"/>
        </w:rPr>
        <w:t>po</w:t>
      </w:r>
      <w:r w:rsidR="00BF6AA6" w:rsidRPr="00ED3CA1">
        <w:rPr>
          <w:rFonts w:ascii="Verdana" w:hAnsi="Verdana"/>
          <w:b/>
          <w:sz w:val="18"/>
          <w:szCs w:val="18"/>
        </w:rPr>
        <w:t>d</w:t>
      </w:r>
      <w:r w:rsidR="00B540CA" w:rsidRPr="00ED3CA1">
        <w:rPr>
          <w:rFonts w:ascii="Verdana" w:hAnsi="Verdana"/>
          <w:b/>
          <w:sz w:val="18"/>
          <w:szCs w:val="18"/>
        </w:rPr>
        <w:t>stawowym bez negocjacji</w:t>
      </w:r>
      <w:r w:rsidR="00736AB1" w:rsidRPr="00ED3CA1">
        <w:rPr>
          <w:rFonts w:ascii="Verdana" w:hAnsi="Verdana"/>
          <w:b/>
          <w:sz w:val="18"/>
          <w:szCs w:val="18"/>
        </w:rPr>
        <w:t xml:space="preserve"> </w:t>
      </w:r>
      <w:r w:rsidRPr="00ED3CA1">
        <w:rPr>
          <w:rFonts w:ascii="Verdana" w:hAnsi="Verdana"/>
          <w:sz w:val="18"/>
          <w:szCs w:val="18"/>
        </w:rPr>
        <w:t>pomiędzy:</w:t>
      </w:r>
    </w:p>
    <w:p w14:paraId="1696D322" w14:textId="1EA6FA36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  <w:r w:rsidR="00ED3CA1">
        <w:rPr>
          <w:rFonts w:ascii="Verdana" w:hAnsi="Verdana"/>
          <w:b/>
          <w:sz w:val="18"/>
          <w:szCs w:val="18"/>
        </w:rPr>
        <w:t xml:space="preserve"> NIP 675 000 19 23</w:t>
      </w:r>
    </w:p>
    <w:p w14:paraId="1696D323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1696D324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5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1696D327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zwaną dalej </w:t>
      </w:r>
      <w:r w:rsidRPr="00ED3CA1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ED3CA1" w:rsidRDefault="00963479" w:rsidP="00ED3CA1">
      <w:pPr>
        <w:pStyle w:val="Tekstpodstawowy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ED3CA1" w:rsidRDefault="00963479" w:rsidP="00ED3CA1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ED3CA1" w:rsidRDefault="00963479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zwanym dalej </w:t>
      </w:r>
      <w:r w:rsidRPr="00ED3CA1">
        <w:rPr>
          <w:rFonts w:ascii="Verdana" w:hAnsi="Verdana"/>
          <w:b/>
          <w:sz w:val="18"/>
          <w:szCs w:val="18"/>
        </w:rPr>
        <w:t>ZLECENIOBIORCĄ</w:t>
      </w:r>
    </w:p>
    <w:p w14:paraId="1696D32F" w14:textId="77777777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1</w:t>
      </w:r>
    </w:p>
    <w:p w14:paraId="23BCAA42" w14:textId="3D0FF21A" w:rsidR="008045C8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Przedmiotem umowy </w:t>
      </w:r>
      <w:r w:rsidR="000E7251" w:rsidRPr="00ED3CA1">
        <w:rPr>
          <w:rFonts w:ascii="Verdana" w:hAnsi="Verdana"/>
          <w:sz w:val="18"/>
          <w:szCs w:val="18"/>
        </w:rPr>
        <w:t>jest</w:t>
      </w:r>
      <w:r w:rsidR="001C54B2" w:rsidRPr="00ED3CA1">
        <w:rPr>
          <w:rFonts w:ascii="Verdana" w:hAnsi="Verdana"/>
          <w:sz w:val="18"/>
          <w:szCs w:val="18"/>
        </w:rPr>
        <w:t>:</w:t>
      </w:r>
      <w:r w:rsidR="000E7251" w:rsidRPr="00ED3CA1">
        <w:rPr>
          <w:rFonts w:ascii="Verdana" w:hAnsi="Verdana"/>
          <w:sz w:val="18"/>
          <w:szCs w:val="18"/>
        </w:rPr>
        <w:t xml:space="preserve"> </w:t>
      </w:r>
      <w:r w:rsidR="00A754B8" w:rsidRPr="00A754B8">
        <w:rPr>
          <w:rFonts w:ascii="Verdana" w:hAnsi="Verdana"/>
          <w:b/>
          <w:bCs/>
          <w:kern w:val="2"/>
          <w:sz w:val="18"/>
          <w:szCs w:val="18"/>
        </w:rPr>
        <w:t>Usługa cateringowa w dniach 17-18.09.2026  KC-DE-zp.25.375.2026</w:t>
      </w:r>
      <w:r w:rsidRPr="00ED3CA1">
        <w:rPr>
          <w:rFonts w:ascii="Verdana" w:hAnsi="Verdana"/>
          <w:sz w:val="18"/>
          <w:szCs w:val="18"/>
        </w:rPr>
        <w:t xml:space="preserve">. </w:t>
      </w:r>
    </w:p>
    <w:p w14:paraId="149119CF" w14:textId="38655D64" w:rsidR="00AC5A7B" w:rsidRPr="00ED3CA1" w:rsidRDefault="00963479" w:rsidP="00ED3CA1">
      <w:pPr>
        <w:pStyle w:val="Tekstpodstawowy"/>
        <w:numPr>
          <w:ilvl w:val="0"/>
          <w:numId w:val="45"/>
        </w:numPr>
        <w:ind w:left="284"/>
        <w:jc w:val="both"/>
        <w:rPr>
          <w:rFonts w:ascii="Verdana" w:hAnsi="Verdana"/>
          <w:iCs/>
          <w:color w:val="000000"/>
          <w:sz w:val="18"/>
          <w:szCs w:val="18"/>
          <w:lang w:eastAsia="x-none"/>
        </w:rPr>
      </w:pPr>
      <w:r w:rsidRPr="00ED3CA1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ED3CA1">
        <w:rPr>
          <w:rFonts w:ascii="Verdana" w:hAnsi="Verdana"/>
          <w:sz w:val="18"/>
          <w:szCs w:val="18"/>
        </w:rPr>
        <w:t xml:space="preserve"> – </w:t>
      </w:r>
      <w:r w:rsidR="004E02C9" w:rsidRPr="00ED3CA1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ED3CA1">
        <w:rPr>
          <w:rFonts w:ascii="Verdana" w:hAnsi="Verdana"/>
          <w:sz w:val="18"/>
          <w:szCs w:val="18"/>
        </w:rPr>
        <w:t>przedmiotu zamówienia</w:t>
      </w:r>
      <w:r w:rsidR="004E5500" w:rsidRPr="00ED3CA1">
        <w:rPr>
          <w:rFonts w:ascii="Verdana" w:hAnsi="Verdana"/>
          <w:sz w:val="18"/>
          <w:szCs w:val="18"/>
        </w:rPr>
        <w:t xml:space="preserve"> SWZ</w:t>
      </w:r>
      <w:r w:rsidR="003C4C83" w:rsidRPr="00ED3CA1">
        <w:rPr>
          <w:rFonts w:ascii="Verdana" w:hAnsi="Verdana"/>
          <w:sz w:val="18"/>
          <w:szCs w:val="18"/>
        </w:rPr>
        <w:t xml:space="preserve"> i oferta </w:t>
      </w:r>
      <w:r w:rsidR="0059060C" w:rsidRPr="00ED3CA1">
        <w:rPr>
          <w:rFonts w:ascii="Verdana" w:hAnsi="Verdana"/>
          <w:sz w:val="18"/>
          <w:szCs w:val="18"/>
        </w:rPr>
        <w:t>Zleceniobiorcy</w:t>
      </w:r>
      <w:bookmarkEnd w:id="0"/>
      <w:r w:rsidR="00AC5A7B" w:rsidRPr="00ED3CA1">
        <w:rPr>
          <w:rFonts w:ascii="Verdana" w:hAnsi="Verdana"/>
          <w:sz w:val="18"/>
          <w:szCs w:val="18"/>
        </w:rPr>
        <w:t>, który stanowi integralną cześć umowy.</w:t>
      </w:r>
    </w:p>
    <w:p w14:paraId="1696D331" w14:textId="57C5E34D" w:rsidR="00963479" w:rsidRPr="00ED3CA1" w:rsidRDefault="00963479" w:rsidP="00ED3CA1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§ 2</w:t>
      </w:r>
    </w:p>
    <w:p w14:paraId="68E5FA28" w14:textId="1816E300" w:rsidR="00EC611A" w:rsidRPr="00ED3CA1" w:rsidRDefault="003C4C83" w:rsidP="00ED3CA1">
      <w:pPr>
        <w:jc w:val="both"/>
        <w:rPr>
          <w:rFonts w:ascii="Verdana" w:hAnsi="Verdana"/>
          <w:color w:val="FF0000"/>
          <w:sz w:val="18"/>
          <w:szCs w:val="18"/>
          <w:highlight w:val="yellow"/>
        </w:rPr>
      </w:pPr>
      <w:r w:rsidRPr="00ED3CA1">
        <w:rPr>
          <w:rFonts w:ascii="Verdana" w:hAnsi="Verdana"/>
          <w:sz w:val="18"/>
          <w:szCs w:val="18"/>
        </w:rPr>
        <w:t xml:space="preserve">Termin realizacji </w:t>
      </w:r>
      <w:r w:rsidR="008C2C63" w:rsidRPr="00ED3CA1">
        <w:rPr>
          <w:rFonts w:ascii="Verdana" w:hAnsi="Verdana"/>
          <w:sz w:val="18"/>
          <w:szCs w:val="18"/>
        </w:rPr>
        <w:t>umowy</w:t>
      </w:r>
      <w:r w:rsidRPr="00ED3CA1">
        <w:rPr>
          <w:rFonts w:ascii="Verdana" w:hAnsi="Verdana"/>
          <w:sz w:val="18"/>
          <w:szCs w:val="18"/>
        </w:rPr>
        <w:t>:</w:t>
      </w:r>
      <w:r w:rsidR="00974798" w:rsidRPr="00ED3CA1">
        <w:rPr>
          <w:rFonts w:ascii="Verdana" w:hAnsi="Verdana"/>
          <w:sz w:val="18"/>
          <w:szCs w:val="18"/>
        </w:rPr>
        <w:t xml:space="preserve"> </w:t>
      </w:r>
      <w:r w:rsidR="00A754B8" w:rsidRPr="00A754B8">
        <w:rPr>
          <w:rFonts w:ascii="Verdana" w:hAnsi="Verdana"/>
          <w:b/>
          <w:bCs/>
          <w:sz w:val="18"/>
          <w:szCs w:val="18"/>
        </w:rPr>
        <w:t>17-18</w:t>
      </w:r>
      <w:r w:rsidR="008045C8" w:rsidRPr="00A754B8">
        <w:rPr>
          <w:rFonts w:ascii="Verdana" w:hAnsi="Verdana"/>
          <w:b/>
          <w:bCs/>
          <w:sz w:val="18"/>
          <w:szCs w:val="18"/>
        </w:rPr>
        <w:t xml:space="preserve"> </w:t>
      </w:r>
      <w:r w:rsidR="00ED3CA1" w:rsidRPr="00A754B8">
        <w:rPr>
          <w:rFonts w:ascii="Verdana" w:hAnsi="Verdana"/>
          <w:b/>
          <w:bCs/>
          <w:sz w:val="18"/>
          <w:szCs w:val="18"/>
        </w:rPr>
        <w:t>września</w:t>
      </w:r>
      <w:r w:rsidR="008045C8" w:rsidRPr="00A754B8">
        <w:rPr>
          <w:rFonts w:ascii="Verdana" w:hAnsi="Verdana"/>
          <w:b/>
          <w:bCs/>
          <w:sz w:val="18"/>
          <w:szCs w:val="18"/>
        </w:rPr>
        <w:t xml:space="preserve"> 2026</w:t>
      </w:r>
      <w:r w:rsidR="008045C8" w:rsidRPr="00ED3CA1">
        <w:rPr>
          <w:rFonts w:ascii="Verdana" w:hAnsi="Verdana"/>
          <w:sz w:val="18"/>
          <w:szCs w:val="18"/>
        </w:rPr>
        <w:t xml:space="preserve"> r</w:t>
      </w:r>
      <w:r w:rsidR="00ED3CA1">
        <w:rPr>
          <w:rFonts w:ascii="Verdana" w:hAnsi="Verdana"/>
          <w:sz w:val="18"/>
          <w:szCs w:val="18"/>
        </w:rPr>
        <w:t>.</w:t>
      </w:r>
    </w:p>
    <w:p w14:paraId="1696D338" w14:textId="6943CB95" w:rsidR="00963479" w:rsidRPr="00ED3CA1" w:rsidRDefault="00963479" w:rsidP="00ED3CA1">
      <w:pPr>
        <w:jc w:val="center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§ 3</w:t>
      </w:r>
    </w:p>
    <w:p w14:paraId="1DF4E68C" w14:textId="29558676" w:rsidR="00AA5372" w:rsidRPr="00C76D56" w:rsidRDefault="008C2C63" w:rsidP="00AA5372">
      <w:pPr>
        <w:pStyle w:val="Akapitzlist"/>
        <w:numPr>
          <w:ilvl w:val="0"/>
          <w:numId w:val="33"/>
        </w:numPr>
        <w:ind w:left="360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Wynagrodzenie za całość przedmiotu umowy </w:t>
      </w:r>
      <w:r w:rsidR="00EC611A" w:rsidRPr="00C76D56">
        <w:rPr>
          <w:rFonts w:ascii="Verdana" w:hAnsi="Verdana"/>
          <w:color w:val="000000" w:themeColor="text1"/>
          <w:sz w:val="18"/>
          <w:szCs w:val="18"/>
        </w:rPr>
        <w:t xml:space="preserve">tj. 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 xml:space="preserve">usługę cateringową </w:t>
      </w:r>
      <w:r w:rsidR="00AA5372" w:rsidRPr="00C76D56">
        <w:rPr>
          <w:rFonts w:ascii="Verdana" w:hAnsi="Verdana"/>
          <w:color w:val="000000" w:themeColor="text1"/>
          <w:sz w:val="18"/>
          <w:szCs w:val="18"/>
        </w:rPr>
        <w:t xml:space="preserve">za </w:t>
      </w:r>
      <w:r w:rsidR="00AA5372" w:rsidRPr="00556A74">
        <w:rPr>
          <w:rFonts w:ascii="Verdana" w:hAnsi="Verdana"/>
          <w:b/>
          <w:bCs/>
          <w:color w:val="000000" w:themeColor="text1"/>
          <w:sz w:val="18"/>
          <w:szCs w:val="18"/>
        </w:rPr>
        <w:t>całość przedmiotu zamówienia, tj. usługę cateringową dla maksymalnej ilości osób</w:t>
      </w:r>
      <w:r w:rsidR="00AA5372" w:rsidRPr="00C76D56">
        <w:rPr>
          <w:rFonts w:ascii="Verdana" w:hAnsi="Verdana"/>
          <w:color w:val="000000" w:themeColor="text1"/>
          <w:sz w:val="18"/>
          <w:szCs w:val="18"/>
        </w:rPr>
        <w:t xml:space="preserve"> tj.:</w:t>
      </w:r>
    </w:p>
    <w:p w14:paraId="573D5A15" w14:textId="58F6DFAF" w:rsidR="00AA5372" w:rsidRPr="00C76D56" w:rsidRDefault="00AA5372" w:rsidP="00AA5372">
      <w:pPr>
        <w:pStyle w:val="Akapitzlist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Bufet kawowy - </w:t>
      </w:r>
      <w:r w:rsidR="00A754B8">
        <w:rPr>
          <w:rFonts w:ascii="Verdana" w:hAnsi="Verdana"/>
          <w:color w:val="000000" w:themeColor="text1"/>
          <w:sz w:val="18"/>
          <w:szCs w:val="18"/>
        </w:rPr>
        <w:t>120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(po max. </w:t>
      </w:r>
      <w:r w:rsidR="00A754B8">
        <w:rPr>
          <w:rFonts w:ascii="Verdana" w:hAnsi="Verdana"/>
          <w:color w:val="000000" w:themeColor="text1"/>
          <w:sz w:val="18"/>
          <w:szCs w:val="18"/>
        </w:rPr>
        <w:t>60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w dniach </w:t>
      </w:r>
      <w:r w:rsidR="00A754B8">
        <w:rPr>
          <w:rFonts w:ascii="Verdana" w:hAnsi="Verdana"/>
          <w:color w:val="000000" w:themeColor="text1"/>
          <w:sz w:val="18"/>
          <w:szCs w:val="18"/>
        </w:rPr>
        <w:t>17-18</w:t>
      </w:r>
      <w:r w:rsidRPr="00C76D56">
        <w:rPr>
          <w:rFonts w:ascii="Verdana" w:hAnsi="Verdana"/>
          <w:color w:val="000000" w:themeColor="text1"/>
          <w:sz w:val="18"/>
          <w:szCs w:val="18"/>
        </w:rPr>
        <w:t>.09.2026 r.),</w:t>
      </w:r>
    </w:p>
    <w:p w14:paraId="67B5AD92" w14:textId="09D1AA4F" w:rsidR="00AA5372" w:rsidRDefault="00AA5372" w:rsidP="00AA5372">
      <w:pPr>
        <w:pStyle w:val="Akapitzlist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Lunch – </w:t>
      </w:r>
      <w:r w:rsidR="00A754B8">
        <w:rPr>
          <w:rFonts w:ascii="Verdana" w:hAnsi="Verdana"/>
          <w:color w:val="000000" w:themeColor="text1"/>
          <w:sz w:val="18"/>
          <w:szCs w:val="18"/>
        </w:rPr>
        <w:t>120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(po max </w:t>
      </w:r>
      <w:r w:rsidR="00A754B8">
        <w:rPr>
          <w:rFonts w:ascii="Verdana" w:hAnsi="Verdana"/>
          <w:color w:val="000000" w:themeColor="text1"/>
          <w:sz w:val="18"/>
          <w:szCs w:val="18"/>
        </w:rPr>
        <w:t>60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w dniach </w:t>
      </w:r>
      <w:r w:rsidR="00A754B8">
        <w:rPr>
          <w:rFonts w:ascii="Verdana" w:hAnsi="Verdana"/>
          <w:color w:val="000000" w:themeColor="text1"/>
          <w:sz w:val="18"/>
          <w:szCs w:val="18"/>
        </w:rPr>
        <w:t>17-18</w:t>
      </w:r>
      <w:r w:rsidRPr="00C76D56">
        <w:rPr>
          <w:rFonts w:ascii="Verdana" w:hAnsi="Verdana"/>
          <w:color w:val="000000" w:themeColor="text1"/>
          <w:sz w:val="18"/>
          <w:szCs w:val="18"/>
        </w:rPr>
        <w:t>.09.2026 r.)</w:t>
      </w:r>
    </w:p>
    <w:p w14:paraId="1007C8B3" w14:textId="7EAC2F11" w:rsidR="00A754B8" w:rsidRPr="00A754B8" w:rsidRDefault="00A754B8" w:rsidP="00A754B8">
      <w:pPr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 xml:space="preserve">         nie przekroczy </w:t>
      </w:r>
      <w:r w:rsidRPr="00A754B8">
        <w:rPr>
          <w:rFonts w:ascii="Verdana" w:hAnsi="Verdana"/>
          <w:b/>
          <w:bCs/>
          <w:color w:val="000000" w:themeColor="text1"/>
          <w:sz w:val="18"/>
          <w:szCs w:val="18"/>
        </w:rPr>
        <w:t>………………………………………….. PLN brutto</w:t>
      </w:r>
    </w:p>
    <w:p w14:paraId="00D965FC" w14:textId="5E942E21" w:rsidR="00ED3CA1" w:rsidRPr="00A754B8" w:rsidRDefault="00AA5372" w:rsidP="00A754B8">
      <w:pPr>
        <w:rPr>
          <w:rFonts w:ascii="Verdana" w:hAnsi="Verdana"/>
          <w:color w:val="000000" w:themeColor="text1"/>
          <w:sz w:val="18"/>
          <w:szCs w:val="18"/>
        </w:rPr>
      </w:pPr>
      <w:r w:rsidRPr="00A754B8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2B79E9" w:rsidRPr="00A754B8">
        <w:rPr>
          <w:rFonts w:ascii="Verdana" w:hAnsi="Verdana"/>
          <w:color w:val="000000" w:themeColor="text1"/>
          <w:sz w:val="18"/>
          <w:szCs w:val="18"/>
        </w:rPr>
        <w:t>w tym:</w:t>
      </w:r>
    </w:p>
    <w:p w14:paraId="4B78A93D" w14:textId="0B92497F" w:rsidR="008045C8" w:rsidRPr="00C76D56" w:rsidRDefault="00AA5372" w:rsidP="00ED3CA1">
      <w:pPr>
        <w:pStyle w:val="Akapitzlist"/>
        <w:ind w:left="142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</w:t>
      </w:r>
      <w:r w:rsidR="008045C8" w:rsidRPr="00C76D56">
        <w:rPr>
          <w:rFonts w:ascii="Verdana" w:hAnsi="Verdana"/>
          <w:color w:val="000000" w:themeColor="text1"/>
          <w:sz w:val="18"/>
          <w:szCs w:val="18"/>
        </w:rPr>
        <w:t xml:space="preserve">Cena brutto za usługę cateringową dla 1 osoby za 1 dzień 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za bufet kawowy </w:t>
      </w:r>
      <w:r w:rsidR="008045C8" w:rsidRPr="00C76D56">
        <w:rPr>
          <w:rFonts w:ascii="Verdana" w:hAnsi="Verdana"/>
          <w:color w:val="000000" w:themeColor="text1"/>
          <w:sz w:val="18"/>
          <w:szCs w:val="18"/>
        </w:rPr>
        <w:t>- …………… zł (słownie:   ………………………..)</w:t>
      </w:r>
    </w:p>
    <w:p w14:paraId="27194050" w14:textId="35FC9048" w:rsidR="00AA5372" w:rsidRPr="00C76D56" w:rsidRDefault="00AA5372" w:rsidP="00AA5372">
      <w:pPr>
        <w:pStyle w:val="Akapitzlist"/>
        <w:ind w:left="142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- Cena brutto za usługę cateringową dla 1 osoby za 1 dzień za lunch - …………… zł (słownie:   ………………………..)</w:t>
      </w:r>
      <w:r w:rsidR="00A754B8">
        <w:rPr>
          <w:rFonts w:ascii="Verdana" w:hAnsi="Verdana"/>
          <w:color w:val="000000" w:themeColor="text1"/>
          <w:sz w:val="18"/>
          <w:szCs w:val="18"/>
        </w:rPr>
        <w:t>.</w:t>
      </w:r>
    </w:p>
    <w:p w14:paraId="1696D33A" w14:textId="6DE7F7A5" w:rsidR="00963479" w:rsidRPr="00C76D56" w:rsidRDefault="002F2CD0" w:rsidP="00ED3CA1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val="x-none" w:eastAsia="x-none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Powyższ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e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cen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y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zawiera</w:t>
      </w:r>
      <w:r w:rsidR="0075628B" w:rsidRPr="00C76D56">
        <w:rPr>
          <w:rFonts w:ascii="Verdana" w:hAnsi="Verdana"/>
          <w:color w:val="000000" w:themeColor="text1"/>
          <w:sz w:val="18"/>
          <w:szCs w:val="18"/>
        </w:rPr>
        <w:t>ją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 </w:t>
      </w:r>
      <w:r w:rsidR="008C2C63" w:rsidRPr="00C76D56">
        <w:rPr>
          <w:rFonts w:ascii="Verdana" w:hAnsi="Verdana"/>
          <w:color w:val="000000" w:themeColor="text1"/>
          <w:sz w:val="18"/>
          <w:szCs w:val="18"/>
        </w:rPr>
        <w:t>właściwą stawkę podatku VAT.</w:t>
      </w:r>
    </w:p>
    <w:p w14:paraId="1696D33B" w14:textId="1853C314" w:rsidR="00963479" w:rsidRPr="00C76D56" w:rsidRDefault="00963479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3. </w:t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 xml:space="preserve">Wynagrodzenie, o którym mowa w ust. 1 obejmuje wszystkie koszty jakie powstaną w związku </w:t>
      </w:r>
      <w:r w:rsidR="00DD341D" w:rsidRPr="00C76D56">
        <w:rPr>
          <w:rFonts w:ascii="Verdana" w:hAnsi="Verdana"/>
          <w:color w:val="000000" w:themeColor="text1"/>
          <w:sz w:val="18"/>
          <w:szCs w:val="18"/>
        </w:rPr>
        <w:br/>
      </w:r>
      <w:r w:rsidR="0059060C" w:rsidRPr="00C76D56">
        <w:rPr>
          <w:rFonts w:ascii="Verdana" w:hAnsi="Verdana"/>
          <w:color w:val="000000" w:themeColor="text1"/>
          <w:sz w:val="18"/>
          <w:szCs w:val="18"/>
        </w:rPr>
        <w:t>z wykonaniem przedmiotu umowy. Zleceniobiorcy nie przysługuje zwrot od Zleceniodawcy jakichkolwiek dodatkowych kosztów</w:t>
      </w:r>
      <w:r w:rsidR="005F1BCA" w:rsidRPr="00C76D56">
        <w:rPr>
          <w:rFonts w:ascii="Verdana" w:hAnsi="Verdana"/>
          <w:color w:val="000000" w:themeColor="text1"/>
          <w:sz w:val="18"/>
          <w:szCs w:val="18"/>
        </w:rPr>
        <w:t>, opłat i podatków poniesionych przez Zleceniobiorcę w związku z realizacją przedmiotu umowy.</w:t>
      </w:r>
    </w:p>
    <w:p w14:paraId="5839324A" w14:textId="635BDEC2" w:rsidR="0091611B" w:rsidRPr="00C76D56" w:rsidRDefault="0091611B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4. Wynagrodzenie Wykonawcy zostanie obliczone w oparciu o ilość zgłoszonych osób na </w:t>
      </w:r>
      <w:r w:rsidR="00A754B8">
        <w:rPr>
          <w:rFonts w:ascii="Verdana" w:hAnsi="Verdana"/>
          <w:color w:val="000000" w:themeColor="text1"/>
          <w:sz w:val="18"/>
          <w:szCs w:val="18"/>
        </w:rPr>
        <w:t>5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dni przed wydarzeniem i ceny jednostkowe podane w ofercie Zleceniobiorcy.</w:t>
      </w:r>
    </w:p>
    <w:p w14:paraId="684DA13A" w14:textId="052F19F9" w:rsidR="00AA5372" w:rsidRPr="00C76D56" w:rsidRDefault="00DF4FC1" w:rsidP="00ED3CA1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>5. Gwarantowany zakres zamówienia:</w:t>
      </w:r>
      <w:r w:rsidR="00ED3CA1" w:rsidRPr="00C76D56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3A28EC2B" w14:textId="3837F30F" w:rsidR="00AA5372" w:rsidRPr="00C76D56" w:rsidRDefault="00AA5372" w:rsidP="00AA5372">
      <w:pPr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Bufet kawowy </w:t>
      </w:r>
      <w:r w:rsidR="00A754B8">
        <w:rPr>
          <w:rFonts w:ascii="Verdana" w:hAnsi="Verdana"/>
          <w:color w:val="000000" w:themeColor="text1"/>
          <w:sz w:val="18"/>
          <w:szCs w:val="18"/>
        </w:rPr>
        <w:t>–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A754B8">
        <w:rPr>
          <w:rFonts w:ascii="Verdana" w:hAnsi="Verdana"/>
          <w:color w:val="000000" w:themeColor="text1"/>
          <w:sz w:val="18"/>
          <w:szCs w:val="18"/>
        </w:rPr>
        <w:t xml:space="preserve">80 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osób (po </w:t>
      </w:r>
      <w:r w:rsidR="00A754B8">
        <w:rPr>
          <w:rFonts w:ascii="Verdana" w:hAnsi="Verdana"/>
          <w:color w:val="000000" w:themeColor="text1"/>
          <w:sz w:val="18"/>
          <w:szCs w:val="18"/>
        </w:rPr>
        <w:t>40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w dniach </w:t>
      </w:r>
      <w:r w:rsidR="00A754B8">
        <w:rPr>
          <w:rFonts w:ascii="Verdana" w:hAnsi="Verdana"/>
          <w:color w:val="000000" w:themeColor="text1"/>
          <w:sz w:val="18"/>
          <w:szCs w:val="18"/>
        </w:rPr>
        <w:t>17-18</w:t>
      </w:r>
      <w:r w:rsidRPr="00C76D56">
        <w:rPr>
          <w:rFonts w:ascii="Verdana" w:hAnsi="Verdana"/>
          <w:color w:val="000000" w:themeColor="text1"/>
          <w:sz w:val="18"/>
          <w:szCs w:val="18"/>
        </w:rPr>
        <w:t>.09.2026 r.),</w:t>
      </w:r>
    </w:p>
    <w:p w14:paraId="64B97777" w14:textId="2D2025D5" w:rsidR="00AA5372" w:rsidRPr="00C76D56" w:rsidRDefault="00AA5372" w:rsidP="00AA5372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76D56">
        <w:rPr>
          <w:rFonts w:ascii="Verdana" w:hAnsi="Verdana"/>
          <w:color w:val="000000" w:themeColor="text1"/>
          <w:sz w:val="18"/>
          <w:szCs w:val="18"/>
        </w:rPr>
        <w:t xml:space="preserve">- Lunch – </w:t>
      </w:r>
      <w:r w:rsidR="00A754B8">
        <w:rPr>
          <w:rFonts w:ascii="Verdana" w:hAnsi="Verdana"/>
          <w:color w:val="000000" w:themeColor="text1"/>
          <w:sz w:val="18"/>
          <w:szCs w:val="18"/>
        </w:rPr>
        <w:t>80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(po </w:t>
      </w:r>
      <w:r w:rsidR="00A754B8">
        <w:rPr>
          <w:rFonts w:ascii="Verdana" w:hAnsi="Verdana"/>
          <w:color w:val="000000" w:themeColor="text1"/>
          <w:sz w:val="18"/>
          <w:szCs w:val="18"/>
        </w:rPr>
        <w:t>40</w:t>
      </w:r>
      <w:r w:rsidRPr="00C76D56">
        <w:rPr>
          <w:rFonts w:ascii="Verdana" w:hAnsi="Verdana"/>
          <w:color w:val="000000" w:themeColor="text1"/>
          <w:sz w:val="18"/>
          <w:szCs w:val="18"/>
        </w:rPr>
        <w:t xml:space="preserve"> osób w dniach </w:t>
      </w:r>
      <w:r w:rsidR="00A754B8">
        <w:rPr>
          <w:rFonts w:ascii="Verdana" w:hAnsi="Verdana"/>
          <w:color w:val="000000" w:themeColor="text1"/>
          <w:sz w:val="18"/>
          <w:szCs w:val="18"/>
        </w:rPr>
        <w:t>17-18</w:t>
      </w:r>
      <w:r w:rsidRPr="00C76D56">
        <w:rPr>
          <w:rFonts w:ascii="Verdana" w:hAnsi="Verdana"/>
          <w:color w:val="000000" w:themeColor="text1"/>
          <w:sz w:val="18"/>
          <w:szCs w:val="18"/>
        </w:rPr>
        <w:t>.09.2026 r.)</w:t>
      </w:r>
    </w:p>
    <w:p w14:paraId="527F9AE5" w14:textId="77777777" w:rsidR="0093591F" w:rsidRPr="00ED3CA1" w:rsidRDefault="0093591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63C0DE9F" w14:textId="5F90D671" w:rsidR="004E10CF" w:rsidRPr="00ED3CA1" w:rsidRDefault="004E10CF" w:rsidP="00ED3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Pr="00ED3CA1">
        <w:rPr>
          <w:rFonts w:ascii="Verdana" w:hAnsi="Verdana"/>
          <w:bCs/>
          <w:sz w:val="18"/>
          <w:szCs w:val="18"/>
        </w:rPr>
        <w:t>4</w:t>
      </w:r>
      <w:r w:rsidRPr="00ED3CA1">
        <w:rPr>
          <w:rFonts w:ascii="Verdana" w:hAnsi="Verdana"/>
          <w:b/>
          <w:bCs/>
          <w:sz w:val="18"/>
          <w:szCs w:val="18"/>
        </w:rPr>
        <w:t xml:space="preserve"> </w:t>
      </w:r>
    </w:p>
    <w:p w14:paraId="7929613C" w14:textId="7DC56255" w:rsidR="004E10CF" w:rsidRPr="00ED3CA1" w:rsidRDefault="004E10CF" w:rsidP="00ED3CA1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ED3CA1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ED3CA1" w:rsidRDefault="004E10CF" w:rsidP="00ED3CA1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ED3CA1">
        <w:rPr>
          <w:rFonts w:ascii="Verdana" w:eastAsia="Arial Unicode MS" w:hAnsi="Verdana"/>
          <w:sz w:val="18"/>
          <w:szCs w:val="18"/>
        </w:rPr>
        <w:t xml:space="preserve">Zleceniobiorca </w:t>
      </w:r>
      <w:r w:rsidRPr="00ED3CA1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1696D33D" w14:textId="6017483E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5</w:t>
      </w:r>
    </w:p>
    <w:p w14:paraId="45CB6515" w14:textId="31560DB0" w:rsidR="004B6656" w:rsidRPr="00ED3CA1" w:rsidRDefault="00963479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Należność</w:t>
      </w:r>
      <w:r w:rsidR="005F1BCA" w:rsidRPr="00ED3CA1">
        <w:rPr>
          <w:rFonts w:ascii="Verdana" w:hAnsi="Verdana"/>
          <w:sz w:val="18"/>
          <w:szCs w:val="18"/>
        </w:rPr>
        <w:t>,</w:t>
      </w:r>
      <w:r w:rsidRPr="00ED3CA1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4B6656"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ED3CA1">
        <w:rPr>
          <w:rFonts w:ascii="Verdana" w:hAnsi="Verdana"/>
          <w:sz w:val="18"/>
          <w:szCs w:val="18"/>
        </w:rPr>
        <w:t xml:space="preserve">, w oparciu o </w:t>
      </w:r>
      <w:r w:rsidR="005F1BCA" w:rsidRPr="00ED3CA1">
        <w:rPr>
          <w:rFonts w:ascii="Verdana" w:hAnsi="Verdana"/>
          <w:sz w:val="18"/>
          <w:szCs w:val="18"/>
        </w:rPr>
        <w:t xml:space="preserve"> </w:t>
      </w:r>
      <w:r w:rsidR="004B6656" w:rsidRPr="00ED3CA1">
        <w:rPr>
          <w:rFonts w:ascii="Verdana" w:hAnsi="Verdana"/>
          <w:sz w:val="18"/>
          <w:szCs w:val="18"/>
        </w:rPr>
        <w:t>protokół wykonania usługi podpisany przez obie Strony</w:t>
      </w:r>
      <w:r w:rsidR="001C7FB8" w:rsidRPr="00ED3CA1">
        <w:rPr>
          <w:rFonts w:ascii="Verdana" w:hAnsi="Verdana"/>
          <w:sz w:val="18"/>
          <w:szCs w:val="18"/>
        </w:rPr>
        <w:t xml:space="preserve">. </w:t>
      </w:r>
    </w:p>
    <w:p w14:paraId="1696D340" w14:textId="4B3E5784" w:rsidR="005F1BCA" w:rsidRPr="00ED3CA1" w:rsidRDefault="00777FE8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Pr="00ED3CA1">
        <w:rPr>
          <w:rFonts w:ascii="Verdana" w:hAnsi="Verdana"/>
          <w:sz w:val="18"/>
          <w:szCs w:val="18"/>
        </w:rPr>
        <w:t>.</w:t>
      </w:r>
    </w:p>
    <w:p w14:paraId="1696D341" w14:textId="460988D9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ED3CA1">
        <w:rPr>
          <w:rFonts w:ascii="Verdana" w:hAnsi="Verdana"/>
          <w:sz w:val="18"/>
          <w:szCs w:val="18"/>
        </w:rPr>
        <w:lastRenderedPageBreak/>
        <w:t xml:space="preserve">odpowiednio. Z tego tytułu Zleceniobiorcy nie przysługują roszczenia z tytułu niedotrzymania terminu płatności, o których mowa w ust. </w:t>
      </w:r>
      <w:r w:rsidR="0075628B" w:rsidRPr="00ED3CA1">
        <w:rPr>
          <w:rFonts w:ascii="Verdana" w:hAnsi="Verdana"/>
          <w:sz w:val="18"/>
          <w:szCs w:val="18"/>
        </w:rPr>
        <w:t>5</w:t>
      </w:r>
      <w:r w:rsidRPr="00ED3CA1">
        <w:rPr>
          <w:rFonts w:ascii="Verdana" w:hAnsi="Verdana"/>
          <w:sz w:val="18"/>
          <w:szCs w:val="18"/>
        </w:rPr>
        <w:t>.</w:t>
      </w:r>
    </w:p>
    <w:p w14:paraId="1696D342" w14:textId="77777777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0C60347B" w14:textId="77777777" w:rsidR="00BB56C6" w:rsidRPr="00ED3CA1" w:rsidRDefault="001619B5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749FBAF" w14:textId="77777777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Zleceniodawca zobowiązuje Zleceniobiorcę  do wystawiania faktur w postaci faktur ustrukturyzowanych za pośrednictwem Krajowego Systemu e Faktur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 xml:space="preserve">), Zleceniobiorca  wystawi fakturę w 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ED3CA1">
        <w:rPr>
          <w:rFonts w:ascii="Verdana" w:hAnsi="Verdana"/>
          <w:sz w:val="18"/>
          <w:szCs w:val="18"/>
        </w:rPr>
        <w:t>IDWew</w:t>
      </w:r>
      <w:proofErr w:type="spellEnd"/>
      <w:r w:rsidRPr="00ED3CA1">
        <w:rPr>
          <w:rFonts w:ascii="Verdana" w:hAnsi="Verdana"/>
          <w:sz w:val="18"/>
          <w:szCs w:val="18"/>
        </w:rPr>
        <w:t>) jednostki Zleceniodawcy: 6750001923 ……….</w:t>
      </w:r>
    </w:p>
    <w:p w14:paraId="4C8D4035" w14:textId="77777777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ED3CA1">
        <w:rPr>
          <w:rFonts w:ascii="Verdana" w:hAnsi="Verdana"/>
          <w:sz w:val="18"/>
          <w:szCs w:val="18"/>
        </w:rPr>
        <w:t>KSeF</w:t>
      </w:r>
      <w:proofErr w:type="spellEnd"/>
      <w:r w:rsidRPr="00ED3CA1">
        <w:rPr>
          <w:rFonts w:ascii="Verdana" w:hAnsi="Verdana"/>
          <w:sz w:val="18"/>
          <w:szCs w:val="18"/>
        </w:rPr>
        <w:t xml:space="preserve"> ID).</w:t>
      </w:r>
    </w:p>
    <w:p w14:paraId="3986F229" w14:textId="3DD47BF1" w:rsidR="00BB56C6" w:rsidRPr="00ED3CA1" w:rsidRDefault="00BB56C6" w:rsidP="00ED3CA1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Faktura powinna zawierać numer wewnętrzny zamówienia lub umowy nadany przez Zleceniodawcę.</w:t>
      </w:r>
    </w:p>
    <w:p w14:paraId="1696D345" w14:textId="77777777" w:rsidR="00963479" w:rsidRPr="00ED3CA1" w:rsidRDefault="00963479" w:rsidP="00ED3CA1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ED3CA1" w:rsidRDefault="00BA77B3" w:rsidP="00ED3CA1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6</w:t>
      </w:r>
    </w:p>
    <w:p w14:paraId="3E3C03C9" w14:textId="183AA988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2.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ED3CA1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71FCD2C8" w14:textId="36D2BDC6" w:rsidR="00E7298B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</w:t>
      </w:r>
      <w:r w:rsidR="00E7298B" w:rsidRPr="00D83EA8">
        <w:rPr>
          <w:rFonts w:ascii="Verdana" w:eastAsia="Calibri" w:hAnsi="Verdana"/>
          <w:sz w:val="18"/>
          <w:szCs w:val="18"/>
          <w:lang w:eastAsia="en-US"/>
        </w:rPr>
        <w:t xml:space="preserve">wysokości 200 zł 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>za każde pół godziny zwłoki;</w:t>
      </w:r>
    </w:p>
    <w:p w14:paraId="338E4C0A" w14:textId="6D9F1599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bookmarkStart w:id="3" w:name="_Hlk194342575"/>
      <w:r w:rsidRPr="00ED3CA1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tto </w:t>
      </w:r>
      <w:bookmarkEnd w:id="3"/>
      <w:r w:rsidR="00445D69" w:rsidRPr="00ED3CA1">
        <w:rPr>
          <w:rFonts w:ascii="Verdana" w:eastAsia="Calibri" w:hAnsi="Verdana"/>
          <w:sz w:val="18"/>
          <w:szCs w:val="18"/>
          <w:lang w:eastAsia="en-US"/>
        </w:rPr>
        <w:t>określonego w  § 3 ust. 1;</w:t>
      </w:r>
    </w:p>
    <w:p w14:paraId="7507F8EA" w14:textId="1044BE87" w:rsidR="00445D69" w:rsidRPr="00ED3CA1" w:rsidRDefault="00E7298B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c)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części przez którąkolwiek ze stron z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odstąpienie;</w:t>
      </w:r>
    </w:p>
    <w:p w14:paraId="4DE52EAE" w14:textId="5FCC1CFC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3.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ED3CA1">
        <w:rPr>
          <w:rFonts w:ascii="Verdana" w:eastAsia="Calibri" w:hAnsi="Verdana"/>
          <w:sz w:val="18"/>
          <w:szCs w:val="18"/>
          <w:lang w:eastAsia="en-US"/>
        </w:rPr>
        <w:t>karę umową:</w:t>
      </w:r>
    </w:p>
    <w:p w14:paraId="6C3CA4D9" w14:textId="54D1798F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a)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określonego w § 3 ust. 1;</w:t>
      </w:r>
    </w:p>
    <w:p w14:paraId="6D8CF84A" w14:textId="3A34DC1B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b)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części przez którąkolwiek ze stron </w:t>
      </w:r>
      <w:r w:rsidR="00FB7293" w:rsidRPr="00ED3CA1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, w wysokości 10% wartości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części przedmiotu umowy, której dotyczy odstąpienie</w:t>
      </w:r>
    </w:p>
    <w:p w14:paraId="541E189B" w14:textId="18B532F6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4.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E7298B" w:rsidRPr="00ED3CA1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ED3CA1">
        <w:rPr>
          <w:rFonts w:ascii="Verdana" w:eastAsia="Calibri" w:hAnsi="Verdana"/>
          <w:sz w:val="18"/>
          <w:szCs w:val="18"/>
          <w:lang w:eastAsia="en-US"/>
        </w:rPr>
        <w:t>o którym mowa w § 3 ust. 1 umowy.</w:t>
      </w:r>
    </w:p>
    <w:p w14:paraId="21A2D78A" w14:textId="51BD7BD3" w:rsidR="00445D69" w:rsidRPr="00ED3CA1" w:rsidRDefault="00445D69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5.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32D11610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6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5D9AC20F" w:rsidR="00445D69" w:rsidRPr="00ED3CA1" w:rsidRDefault="00ED3CA1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ED3CA1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2A98F06D" w:rsidR="00963479" w:rsidRPr="00ED3CA1" w:rsidRDefault="00BA77B3" w:rsidP="00ED3CA1">
      <w:pPr>
        <w:ind w:left="284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="00963479"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7</w:t>
      </w:r>
    </w:p>
    <w:p w14:paraId="1696D356" w14:textId="0D73960A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</w:t>
      </w:r>
      <w:r w:rsidR="0085400D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nieważności.</w:t>
      </w:r>
    </w:p>
    <w:p w14:paraId="1696D357" w14:textId="664B5B23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ED3CA1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ED3CA1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7A06ABA5" w:rsidR="00963479" w:rsidRPr="00ED3CA1" w:rsidRDefault="00963479" w:rsidP="00ED3CA1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ED3CA1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69405DF2" w:rsidR="00963479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ED3CA1" w:rsidRDefault="005D1DF4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b/ urzędowej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ED3CA1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>ę</w:t>
      </w:r>
      <w:r w:rsidRPr="00ED3CA1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ED3CA1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ED3CA1" w:rsidRDefault="00963479" w:rsidP="00ED3CA1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D3CA1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ED3CA1" w:rsidRDefault="004E10CF" w:rsidP="00ED3CA1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ED3CA1" w:rsidRDefault="00BA77B3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 xml:space="preserve">    </w:t>
      </w: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8</w:t>
      </w:r>
    </w:p>
    <w:p w14:paraId="46B2A498" w14:textId="77777777" w:rsidR="006F5BC6" w:rsidRPr="00ED3CA1" w:rsidRDefault="006F5BC6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ED3CA1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ED3CA1" w:rsidRDefault="006F5BC6" w:rsidP="00ED3CA1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lastRenderedPageBreak/>
        <w:t xml:space="preserve"> w przypadku naruszenia przez Zleceniobiorcę któregokolwiek z warunków niniejszej umowy, </w:t>
      </w:r>
      <w:r w:rsidR="00172783" w:rsidRPr="00ED3CA1">
        <w:rPr>
          <w:rFonts w:ascii="Verdana" w:eastAsia="Calibri" w:hAnsi="Verdana"/>
          <w:sz w:val="18"/>
          <w:szCs w:val="18"/>
          <w:lang w:eastAsia="en-US"/>
        </w:rPr>
        <w:br/>
      </w:r>
      <w:r w:rsidRPr="00ED3CA1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ED3CA1" w:rsidRDefault="006F5BC6" w:rsidP="00ED3CA1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ED3CA1" w:rsidRDefault="00BA77B3" w:rsidP="00ED3CA1">
      <w:pPr>
        <w:jc w:val="center"/>
        <w:rPr>
          <w:rFonts w:ascii="Verdana" w:hAnsi="Verdana"/>
          <w:sz w:val="18"/>
          <w:szCs w:val="18"/>
        </w:rPr>
      </w:pPr>
    </w:p>
    <w:p w14:paraId="4BD0C912" w14:textId="77777777" w:rsidR="007B3BD7" w:rsidRDefault="007B3BD7" w:rsidP="00ED3CA1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60E78764" w14:textId="77777777" w:rsidR="007B3BD7" w:rsidRDefault="007B3BD7" w:rsidP="00ED3CA1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1696D366" w14:textId="23BE91AE" w:rsidR="00963479" w:rsidRPr="00ED3CA1" w:rsidRDefault="00963479" w:rsidP="00ED3CA1">
      <w:pPr>
        <w:jc w:val="center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ED3CA1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2.</w:t>
      </w:r>
      <w:r w:rsidR="00963479" w:rsidRPr="00ED3CA1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3.</w:t>
      </w:r>
      <w:r w:rsidR="00963479" w:rsidRPr="00ED3CA1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9C6E7FA" w:rsidR="00963479" w:rsidRPr="00ED3CA1" w:rsidRDefault="0070352E" w:rsidP="00ED3CA1">
      <w:pPr>
        <w:jc w:val="both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4.</w:t>
      </w:r>
      <w:r w:rsidR="00963479" w:rsidRPr="00ED3CA1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3EBE53DD" w14:textId="26A40A4C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ED3CA1" w:rsidRDefault="004C3F18" w:rsidP="00ED3CA1">
      <w:pPr>
        <w:jc w:val="both"/>
        <w:rPr>
          <w:rFonts w:ascii="Verdana" w:hAnsi="Verdana"/>
          <w:sz w:val="18"/>
          <w:szCs w:val="18"/>
        </w:rPr>
      </w:pPr>
    </w:p>
    <w:p w14:paraId="1696D36C" w14:textId="7F99EE41" w:rsidR="00963479" w:rsidRPr="00ED3CA1" w:rsidRDefault="00963479" w:rsidP="00ED3CA1">
      <w:pPr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="0070352E" w:rsidRPr="00ED3CA1">
        <w:rPr>
          <w:rFonts w:ascii="Verdana" w:hAnsi="Verdana"/>
          <w:b/>
          <w:sz w:val="18"/>
          <w:szCs w:val="18"/>
        </w:rPr>
        <w:t xml:space="preserve">        </w:t>
      </w:r>
      <w:r w:rsidRPr="00ED3CA1">
        <w:rPr>
          <w:rFonts w:ascii="Verdana" w:hAnsi="Verdana"/>
          <w:b/>
          <w:sz w:val="18"/>
          <w:szCs w:val="18"/>
        </w:rPr>
        <w:t>Za Zleceniobiorcę</w:t>
      </w:r>
      <w:r w:rsidRPr="00ED3CA1">
        <w:rPr>
          <w:rFonts w:ascii="Verdana" w:hAnsi="Verdana"/>
          <w:sz w:val="18"/>
          <w:szCs w:val="18"/>
        </w:rPr>
        <w:t xml:space="preserve">                                                        </w:t>
      </w:r>
      <w:r w:rsidRPr="00ED3CA1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ED3CA1" w:rsidRDefault="00963479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ED3CA1" w:rsidRDefault="007007FD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ED3CA1" w:rsidRDefault="004C3F18" w:rsidP="00ED3CA1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47DDF0DB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ED3CA1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Pr="00ED3CA1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57C97C9D" w:rsidR="00777FE8" w:rsidRPr="00ED3CA1" w:rsidRDefault="00777FE8" w:rsidP="00ED3CA1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ED3CA1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ED3CA1" w:rsidRDefault="00777FE8" w:rsidP="00ED3CA1">
      <w:pPr>
        <w:rPr>
          <w:rFonts w:ascii="Verdana" w:eastAsia="Calibri" w:hAnsi="Verdana"/>
          <w:sz w:val="18"/>
          <w:szCs w:val="18"/>
          <w:lang w:eastAsia="en-US"/>
        </w:rPr>
      </w:pPr>
    </w:p>
    <w:p w14:paraId="21B06C1C" w14:textId="77777777" w:rsidR="00F512F1" w:rsidRPr="00ED3CA1" w:rsidRDefault="004C3F18" w:rsidP="00ED3CA1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</w:r>
      <w:r w:rsidRPr="00ED3CA1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16C7217C" w:rsidR="008149D9" w:rsidRPr="00ED3CA1" w:rsidRDefault="00F512F1" w:rsidP="00ED3CA1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ED3CA1">
        <w:rPr>
          <w:rFonts w:ascii="Verdana" w:hAnsi="Verdana"/>
          <w:b/>
          <w:i/>
          <w:iCs/>
          <w:sz w:val="18"/>
          <w:szCs w:val="18"/>
        </w:rPr>
        <w:t xml:space="preserve">                                                                               </w:t>
      </w:r>
      <w:r w:rsidR="008149D9" w:rsidRPr="00ED3CA1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ED3CA1" w:rsidRDefault="008149D9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ED3CA1" w:rsidRDefault="004C3F18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ED3CA1" w:rsidRDefault="004C3F18" w:rsidP="00ED3CA1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59A4227E" w:rsidR="008149D9" w:rsidRPr="00ED3CA1" w:rsidRDefault="004C3F18" w:rsidP="00ED3CA1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</w:t>
      </w:r>
      <w:r w:rsidR="008149D9" w:rsidRPr="00ED3CA1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22E7AB7F" w:rsidR="001372B2" w:rsidRPr="00ED3CA1" w:rsidRDefault="004C3F18" w:rsidP="00ED3CA1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ED3CA1"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</w:t>
      </w:r>
      <w:r w:rsidR="000E7251" w:rsidRPr="00ED3CA1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60BE1247" w14:textId="76D01EC8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39DB90" w14:textId="2BA8F55C" w:rsidR="004C3F18" w:rsidRPr="00ED3CA1" w:rsidRDefault="004C3F18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7C0CA2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20418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BF5961A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DBB38A9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7448B25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B852D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CAA1E6D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0B6B4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3CE6E17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B57652" w14:textId="77777777" w:rsidR="00711423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DFEB99C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962F2CF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30B5D7E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3590B5B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D13A9C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B3A1588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A0A6A83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CF500AB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52C4CD9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12B4B1E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B13B1B3" w14:textId="77777777" w:rsidR="007B3BD7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0379AC" w14:textId="77777777" w:rsidR="007B3BD7" w:rsidRPr="00ED3CA1" w:rsidRDefault="007B3BD7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79D0E6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C8775E" w14:textId="77777777" w:rsidR="00711423" w:rsidRPr="00ED3CA1" w:rsidRDefault="00711423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D9105F" w14:textId="6255D1F8" w:rsidR="006B1EBF" w:rsidRPr="00ED3CA1" w:rsidRDefault="006B1EBF" w:rsidP="00ED3CA1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32CB67C" w14:textId="77777777" w:rsidR="00B7433E" w:rsidRPr="00ED3CA1" w:rsidRDefault="00B7433E" w:rsidP="00ED3CA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06BA6E35" w14:textId="77777777" w:rsidR="006B1EBF" w:rsidRPr="00ED3CA1" w:rsidRDefault="00B7433E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002FA48E" w14:textId="7CEF1171" w:rsidR="00C61B50" w:rsidRPr="00ED3CA1" w:rsidRDefault="006B1EBF" w:rsidP="00ED3CA1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ED3CA1"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</w:t>
      </w:r>
      <w:r w:rsidR="00BB56C6" w:rsidRPr="00ED3CA1">
        <w:rPr>
          <w:rFonts w:ascii="Verdana" w:hAnsi="Verdana" w:cs="Times New Roman"/>
          <w:i/>
          <w:iCs/>
          <w:sz w:val="18"/>
          <w:szCs w:val="18"/>
        </w:rPr>
        <w:t>h</w:t>
      </w:r>
    </w:p>
    <w:p w14:paraId="16882882" w14:textId="77777777" w:rsidR="0085400D" w:rsidRDefault="0085400D" w:rsidP="007B3BD7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292EC66E" w14:textId="77777777" w:rsidR="007B3BD7" w:rsidRDefault="007B3BD7" w:rsidP="007B3BD7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B47071F" w14:textId="77777777" w:rsidR="0085400D" w:rsidRDefault="0085400D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3058190" w14:textId="0086B7D5" w:rsidR="006B1EBF" w:rsidRPr="00ED3CA1" w:rsidRDefault="006B1EBF" w:rsidP="00ED3CA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lastRenderedPageBreak/>
        <w:t>Załącznik nr 2 do umowy</w:t>
      </w:r>
    </w:p>
    <w:p w14:paraId="7548400F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FCE7BFA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F7721D3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 </w:t>
      </w:r>
    </w:p>
    <w:p w14:paraId="78598D2A" w14:textId="77777777" w:rsidR="006B1EBF" w:rsidRPr="00ED3CA1" w:rsidRDefault="006B1EBF" w:rsidP="00ED3CA1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Nazwa Wykonawcy</w:t>
      </w:r>
    </w:p>
    <w:p w14:paraId="1E898B95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DBC8868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.....................................…</w:t>
      </w:r>
    </w:p>
    <w:p w14:paraId="64C9B6E0" w14:textId="77777777" w:rsidR="006B1EBF" w:rsidRPr="00ED3CA1" w:rsidRDefault="006B1EBF" w:rsidP="00ED3CA1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NIP</w:t>
      </w:r>
      <w:r w:rsidRPr="00ED3CA1">
        <w:rPr>
          <w:rFonts w:ascii="Verdana" w:hAnsi="Verdana"/>
          <w:sz w:val="18"/>
          <w:szCs w:val="18"/>
        </w:rPr>
        <w:tab/>
        <w:t> </w:t>
      </w:r>
    </w:p>
    <w:p w14:paraId="297998F3" w14:textId="77777777" w:rsidR="006B1EBF" w:rsidRPr="00ED3CA1" w:rsidRDefault="006B1EBF" w:rsidP="00ED3CA1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95AC11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9AEAC41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D132117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1E9435A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0CC99EED" w14:textId="77777777" w:rsidR="006B1EBF" w:rsidRPr="00ED3CA1" w:rsidRDefault="006B1EBF" w:rsidP="00ED3CA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DE2ABA9" w14:textId="77777777" w:rsidR="006B1EBF" w:rsidRPr="00ED3CA1" w:rsidRDefault="006B1EBF" w:rsidP="00ED3CA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D3CA1">
        <w:rPr>
          <w:rFonts w:ascii="Verdana" w:hAnsi="Verdana"/>
          <w:b/>
          <w:bCs/>
          <w:sz w:val="18"/>
          <w:szCs w:val="18"/>
        </w:rPr>
        <w:t>Podmiot</w:t>
      </w:r>
      <w:r w:rsidRPr="00ED3CA1">
        <w:rPr>
          <w:rFonts w:ascii="Verdana" w:hAnsi="Verdana"/>
          <w:sz w:val="18"/>
          <w:szCs w:val="18"/>
        </w:rPr>
        <w:t>”) niniejszym oświadcza, że Podmiot:</w:t>
      </w:r>
    </w:p>
    <w:p w14:paraId="6BE049C2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hAnsi="Verdana"/>
          <w:b/>
          <w:bCs/>
          <w:sz w:val="18"/>
          <w:szCs w:val="18"/>
        </w:rPr>
        <w:t>jest / nie jest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1"/>
      </w:r>
      <w:r w:rsidRPr="00ED3CA1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D3CA1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2"/>
      </w:r>
      <w:r w:rsidRPr="00ED3CA1">
        <w:rPr>
          <w:rFonts w:ascii="Verdana" w:hAnsi="Verdana"/>
          <w:sz w:val="18"/>
          <w:szCs w:val="18"/>
        </w:rPr>
        <w:t>;</w:t>
      </w:r>
    </w:p>
    <w:p w14:paraId="167A8FBD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76E90DAA" w14:textId="77777777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5BE21F3" w14:textId="691E732F" w:rsidR="006B1EBF" w:rsidRPr="00ED3CA1" w:rsidRDefault="006B1EBF" w:rsidP="00ED3CA1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ED3CA1">
        <w:rPr>
          <w:rFonts w:ascii="Verdana" w:hAnsi="Verdana"/>
          <w:sz w:val="18"/>
          <w:szCs w:val="18"/>
          <w:vertAlign w:val="superscript"/>
        </w:rPr>
        <w:footnoteReference w:id="7"/>
      </w:r>
      <w:r w:rsidRPr="00ED3CA1">
        <w:rPr>
          <w:rFonts w:ascii="Verdana" w:hAnsi="Verdana"/>
          <w:sz w:val="18"/>
          <w:szCs w:val="18"/>
        </w:rPr>
        <w:t xml:space="preserve"> </w:t>
      </w:r>
      <w:r w:rsidRPr="00ED3CA1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ED3CA1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D3CA1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ED3CA1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ED3CA1" w:rsidRDefault="006B1EBF" w:rsidP="00ED3CA1">
      <w:pPr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2EE448D8" w14:textId="5035BB46" w:rsidR="006B1EBF" w:rsidRPr="00ED3CA1" w:rsidRDefault="006B1EBF" w:rsidP="00ED3CA1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D3CA1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3357F36" w14:textId="77777777" w:rsidR="006B1EBF" w:rsidRPr="00ED3CA1" w:rsidRDefault="006B1EBF" w:rsidP="00ED3CA1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ED3CA1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ED3CA1" w:rsidRDefault="006B1EBF" w:rsidP="00ED3CA1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ED3CA1" w:rsidRDefault="006B1EBF" w:rsidP="00ED3CA1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D3CA1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9EB37F5" w14:textId="77777777" w:rsidR="006B1EBF" w:rsidRPr="00ED3CA1" w:rsidRDefault="006B1EBF" w:rsidP="00ED3CA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sectPr w:rsidR="006B1EBF" w:rsidRPr="00ED3CA1" w:rsidSect="007B3BD7">
      <w:pgSz w:w="11906" w:h="16838"/>
      <w:pgMar w:top="1134" w:right="991" w:bottom="1418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937ED" w14:textId="77777777" w:rsidR="00411A22" w:rsidRDefault="00411A22">
      <w:r>
        <w:separator/>
      </w:r>
    </w:p>
  </w:endnote>
  <w:endnote w:type="continuationSeparator" w:id="0">
    <w:p w14:paraId="195510D4" w14:textId="77777777" w:rsidR="00411A22" w:rsidRDefault="0041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419ED" w14:textId="77777777" w:rsidR="00411A22" w:rsidRDefault="00411A22">
      <w:r>
        <w:separator/>
      </w:r>
    </w:p>
  </w:footnote>
  <w:footnote w:type="continuationSeparator" w:id="0">
    <w:p w14:paraId="11970B8C" w14:textId="77777777" w:rsidR="00411A22" w:rsidRDefault="00411A22">
      <w:r>
        <w:continuationSeparator/>
      </w:r>
    </w:p>
  </w:footnote>
  <w:footnote w:id="1">
    <w:p w14:paraId="6861FB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11E892E4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</w:rPr>
        <w:t xml:space="preserve">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57E9A8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B87AF" w14:textId="77777777" w:rsidR="006B1EBF" w:rsidRPr="00711423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80FA26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B0958C7" w14:textId="77777777" w:rsidR="006B1EBF" w:rsidRPr="00711423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09F7D06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711423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18C0189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711423">
        <w:rPr>
          <w:rStyle w:val="normaltextrun"/>
          <w:rFonts w:ascii="Verdana" w:hAnsi="Verdana" w:cs="Arial"/>
          <w:sz w:val="12"/>
          <w:szCs w:val="12"/>
        </w:rPr>
        <w:t> </w:t>
      </w:r>
    </w:p>
    <w:p w14:paraId="73239AA4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7F081EC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0B4FB1A" w14:textId="77777777" w:rsidR="006B1EBF" w:rsidRPr="00711423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A11C90B" w14:textId="77777777" w:rsidR="006B1EBF" w:rsidRPr="00711423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75A9877" w14:textId="77777777" w:rsidR="006B1EBF" w:rsidRPr="00711423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711423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711423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6997F587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05B33641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711423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711423">
        <w:rPr>
          <w:rFonts w:ascii="Verdana" w:hAnsi="Verdana"/>
          <w:sz w:val="12"/>
          <w:szCs w:val="12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Pr="00711423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Pr="00711423" w:rsidRDefault="006B1EBF" w:rsidP="006B1EBF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</w:t>
      </w:r>
      <w:r w:rsidRPr="00711423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711423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65860E0A" w14:textId="77777777" w:rsidR="006B1EBF" w:rsidRPr="00711423" w:rsidRDefault="006B1EBF" w:rsidP="006B1EBF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711423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62D585B9" w14:textId="77777777" w:rsidR="006B1EBF" w:rsidRPr="00711423" w:rsidRDefault="006B1EBF" w:rsidP="006B1EBF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Style w:val="Odwoanieprzypisudolnego"/>
          <w:rFonts w:ascii="Verdana" w:hAnsi="Verdana"/>
          <w:sz w:val="12"/>
          <w:szCs w:val="12"/>
        </w:rPr>
        <w:footnoteRef/>
      </w:r>
      <w:r w:rsidRPr="00711423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34780038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a) osobę prawną,</w:t>
      </w:r>
    </w:p>
    <w:p w14:paraId="7AAD4167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63B2FD2F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16B5831C" w14:textId="77777777" w:rsidR="006B1EBF" w:rsidRPr="00711423" w:rsidRDefault="006B1EBF" w:rsidP="006B1EBF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4C7392D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Pr="00711423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711423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AEF0AAEE"/>
    <w:lvl w:ilvl="0" w:tplc="05502BA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13DC32CA"/>
    <w:lvl w:ilvl="0" w:tplc="EBB400E0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6B8259B"/>
    <w:multiLevelType w:val="hybridMultilevel"/>
    <w:tmpl w:val="7E46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0389611">
    <w:abstractNumId w:val="34"/>
  </w:num>
  <w:num w:numId="2" w16cid:durableId="1760635017">
    <w:abstractNumId w:val="39"/>
  </w:num>
  <w:num w:numId="3" w16cid:durableId="786385507">
    <w:abstractNumId w:val="4"/>
  </w:num>
  <w:num w:numId="4" w16cid:durableId="1221475453">
    <w:abstractNumId w:val="25"/>
  </w:num>
  <w:num w:numId="5" w16cid:durableId="2140801150">
    <w:abstractNumId w:val="33"/>
  </w:num>
  <w:num w:numId="6" w16cid:durableId="1553924166">
    <w:abstractNumId w:val="24"/>
  </w:num>
  <w:num w:numId="7" w16cid:durableId="1038891718">
    <w:abstractNumId w:val="36"/>
  </w:num>
  <w:num w:numId="8" w16cid:durableId="1176648449">
    <w:abstractNumId w:val="26"/>
  </w:num>
  <w:num w:numId="9" w16cid:durableId="2035838273">
    <w:abstractNumId w:val="3"/>
  </w:num>
  <w:num w:numId="10" w16cid:durableId="1781334731">
    <w:abstractNumId w:val="19"/>
  </w:num>
  <w:num w:numId="11" w16cid:durableId="1084765336">
    <w:abstractNumId w:val="12"/>
  </w:num>
  <w:num w:numId="12" w16cid:durableId="1044673484">
    <w:abstractNumId w:val="17"/>
  </w:num>
  <w:num w:numId="13" w16cid:durableId="144627119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5548787">
    <w:abstractNumId w:val="29"/>
  </w:num>
  <w:num w:numId="15" w16cid:durableId="1636832466">
    <w:abstractNumId w:val="23"/>
  </w:num>
  <w:num w:numId="16" w16cid:durableId="716853510">
    <w:abstractNumId w:val="35"/>
  </w:num>
  <w:num w:numId="17" w16cid:durableId="2074425083">
    <w:abstractNumId w:val="0"/>
  </w:num>
  <w:num w:numId="18" w16cid:durableId="1957716725">
    <w:abstractNumId w:val="15"/>
  </w:num>
  <w:num w:numId="19" w16cid:durableId="737285979">
    <w:abstractNumId w:val="22"/>
  </w:num>
  <w:num w:numId="20" w16cid:durableId="417218552">
    <w:abstractNumId w:val="27"/>
  </w:num>
  <w:num w:numId="21" w16cid:durableId="1676298848">
    <w:abstractNumId w:val="32"/>
  </w:num>
  <w:num w:numId="22" w16cid:durableId="21908739">
    <w:abstractNumId w:val="31"/>
  </w:num>
  <w:num w:numId="23" w16cid:durableId="1008211923">
    <w:abstractNumId w:val="9"/>
  </w:num>
  <w:num w:numId="24" w16cid:durableId="19772533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76342838">
    <w:abstractNumId w:val="16"/>
  </w:num>
  <w:num w:numId="26" w16cid:durableId="1510178742">
    <w:abstractNumId w:val="5"/>
  </w:num>
  <w:num w:numId="27" w16cid:durableId="757290305">
    <w:abstractNumId w:val="13"/>
  </w:num>
  <w:num w:numId="28" w16cid:durableId="1500190509">
    <w:abstractNumId w:val="2"/>
  </w:num>
  <w:num w:numId="29" w16cid:durableId="2132747723">
    <w:abstractNumId w:val="11"/>
  </w:num>
  <w:num w:numId="30" w16cid:durableId="1965622528">
    <w:abstractNumId w:val="21"/>
  </w:num>
  <w:num w:numId="31" w16cid:durableId="2034649076">
    <w:abstractNumId w:val="8"/>
  </w:num>
  <w:num w:numId="32" w16cid:durableId="14813399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0591180">
    <w:abstractNumId w:val="7"/>
  </w:num>
  <w:num w:numId="34" w16cid:durableId="1272877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22178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877242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678474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23713898">
    <w:abstractNumId w:val="20"/>
  </w:num>
  <w:num w:numId="39" w16cid:durableId="1789292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223861">
    <w:abstractNumId w:val="38"/>
  </w:num>
  <w:num w:numId="41" w16cid:durableId="1791586808">
    <w:abstractNumId w:val="37"/>
  </w:num>
  <w:num w:numId="42" w16cid:durableId="610210340">
    <w:abstractNumId w:val="18"/>
  </w:num>
  <w:num w:numId="43" w16cid:durableId="816990516">
    <w:abstractNumId w:val="6"/>
  </w:num>
  <w:num w:numId="44" w16cid:durableId="639379379">
    <w:abstractNumId w:val="10"/>
  </w:num>
  <w:num w:numId="45" w16cid:durableId="15863080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0FD9"/>
    <w:rsid w:val="0001480E"/>
    <w:rsid w:val="00021130"/>
    <w:rsid w:val="000326C4"/>
    <w:rsid w:val="0005337F"/>
    <w:rsid w:val="00070203"/>
    <w:rsid w:val="00081C2F"/>
    <w:rsid w:val="000E6EAF"/>
    <w:rsid w:val="000E7251"/>
    <w:rsid w:val="000F41FB"/>
    <w:rsid w:val="00120230"/>
    <w:rsid w:val="00135C78"/>
    <w:rsid w:val="001372B2"/>
    <w:rsid w:val="00147998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954FE"/>
    <w:rsid w:val="002A2EFC"/>
    <w:rsid w:val="002B1772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93252"/>
    <w:rsid w:val="003B2BF0"/>
    <w:rsid w:val="003C2794"/>
    <w:rsid w:val="003C4C83"/>
    <w:rsid w:val="003F612A"/>
    <w:rsid w:val="0041057B"/>
    <w:rsid w:val="00411A22"/>
    <w:rsid w:val="00412949"/>
    <w:rsid w:val="00412A55"/>
    <w:rsid w:val="00412D7C"/>
    <w:rsid w:val="0042080A"/>
    <w:rsid w:val="00420ECB"/>
    <w:rsid w:val="004218C1"/>
    <w:rsid w:val="00422D52"/>
    <w:rsid w:val="00425D05"/>
    <w:rsid w:val="00444B8A"/>
    <w:rsid w:val="00445D69"/>
    <w:rsid w:val="00446B8D"/>
    <w:rsid w:val="004478C6"/>
    <w:rsid w:val="004639CC"/>
    <w:rsid w:val="00485CFC"/>
    <w:rsid w:val="0048673E"/>
    <w:rsid w:val="004973AF"/>
    <w:rsid w:val="004A0F0D"/>
    <w:rsid w:val="004B4CD4"/>
    <w:rsid w:val="004B6656"/>
    <w:rsid w:val="004C0640"/>
    <w:rsid w:val="004C1054"/>
    <w:rsid w:val="004C17E2"/>
    <w:rsid w:val="004C3F18"/>
    <w:rsid w:val="004E02C9"/>
    <w:rsid w:val="004E10CF"/>
    <w:rsid w:val="004E412F"/>
    <w:rsid w:val="004E5500"/>
    <w:rsid w:val="004F4247"/>
    <w:rsid w:val="0050385D"/>
    <w:rsid w:val="00523334"/>
    <w:rsid w:val="00537A6D"/>
    <w:rsid w:val="00550EFD"/>
    <w:rsid w:val="00556A74"/>
    <w:rsid w:val="00571092"/>
    <w:rsid w:val="0059060C"/>
    <w:rsid w:val="00590AA9"/>
    <w:rsid w:val="00595842"/>
    <w:rsid w:val="005A4E7D"/>
    <w:rsid w:val="005A4F1A"/>
    <w:rsid w:val="005A58D8"/>
    <w:rsid w:val="005D1DF4"/>
    <w:rsid w:val="005D400C"/>
    <w:rsid w:val="005D69AA"/>
    <w:rsid w:val="005F1BCA"/>
    <w:rsid w:val="005F7C91"/>
    <w:rsid w:val="00633115"/>
    <w:rsid w:val="00645019"/>
    <w:rsid w:val="00646BED"/>
    <w:rsid w:val="0065220D"/>
    <w:rsid w:val="00667C73"/>
    <w:rsid w:val="00672D6E"/>
    <w:rsid w:val="00691104"/>
    <w:rsid w:val="006A2539"/>
    <w:rsid w:val="006B1EBF"/>
    <w:rsid w:val="006C5095"/>
    <w:rsid w:val="006D0F7E"/>
    <w:rsid w:val="006D65EF"/>
    <w:rsid w:val="006F5BC6"/>
    <w:rsid w:val="007007FD"/>
    <w:rsid w:val="0070352E"/>
    <w:rsid w:val="00711423"/>
    <w:rsid w:val="00726043"/>
    <w:rsid w:val="007316C7"/>
    <w:rsid w:val="007335C9"/>
    <w:rsid w:val="00736AB1"/>
    <w:rsid w:val="00740C9D"/>
    <w:rsid w:val="0075628B"/>
    <w:rsid w:val="00761F3A"/>
    <w:rsid w:val="00774622"/>
    <w:rsid w:val="00777FE8"/>
    <w:rsid w:val="00781916"/>
    <w:rsid w:val="007858A8"/>
    <w:rsid w:val="0079341D"/>
    <w:rsid w:val="007A5FBD"/>
    <w:rsid w:val="007B3BD7"/>
    <w:rsid w:val="007C72A2"/>
    <w:rsid w:val="007F5912"/>
    <w:rsid w:val="008045C8"/>
    <w:rsid w:val="00813A7C"/>
    <w:rsid w:val="008149D9"/>
    <w:rsid w:val="00835EDB"/>
    <w:rsid w:val="00850869"/>
    <w:rsid w:val="00851A9D"/>
    <w:rsid w:val="0085400D"/>
    <w:rsid w:val="00872355"/>
    <w:rsid w:val="00892E0C"/>
    <w:rsid w:val="008A5E2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0485"/>
    <w:rsid w:val="0093591F"/>
    <w:rsid w:val="00952C96"/>
    <w:rsid w:val="00960B79"/>
    <w:rsid w:val="00963479"/>
    <w:rsid w:val="00966A94"/>
    <w:rsid w:val="00966A96"/>
    <w:rsid w:val="00974798"/>
    <w:rsid w:val="00976B68"/>
    <w:rsid w:val="009809D7"/>
    <w:rsid w:val="0098521E"/>
    <w:rsid w:val="0098792E"/>
    <w:rsid w:val="00995C8E"/>
    <w:rsid w:val="009B1B81"/>
    <w:rsid w:val="009C5935"/>
    <w:rsid w:val="009D4A4C"/>
    <w:rsid w:val="009D554D"/>
    <w:rsid w:val="009D7034"/>
    <w:rsid w:val="009E3BB7"/>
    <w:rsid w:val="009F7E4A"/>
    <w:rsid w:val="00A066EE"/>
    <w:rsid w:val="00A1293A"/>
    <w:rsid w:val="00A146CE"/>
    <w:rsid w:val="00A2469B"/>
    <w:rsid w:val="00A32E25"/>
    <w:rsid w:val="00A623EB"/>
    <w:rsid w:val="00A64328"/>
    <w:rsid w:val="00A67FD6"/>
    <w:rsid w:val="00A754B8"/>
    <w:rsid w:val="00A82F98"/>
    <w:rsid w:val="00A875D1"/>
    <w:rsid w:val="00A91945"/>
    <w:rsid w:val="00AA3413"/>
    <w:rsid w:val="00AA5372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C6"/>
    <w:rsid w:val="00BB56E7"/>
    <w:rsid w:val="00BC77C0"/>
    <w:rsid w:val="00BF6AA6"/>
    <w:rsid w:val="00C03D31"/>
    <w:rsid w:val="00C0689C"/>
    <w:rsid w:val="00C53875"/>
    <w:rsid w:val="00C61B50"/>
    <w:rsid w:val="00C6397B"/>
    <w:rsid w:val="00C665CD"/>
    <w:rsid w:val="00C673F7"/>
    <w:rsid w:val="00C76D56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3EA8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D3CA1"/>
    <w:rsid w:val="00EE6B9D"/>
    <w:rsid w:val="00F16EC6"/>
    <w:rsid w:val="00F20D4C"/>
    <w:rsid w:val="00F218FD"/>
    <w:rsid w:val="00F252E9"/>
    <w:rsid w:val="00F41F25"/>
    <w:rsid w:val="00F512F1"/>
    <w:rsid w:val="00F54208"/>
    <w:rsid w:val="00F80C0D"/>
    <w:rsid w:val="00FB0CB5"/>
    <w:rsid w:val="00FB386E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  <w:style w:type="character" w:styleId="Odwoaniedokomentarza">
    <w:name w:val="annotation reference"/>
    <w:basedOn w:val="Domylnaczcionkaakapitu"/>
    <w:uiPriority w:val="99"/>
    <w:semiHidden/>
    <w:unhideWhenUsed/>
    <w:rsid w:val="00ED3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D3CA1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D3C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3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D3C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D0232-5898-4093-8292-291C406F8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1601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7</cp:revision>
  <cp:lastPrinted>2026-08-03T11:22:00Z</cp:lastPrinted>
  <dcterms:created xsi:type="dcterms:W3CDTF">2026-08-03T11:12:00Z</dcterms:created>
  <dcterms:modified xsi:type="dcterms:W3CDTF">2026-08-03T11:23:00Z</dcterms:modified>
</cp:coreProperties>
</file>