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F55ABE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Pr="00F55ABE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F55ABE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F55ABE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F55ABE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F55ABE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F55ABE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F55ABE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F55ABE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42C1F298" w:rsidR="005A4CE4" w:rsidRPr="00F55ABE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452D8AFB" w14:textId="77777777" w:rsidR="005A4CE4" w:rsidRPr="00F55ABE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CEiDG</w:t>
      </w:r>
      <w:proofErr w:type="spellEnd"/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7F399DD1" w14:textId="77777777" w:rsidR="005A4CE4" w:rsidRPr="00F55ABE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F55ABE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02459717" w:rsidR="005A4CE4" w:rsidRPr="00F55ABE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1B1B99BD" w14:textId="77777777" w:rsidR="005A4CE4" w:rsidRPr="00F55ABE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(imię, nazwisko, stanowisko/podstawa do reprezentacji)</w:t>
      </w:r>
    </w:p>
    <w:p w14:paraId="187C84CC" w14:textId="77777777" w:rsidR="00483541" w:rsidRPr="00F55ABE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F55ABE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F55ABE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F55ABE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F55ABE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F55ABE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41A460BE" w:rsidR="005A4CE4" w:rsidRPr="00F55ABE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F55ABE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A54CA0" w:rsidRPr="00A54CA0">
        <w:rPr>
          <w:rFonts w:ascii="Verdana" w:hAnsi="Verdana"/>
          <w:b/>
          <w:sz w:val="20"/>
          <w:szCs w:val="20"/>
        </w:rPr>
        <w:t>Usługa szkolenia nauczycieli z zakresu CFD (</w:t>
      </w:r>
      <w:proofErr w:type="spellStart"/>
      <w:r w:rsidR="00A54CA0" w:rsidRPr="00A54CA0">
        <w:rPr>
          <w:rFonts w:ascii="Verdana" w:hAnsi="Verdana"/>
          <w:b/>
          <w:sz w:val="20"/>
          <w:szCs w:val="20"/>
        </w:rPr>
        <w:t>Computational</w:t>
      </w:r>
      <w:proofErr w:type="spellEnd"/>
      <w:r w:rsidR="00A54CA0" w:rsidRPr="00A54CA0">
        <w:rPr>
          <w:rFonts w:ascii="Verdana" w:hAnsi="Verdana"/>
          <w:b/>
          <w:sz w:val="20"/>
          <w:szCs w:val="20"/>
        </w:rPr>
        <w:t xml:space="preserve"> Fluid Dynamics) oraz MES (Metoda Elementów Skończonych) / </w:t>
      </w:r>
      <w:proofErr w:type="spellStart"/>
      <w:r w:rsidR="00A54CA0" w:rsidRPr="00A54CA0">
        <w:rPr>
          <w:rFonts w:ascii="Verdana" w:hAnsi="Verdana"/>
          <w:b/>
          <w:sz w:val="20"/>
          <w:szCs w:val="20"/>
        </w:rPr>
        <w:t>Ansys</w:t>
      </w:r>
      <w:proofErr w:type="spellEnd"/>
      <w:r w:rsidR="00A54CA0" w:rsidRPr="00A54CA0">
        <w:rPr>
          <w:rFonts w:ascii="Verdana" w:hAnsi="Verdana"/>
          <w:b/>
          <w:sz w:val="20"/>
          <w:szCs w:val="20"/>
        </w:rPr>
        <w:t>, w ramach projektu KOMPAS AGH - KC-DE-zp.25.359.2026</w:t>
      </w:r>
      <w:bookmarkStart w:id="0" w:name="_GoBack"/>
      <w:bookmarkEnd w:id="0"/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F55ABE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F55ABE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F55ABE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31F1736B" w14:textId="77777777" w:rsidR="00F55ABE" w:rsidRPr="00F55ABE" w:rsidRDefault="00F55ABE" w:rsidP="00F55ABE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8EE2ADB" w14:textId="77777777" w:rsidR="00F55ABE" w:rsidRPr="00F55ABE" w:rsidRDefault="00F55ABE" w:rsidP="00F55ABE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43EEF81D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41B1413C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F55ABE">
        <w:rPr>
          <w:rFonts w:ascii="Verdana" w:hAnsi="Verdana" w:cs="Calibr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48206653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1E025B97" w14:textId="77777777" w:rsidR="00F55ABE" w:rsidRPr="00F55ABE" w:rsidRDefault="00F55ABE" w:rsidP="00F55ABE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5B8076BC" w14:textId="77777777" w:rsidR="00F55ABE" w:rsidRPr="00F55ABE" w:rsidRDefault="00F55ABE" w:rsidP="00F55ABE">
      <w:pPr>
        <w:pStyle w:val="Akapitzlist"/>
        <w:widowControl w:val="0"/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>albo</w:t>
      </w:r>
    </w:p>
    <w:p w14:paraId="6A58040E" w14:textId="77777777" w:rsidR="00F55ABE" w:rsidRPr="00F55ABE" w:rsidRDefault="00F55ABE" w:rsidP="00F55ABE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4DA06D4B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 xml:space="preserve">Oświadczam, że nie zachodzą w stosunku do mnie przesłanki wykluczenia z postępowania na podstawie art.  7 ust. 1 ustawy z dnia 13 kwietnia 2022 r. o </w:t>
      </w: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lastRenderedPageBreak/>
        <w:t>szczególnych rozwiązaniach w zakresie przeciwdziałania wspieraniu agresji na Ukrainę oraz służących ochronie bezpieczeństwa narodowego (Dz. U. poz. 835) .</w:t>
      </w:r>
    </w:p>
    <w:p w14:paraId="1E8DB8C7" w14:textId="77777777" w:rsidR="00F55ABE" w:rsidRPr="00F55ABE" w:rsidRDefault="00F55ABE" w:rsidP="00F55ABE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3DF67EAA" w14:textId="77777777" w:rsidR="00F55ABE" w:rsidRPr="00F55ABE" w:rsidRDefault="00F55ABE" w:rsidP="00F55ABE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0A45FB6" w14:textId="77777777" w:rsidR="00F55ABE" w:rsidRPr="00F55ABE" w:rsidRDefault="00F55ABE" w:rsidP="00F55ABE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5091130" w14:textId="77777777" w:rsidR="00F55ABE" w:rsidRPr="00F55ABE" w:rsidRDefault="00F55ABE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119493C" w14:textId="77777777" w:rsidR="00A821AF" w:rsidRPr="00F55ABE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F55ABE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F55ABE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F55ABE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F55ABE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77E0CFE9" w14:textId="77777777" w:rsidR="00F55ABE" w:rsidRPr="00F55ABE" w:rsidRDefault="00F55ABE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</w:p>
    <w:p w14:paraId="1FF1F33D" w14:textId="77777777" w:rsidR="00F55ABE" w:rsidRPr="00F55ABE" w:rsidRDefault="00F55ABE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</w:p>
    <w:p w14:paraId="393EA74B" w14:textId="77777777" w:rsidR="005103B9" w:rsidRPr="00F55ABE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F55ABE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376F0" w14:textId="77777777" w:rsidR="000D1DB6" w:rsidRDefault="000D1DB6" w:rsidP="0038231F">
      <w:pPr>
        <w:spacing w:after="0" w:line="240" w:lineRule="auto"/>
      </w:pPr>
      <w:r>
        <w:separator/>
      </w:r>
    </w:p>
  </w:endnote>
  <w:endnote w:type="continuationSeparator" w:id="0">
    <w:p w14:paraId="06CB1A41" w14:textId="77777777" w:rsidR="000D1DB6" w:rsidRDefault="000D1D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8DF469" w14:textId="77777777" w:rsidR="000D1DB6" w:rsidRDefault="000D1DB6" w:rsidP="0038231F">
      <w:pPr>
        <w:spacing w:after="0" w:line="240" w:lineRule="auto"/>
      </w:pPr>
      <w:r>
        <w:separator/>
      </w:r>
    </w:p>
  </w:footnote>
  <w:footnote w:type="continuationSeparator" w:id="0">
    <w:p w14:paraId="057FE172" w14:textId="77777777" w:rsidR="000D1DB6" w:rsidRDefault="000D1DB6" w:rsidP="0038231F">
      <w:pPr>
        <w:spacing w:after="0" w:line="240" w:lineRule="auto"/>
      </w:pPr>
      <w:r>
        <w:continuationSeparator/>
      </w:r>
    </w:p>
  </w:footnote>
  <w:footnote w:id="1">
    <w:p w14:paraId="34660777" w14:textId="77777777" w:rsidR="00F55ABE" w:rsidRPr="004C0377" w:rsidRDefault="00F55ABE" w:rsidP="00F55ABE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4939338D" w14:textId="77777777" w:rsidR="00F55ABE" w:rsidRDefault="00F55ABE" w:rsidP="00F55ABE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5E49" w14:textId="367DD540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5E5D0ADC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58C2DB2E" wp14:editId="465F642E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7672F0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49304D6" wp14:editId="272D7490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3F6E9E" w14:textId="77777777" w:rsidR="00E83500" w:rsidRDefault="00E83500" w:rsidP="00E83500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549304D6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43F6E9E" w14:textId="77777777" w:rsidR="00E83500" w:rsidRDefault="00E83500" w:rsidP="00E83500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18D3C453" w14:textId="294C3027" w:rsidR="008128AD" w:rsidRPr="007407DE" w:rsidRDefault="008128AD" w:rsidP="00E83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2"/>
  </w:num>
  <w:num w:numId="8">
    <w:abstractNumId w:val="5"/>
  </w:num>
  <w:num w:numId="9">
    <w:abstractNumId w:val="4"/>
  </w:num>
  <w:num w:numId="10">
    <w:abstractNumId w:val="7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1B99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1DB6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D1843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939E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533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2E9C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6569E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54CA0"/>
    <w:rsid w:val="00A57BC2"/>
    <w:rsid w:val="00A821AF"/>
    <w:rsid w:val="00AA758B"/>
    <w:rsid w:val="00AB1B61"/>
    <w:rsid w:val="00AC7CB2"/>
    <w:rsid w:val="00AE51E4"/>
    <w:rsid w:val="00AE6FF2"/>
    <w:rsid w:val="00AF04A2"/>
    <w:rsid w:val="00B00051"/>
    <w:rsid w:val="00B0088C"/>
    <w:rsid w:val="00B044C2"/>
    <w:rsid w:val="00B15219"/>
    <w:rsid w:val="00B15FD3"/>
    <w:rsid w:val="00B34079"/>
    <w:rsid w:val="00B361EC"/>
    <w:rsid w:val="00B8005E"/>
    <w:rsid w:val="00B90E42"/>
    <w:rsid w:val="00BB03EB"/>
    <w:rsid w:val="00BB0C3C"/>
    <w:rsid w:val="00BC1C95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929DD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75696"/>
    <w:rsid w:val="00E83500"/>
    <w:rsid w:val="00EA0C12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55ABE"/>
    <w:rsid w:val="00F66810"/>
    <w:rsid w:val="00F8042D"/>
    <w:rsid w:val="00F952C0"/>
    <w:rsid w:val="00FB6F81"/>
    <w:rsid w:val="00FB7753"/>
    <w:rsid w:val="00FC0317"/>
    <w:rsid w:val="00FC1A7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E5434-DB0C-45B5-B275-DAD9BF6AA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2023-09-12T08:07:00Z</cp:lastPrinted>
  <dcterms:created xsi:type="dcterms:W3CDTF">2026-08-05T10:45:00Z</dcterms:created>
  <dcterms:modified xsi:type="dcterms:W3CDTF">2026-08-05T10:45:00Z</dcterms:modified>
</cp:coreProperties>
</file>