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BC4D85" w14:textId="77777777" w:rsidR="00F3134E" w:rsidRPr="00DD0E3C" w:rsidRDefault="00F3134E" w:rsidP="00F3134E">
      <w:pPr>
        <w:jc w:val="right"/>
        <w:rPr>
          <w:rFonts w:ascii="Verdana" w:hAnsi="Verdana"/>
          <w:b/>
        </w:rPr>
      </w:pPr>
      <w:r w:rsidRPr="00DD0E3C">
        <w:rPr>
          <w:rFonts w:ascii="Verdana" w:hAnsi="Verdana"/>
          <w:b/>
        </w:rPr>
        <w:t>Załącznik nr 5</w:t>
      </w:r>
    </w:p>
    <w:p w14:paraId="4CF6C98C" w14:textId="77777777" w:rsidR="00F3134E" w:rsidRDefault="00F3134E" w:rsidP="00F3134E"/>
    <w:p w14:paraId="329EDEB8" w14:textId="77777777" w:rsidR="00F3134E" w:rsidRPr="00DD0E3C" w:rsidRDefault="00F3134E" w:rsidP="00F3134E">
      <w:pPr>
        <w:tabs>
          <w:tab w:val="left" w:pos="0"/>
        </w:tabs>
        <w:jc w:val="center"/>
        <w:rPr>
          <w:rFonts w:ascii="Verdana" w:hAnsi="Verdana"/>
          <w:b/>
          <w:color w:val="000000"/>
        </w:rPr>
      </w:pPr>
      <w:r w:rsidRPr="00DD0E3C">
        <w:rPr>
          <w:rFonts w:ascii="Verdana" w:hAnsi="Verdana"/>
          <w:b/>
          <w:color w:val="000000"/>
        </w:rPr>
        <w:t xml:space="preserve">WYKAZ ZREALIZOWANYCH USŁUG </w:t>
      </w:r>
    </w:p>
    <w:p w14:paraId="13D3110A" w14:textId="77777777" w:rsidR="00F3134E" w:rsidRDefault="00F3134E" w:rsidP="00F3134E">
      <w:pPr>
        <w:tabs>
          <w:tab w:val="left" w:pos="0"/>
        </w:tabs>
        <w:jc w:val="center"/>
        <w:rPr>
          <w:b/>
          <w:color w:val="000000"/>
        </w:rPr>
      </w:pPr>
    </w:p>
    <w:p w14:paraId="23415818" w14:textId="77777777" w:rsidR="00F3134E" w:rsidRPr="00471999" w:rsidRDefault="00F3134E" w:rsidP="00F3134E">
      <w:pPr>
        <w:tabs>
          <w:tab w:val="right" w:pos="9000"/>
        </w:tabs>
        <w:rPr>
          <w:rFonts w:ascii="Verdana" w:hAnsi="Verdana"/>
        </w:rPr>
      </w:pPr>
      <w:r w:rsidRPr="00471999">
        <w:rPr>
          <w:rFonts w:ascii="Verdana" w:hAnsi="Verdana"/>
        </w:rPr>
        <w:t>NAZWA WYKONAWCY: …………………………………………………….</w:t>
      </w:r>
    </w:p>
    <w:p w14:paraId="1CDD51AF" w14:textId="77777777" w:rsidR="00F3134E" w:rsidRPr="00471999" w:rsidRDefault="00F3134E" w:rsidP="00F3134E">
      <w:pPr>
        <w:tabs>
          <w:tab w:val="right" w:pos="9000"/>
        </w:tabs>
        <w:rPr>
          <w:rFonts w:ascii="Verdana" w:hAnsi="Verdana"/>
        </w:rPr>
      </w:pPr>
      <w:r w:rsidRPr="00471999">
        <w:rPr>
          <w:rFonts w:ascii="Verdana" w:hAnsi="Verdana"/>
        </w:rPr>
        <w:t xml:space="preserve">ADRES:…………………………………………………………………………. </w:t>
      </w:r>
    </w:p>
    <w:p w14:paraId="71936C8E" w14:textId="45089C76" w:rsidR="00F3134E" w:rsidRDefault="00F3134E" w:rsidP="00F3134E">
      <w:pPr>
        <w:tabs>
          <w:tab w:val="left" w:pos="0"/>
        </w:tabs>
        <w:jc w:val="both"/>
        <w:rPr>
          <w:rFonts w:ascii="Verdana" w:hAnsi="Verdana"/>
        </w:rPr>
      </w:pPr>
      <w:r w:rsidRPr="00471999">
        <w:rPr>
          <w:rFonts w:ascii="Verdana" w:hAnsi="Verdana"/>
          <w:color w:val="000000"/>
        </w:rPr>
        <w:t xml:space="preserve">Składając ofertę w postępowaniu o udzielenie zamówienia publicznego w trybie </w:t>
      </w:r>
      <w:r w:rsidRPr="00471999">
        <w:rPr>
          <w:rFonts w:ascii="Verdana" w:hAnsi="Verdana"/>
        </w:rPr>
        <w:t xml:space="preserve">przetarg nieograniczony </w:t>
      </w:r>
      <w:r w:rsidRPr="00471999">
        <w:rPr>
          <w:rFonts w:ascii="Verdana" w:hAnsi="Verdana"/>
          <w:color w:val="000000"/>
        </w:rPr>
        <w:t xml:space="preserve">na: </w:t>
      </w:r>
      <w:r w:rsidR="006F54D5" w:rsidRPr="006F54D5">
        <w:rPr>
          <w:rFonts w:ascii="Verdana" w:hAnsi="Verdana"/>
          <w:b/>
          <w:lang w:val="x-none"/>
        </w:rPr>
        <w:t>Usługa szkolenia nauczycieli z zakresu CFD (</w:t>
      </w:r>
      <w:proofErr w:type="spellStart"/>
      <w:r w:rsidR="006F54D5" w:rsidRPr="006F54D5">
        <w:rPr>
          <w:rFonts w:ascii="Verdana" w:hAnsi="Verdana"/>
          <w:b/>
          <w:lang w:val="x-none"/>
        </w:rPr>
        <w:t>Computational</w:t>
      </w:r>
      <w:proofErr w:type="spellEnd"/>
      <w:r w:rsidR="006F54D5" w:rsidRPr="006F54D5">
        <w:rPr>
          <w:rFonts w:ascii="Verdana" w:hAnsi="Verdana"/>
          <w:b/>
          <w:lang w:val="x-none"/>
        </w:rPr>
        <w:t xml:space="preserve"> Fluid Dynamics) oraz MES (Metoda Elementów Skończonych) / </w:t>
      </w:r>
      <w:proofErr w:type="spellStart"/>
      <w:r w:rsidR="006F54D5" w:rsidRPr="006F54D5">
        <w:rPr>
          <w:rFonts w:ascii="Verdana" w:hAnsi="Verdana"/>
          <w:b/>
          <w:lang w:val="x-none"/>
        </w:rPr>
        <w:t>Ansys</w:t>
      </w:r>
      <w:proofErr w:type="spellEnd"/>
      <w:r w:rsidR="006F54D5" w:rsidRPr="006F54D5">
        <w:rPr>
          <w:rFonts w:ascii="Verdana" w:hAnsi="Verdana"/>
          <w:b/>
          <w:lang w:val="x-none"/>
        </w:rPr>
        <w:t>, w ramach projektu KOMPAS AGH - KC-DE-zp.25.359.2026</w:t>
      </w:r>
      <w:r w:rsidRPr="00471999">
        <w:rPr>
          <w:rFonts w:ascii="Verdana" w:hAnsi="Verdana"/>
          <w:b/>
        </w:rPr>
        <w:t xml:space="preserve">, </w:t>
      </w:r>
      <w:r w:rsidRPr="00471999">
        <w:rPr>
          <w:rFonts w:ascii="Verdana" w:hAnsi="Verdana"/>
        </w:rPr>
        <w:t>oświadczamy, że w ciągu ostatnich 3 lat przed upływem terminu składania ofert zrealizowaliśmy następujące zamówienia:</w:t>
      </w:r>
    </w:p>
    <w:p w14:paraId="4D98E66E" w14:textId="77777777" w:rsidR="00DD0E3C" w:rsidRPr="00471999" w:rsidRDefault="00DD0E3C" w:rsidP="00F3134E">
      <w:pPr>
        <w:tabs>
          <w:tab w:val="left" w:pos="0"/>
        </w:tabs>
        <w:jc w:val="both"/>
        <w:rPr>
          <w:rFonts w:ascii="Verdana" w:hAnsi="Verdana"/>
        </w:rPr>
      </w:pPr>
    </w:p>
    <w:tbl>
      <w:tblPr>
        <w:tblW w:w="4996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"/>
        <w:gridCol w:w="3833"/>
        <w:gridCol w:w="2260"/>
        <w:gridCol w:w="2402"/>
      </w:tblGrid>
      <w:tr w:rsidR="00DD0E3C" w14:paraId="58929BDA" w14:textId="77777777" w:rsidTr="00DD0E3C">
        <w:trPr>
          <w:cantSplit/>
          <w:trHeight w:val="761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B87674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proofErr w:type="spellStart"/>
            <w:r w:rsidRPr="00471999">
              <w:rPr>
                <w:rFonts w:ascii="Verdana" w:hAnsi="Verdana"/>
                <w:b/>
              </w:rPr>
              <w:t>L.p</w:t>
            </w:r>
            <w:proofErr w:type="spellEnd"/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A50527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t>Przedmiot usługi</w:t>
            </w:r>
            <w:r w:rsidRPr="00471999">
              <w:rPr>
                <w:rStyle w:val="Odwoanieprzypisudolnego"/>
                <w:rFonts w:ascii="Verdana" w:hAnsi="Verdana"/>
                <w:b/>
              </w:rPr>
              <w:footnoteReference w:id="1"/>
            </w:r>
          </w:p>
          <w:p w14:paraId="2FC367CF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724457" w14:textId="34122F94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Termin</w:t>
            </w:r>
            <w:r w:rsidRPr="00471999">
              <w:rPr>
                <w:rFonts w:ascii="Verdana" w:hAnsi="Verdana"/>
                <w:b/>
              </w:rPr>
              <w:t xml:space="preserve"> </w:t>
            </w:r>
            <w:r>
              <w:rPr>
                <w:rFonts w:ascii="Verdana" w:hAnsi="Verdana"/>
                <w:b/>
              </w:rPr>
              <w:t>realizacji</w:t>
            </w: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DC6E20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br/>
              <w:t xml:space="preserve">Odbiorca usługi </w:t>
            </w:r>
          </w:p>
          <w:p w14:paraId="6A79AA99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t>(nazwa, adres)</w:t>
            </w:r>
          </w:p>
        </w:tc>
      </w:tr>
      <w:tr w:rsidR="00DD0E3C" w14:paraId="796DF258" w14:textId="77777777" w:rsidTr="00DD0E3C">
        <w:trPr>
          <w:cantSplit/>
          <w:trHeight w:hRule="exact" w:val="83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71E618" w14:textId="77777777" w:rsidR="00DD0E3C" w:rsidRPr="00471999" w:rsidRDefault="00DD0E3C" w:rsidP="00471999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1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94EFC7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2</w:t>
            </w: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BF5C98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color w:val="000000"/>
              </w:rPr>
            </w:pPr>
            <w:r w:rsidRPr="00471999">
              <w:rPr>
                <w:rFonts w:ascii="Verdana" w:hAnsi="Verdana"/>
                <w:color w:val="000000"/>
              </w:rPr>
              <w:t>3</w:t>
            </w: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D6D9CB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5</w:t>
            </w:r>
          </w:p>
        </w:tc>
      </w:tr>
      <w:tr w:rsidR="00DD0E3C" w14:paraId="7B17A359" w14:textId="77777777" w:rsidTr="00DD0E3C">
        <w:trPr>
          <w:cantSplit/>
          <w:trHeight w:val="620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E0B6F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1.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DA3162" w14:textId="1312C676" w:rsidR="00DD0E3C" w:rsidRDefault="000C42CA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Przedmiot</w:t>
            </w:r>
            <w:r w:rsidR="00972824">
              <w:rPr>
                <w:b/>
                <w:color w:val="000000"/>
              </w:rPr>
              <w:t xml:space="preserve"> szkolenia: ……………………</w:t>
            </w:r>
          </w:p>
          <w:p w14:paraId="555AEA98" w14:textId="77777777" w:rsidR="00972824" w:rsidRDefault="00972824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Liczba godzin: ………………………….</w:t>
            </w:r>
          </w:p>
          <w:p w14:paraId="40A99384" w14:textId="0598178C" w:rsidR="0013397F" w:rsidRDefault="0013397F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G</w:t>
            </w:r>
            <w:r w:rsidRPr="0013397F">
              <w:rPr>
                <w:b/>
                <w:color w:val="000000"/>
              </w:rPr>
              <w:t>rup</w:t>
            </w:r>
            <w:r>
              <w:rPr>
                <w:b/>
                <w:color w:val="000000"/>
              </w:rPr>
              <w:t>a</w:t>
            </w:r>
            <w:r w:rsidRPr="0013397F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licząca …………….</w:t>
            </w:r>
            <w:r w:rsidRPr="0013397F">
              <w:rPr>
                <w:b/>
                <w:color w:val="000000"/>
              </w:rPr>
              <w:t xml:space="preserve"> uczestników</w:t>
            </w: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D01E6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B12CFC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385D3728" w14:textId="77777777" w:rsidTr="00DD0E3C">
        <w:trPr>
          <w:cantSplit/>
          <w:trHeight w:val="620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0C1624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2.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782E74" w14:textId="77777777" w:rsidR="0013397F" w:rsidRDefault="0013397F" w:rsidP="0013397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Przedmiot szkolenia: ……………………</w:t>
            </w:r>
          </w:p>
          <w:p w14:paraId="4A9AC399" w14:textId="77777777" w:rsidR="0013397F" w:rsidRDefault="0013397F" w:rsidP="0013397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Liczba godzin: ………………………….</w:t>
            </w:r>
          </w:p>
          <w:p w14:paraId="74BA1D5F" w14:textId="2E4EABE9" w:rsidR="00DD0E3C" w:rsidRDefault="0013397F" w:rsidP="0013397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G</w:t>
            </w:r>
            <w:r w:rsidRPr="0013397F">
              <w:rPr>
                <w:b/>
                <w:color w:val="000000"/>
              </w:rPr>
              <w:t>rup</w:t>
            </w:r>
            <w:r>
              <w:rPr>
                <w:b/>
                <w:color w:val="000000"/>
              </w:rPr>
              <w:t>a</w:t>
            </w:r>
            <w:r w:rsidRPr="0013397F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licząca …………….</w:t>
            </w:r>
            <w:r w:rsidRPr="0013397F">
              <w:rPr>
                <w:b/>
                <w:color w:val="000000"/>
              </w:rPr>
              <w:t xml:space="preserve"> uczestników</w:t>
            </w: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05AB7E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86D318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6021F128" w14:textId="77777777" w:rsidTr="00DD0E3C">
        <w:trPr>
          <w:cantSplit/>
          <w:trHeight w:val="626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2853B4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3.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9B1FFE" w14:textId="77777777" w:rsidR="0013397F" w:rsidRDefault="0013397F" w:rsidP="0013397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Przedmiot szkolenia: ……………………</w:t>
            </w:r>
          </w:p>
          <w:p w14:paraId="1E271836" w14:textId="77777777" w:rsidR="0013397F" w:rsidRDefault="0013397F" w:rsidP="0013397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Liczba godzin: ………………………….</w:t>
            </w:r>
          </w:p>
          <w:p w14:paraId="6420076A" w14:textId="5CD8874A" w:rsidR="00DD0E3C" w:rsidRDefault="0013397F" w:rsidP="0013397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G</w:t>
            </w:r>
            <w:r w:rsidRPr="0013397F">
              <w:rPr>
                <w:b/>
                <w:color w:val="000000"/>
              </w:rPr>
              <w:t>rup</w:t>
            </w:r>
            <w:r>
              <w:rPr>
                <w:b/>
                <w:color w:val="000000"/>
              </w:rPr>
              <w:t>a</w:t>
            </w:r>
            <w:r w:rsidRPr="0013397F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licząca …………….</w:t>
            </w:r>
            <w:r w:rsidRPr="0013397F">
              <w:rPr>
                <w:b/>
                <w:color w:val="000000"/>
              </w:rPr>
              <w:t xml:space="preserve"> uczestników</w:t>
            </w: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C96458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166CF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282302" w14:paraId="74BDE632" w14:textId="77777777" w:rsidTr="00DD0E3C">
        <w:trPr>
          <w:cantSplit/>
          <w:trHeight w:val="626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85EA3" w14:textId="26026AFC" w:rsidR="00282302" w:rsidRPr="00471999" w:rsidRDefault="00282302" w:rsidP="00282302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000000"/>
              </w:rPr>
              <w:t>4</w:t>
            </w:r>
            <w:r w:rsidRPr="00471999">
              <w:rPr>
                <w:rFonts w:ascii="Verdana" w:hAnsi="Verdana"/>
                <w:b/>
                <w:color w:val="000000"/>
              </w:rPr>
              <w:t>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EB5C97" w14:textId="77777777" w:rsidR="0013397F" w:rsidRDefault="0013397F" w:rsidP="0013397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Przedmiot szkolenia: ……………………</w:t>
            </w:r>
          </w:p>
          <w:p w14:paraId="324C1680" w14:textId="77777777" w:rsidR="0013397F" w:rsidRDefault="0013397F" w:rsidP="0013397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Liczba godzin: ………………………….</w:t>
            </w:r>
          </w:p>
          <w:p w14:paraId="793358E5" w14:textId="2C07F9E7" w:rsidR="00282302" w:rsidRDefault="0013397F" w:rsidP="0013397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G</w:t>
            </w:r>
            <w:r w:rsidRPr="0013397F">
              <w:rPr>
                <w:b/>
                <w:color w:val="000000"/>
              </w:rPr>
              <w:t>rup</w:t>
            </w:r>
            <w:r>
              <w:rPr>
                <w:b/>
                <w:color w:val="000000"/>
              </w:rPr>
              <w:t>a</w:t>
            </w:r>
            <w:r w:rsidRPr="0013397F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licząca …………….</w:t>
            </w:r>
            <w:r w:rsidRPr="0013397F">
              <w:rPr>
                <w:b/>
                <w:color w:val="000000"/>
              </w:rPr>
              <w:t xml:space="preserve"> uczestników</w:t>
            </w: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E6468C" w14:textId="77777777" w:rsidR="00282302" w:rsidRDefault="00282302" w:rsidP="0028230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2D3E5A" w14:textId="77777777" w:rsidR="00282302" w:rsidRDefault="00282302" w:rsidP="0028230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282302" w14:paraId="0E262297" w14:textId="77777777" w:rsidTr="00DD0E3C">
        <w:trPr>
          <w:cantSplit/>
          <w:trHeight w:val="626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4967CB" w14:textId="332B0AB6" w:rsidR="00282302" w:rsidRPr="00471999" w:rsidRDefault="00282302" w:rsidP="00282302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000000"/>
              </w:rPr>
              <w:t>5</w:t>
            </w:r>
            <w:r w:rsidRPr="00471999">
              <w:rPr>
                <w:rFonts w:ascii="Verdana" w:hAnsi="Verdana"/>
                <w:b/>
                <w:color w:val="000000"/>
              </w:rPr>
              <w:t>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101855" w14:textId="77777777" w:rsidR="0013397F" w:rsidRDefault="0013397F" w:rsidP="0013397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Przedmiot szkolenia: ……………………</w:t>
            </w:r>
          </w:p>
          <w:p w14:paraId="218251A4" w14:textId="77777777" w:rsidR="0013397F" w:rsidRDefault="0013397F" w:rsidP="0013397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Liczba godzin: ………………………….</w:t>
            </w:r>
          </w:p>
          <w:p w14:paraId="0A1F9A69" w14:textId="1F82D579" w:rsidR="00282302" w:rsidRDefault="0013397F" w:rsidP="0013397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G</w:t>
            </w:r>
            <w:r w:rsidRPr="0013397F">
              <w:rPr>
                <w:b/>
                <w:color w:val="000000"/>
              </w:rPr>
              <w:t>rup</w:t>
            </w:r>
            <w:r>
              <w:rPr>
                <w:b/>
                <w:color w:val="000000"/>
              </w:rPr>
              <w:t>a</w:t>
            </w:r>
            <w:r w:rsidRPr="0013397F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licząca …………….</w:t>
            </w:r>
            <w:r w:rsidRPr="0013397F">
              <w:rPr>
                <w:b/>
                <w:color w:val="000000"/>
              </w:rPr>
              <w:t xml:space="preserve"> uczestników</w:t>
            </w: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736271" w14:textId="77777777" w:rsidR="00282302" w:rsidRDefault="00282302" w:rsidP="0028230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948102" w14:textId="77777777" w:rsidR="00282302" w:rsidRDefault="00282302" w:rsidP="0028230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282302" w14:paraId="7E876443" w14:textId="77777777" w:rsidTr="00DD0E3C">
        <w:trPr>
          <w:cantSplit/>
          <w:trHeight w:val="626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F70B6B" w14:textId="54697E3F" w:rsidR="00282302" w:rsidRPr="00471999" w:rsidRDefault="00282302" w:rsidP="00282302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000000"/>
              </w:rPr>
              <w:lastRenderedPageBreak/>
              <w:t>6</w:t>
            </w:r>
            <w:r w:rsidRPr="00471999">
              <w:rPr>
                <w:rFonts w:ascii="Verdana" w:hAnsi="Verdana"/>
                <w:b/>
                <w:color w:val="000000"/>
              </w:rPr>
              <w:t>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80BD1A" w14:textId="77777777" w:rsidR="0013397F" w:rsidRDefault="0013397F" w:rsidP="0013397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Przedmiot szkolenia: ……………………</w:t>
            </w:r>
          </w:p>
          <w:p w14:paraId="5EE36A61" w14:textId="77777777" w:rsidR="0013397F" w:rsidRDefault="0013397F" w:rsidP="0013397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Liczba godzin: ………………………….</w:t>
            </w:r>
          </w:p>
          <w:p w14:paraId="107DC431" w14:textId="55750692" w:rsidR="00282302" w:rsidRDefault="0013397F" w:rsidP="0013397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G</w:t>
            </w:r>
            <w:r w:rsidRPr="0013397F">
              <w:rPr>
                <w:b/>
                <w:color w:val="000000"/>
              </w:rPr>
              <w:t>rup</w:t>
            </w:r>
            <w:r>
              <w:rPr>
                <w:b/>
                <w:color w:val="000000"/>
              </w:rPr>
              <w:t>a</w:t>
            </w:r>
            <w:r w:rsidRPr="0013397F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licząca …………….</w:t>
            </w:r>
            <w:r w:rsidRPr="0013397F">
              <w:rPr>
                <w:b/>
                <w:color w:val="000000"/>
              </w:rPr>
              <w:t xml:space="preserve"> uczestników</w:t>
            </w: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DC47BE" w14:textId="77777777" w:rsidR="00282302" w:rsidRDefault="00282302" w:rsidP="0028230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929D9" w14:textId="77777777" w:rsidR="00282302" w:rsidRDefault="00282302" w:rsidP="0028230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4D66AE" w14:paraId="5691BB4C" w14:textId="77777777" w:rsidTr="00DD0E3C">
        <w:trPr>
          <w:cantSplit/>
          <w:trHeight w:val="626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1DDEC7" w14:textId="56295FA0" w:rsidR="004D66AE" w:rsidRDefault="0013397F" w:rsidP="00282302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000000"/>
              </w:rPr>
              <w:t xml:space="preserve">7. 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FD2C3D" w14:textId="77777777" w:rsidR="0013397F" w:rsidRDefault="0013397F" w:rsidP="0013397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Przedmiot szkolenia: ……………………</w:t>
            </w:r>
          </w:p>
          <w:p w14:paraId="3D9714AD" w14:textId="77777777" w:rsidR="0013397F" w:rsidRDefault="0013397F" w:rsidP="0013397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Liczba godzin: ………………………….</w:t>
            </w:r>
          </w:p>
          <w:p w14:paraId="48F8482B" w14:textId="6800F5A1" w:rsidR="004D66AE" w:rsidRDefault="0013397F" w:rsidP="0013397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G</w:t>
            </w:r>
            <w:r w:rsidRPr="0013397F">
              <w:rPr>
                <w:b/>
                <w:color w:val="000000"/>
              </w:rPr>
              <w:t>rup</w:t>
            </w:r>
            <w:r>
              <w:rPr>
                <w:b/>
                <w:color w:val="000000"/>
              </w:rPr>
              <w:t>a</w:t>
            </w:r>
            <w:r w:rsidRPr="0013397F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licząca …………….</w:t>
            </w:r>
            <w:r w:rsidRPr="0013397F">
              <w:rPr>
                <w:b/>
                <w:color w:val="000000"/>
              </w:rPr>
              <w:t xml:space="preserve"> uczestników</w:t>
            </w: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56538" w14:textId="77777777" w:rsidR="004D66AE" w:rsidRDefault="004D66AE" w:rsidP="0028230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39201D" w14:textId="77777777" w:rsidR="004D66AE" w:rsidRDefault="004D66AE" w:rsidP="0028230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13397F" w14:paraId="62459B05" w14:textId="77777777" w:rsidTr="00DD0E3C">
        <w:trPr>
          <w:cantSplit/>
          <w:trHeight w:val="626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8CA93B" w14:textId="29ECF81A" w:rsidR="0013397F" w:rsidRDefault="0013397F" w:rsidP="00282302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>
              <w:rPr>
                <w:rFonts w:ascii="Verdana" w:hAnsi="Verdana"/>
                <w:b/>
                <w:color w:val="000000"/>
              </w:rPr>
              <w:t>8.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3B8390" w14:textId="77777777" w:rsidR="0013397F" w:rsidRDefault="0013397F" w:rsidP="0013397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Przedmiot szkolenia: ……………………</w:t>
            </w:r>
          </w:p>
          <w:p w14:paraId="1D32DFFD" w14:textId="77777777" w:rsidR="0013397F" w:rsidRDefault="0013397F" w:rsidP="0013397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Liczba godzin: ………………………….</w:t>
            </w:r>
          </w:p>
          <w:p w14:paraId="60452807" w14:textId="43C7BAFD" w:rsidR="0013397F" w:rsidRDefault="0013397F" w:rsidP="0013397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G</w:t>
            </w:r>
            <w:r w:rsidRPr="0013397F">
              <w:rPr>
                <w:b/>
                <w:color w:val="000000"/>
              </w:rPr>
              <w:t>rup</w:t>
            </w:r>
            <w:r>
              <w:rPr>
                <w:b/>
                <w:color w:val="000000"/>
              </w:rPr>
              <w:t>a</w:t>
            </w:r>
            <w:r w:rsidRPr="0013397F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licząca …………….</w:t>
            </w:r>
            <w:r w:rsidRPr="0013397F">
              <w:rPr>
                <w:b/>
                <w:color w:val="000000"/>
              </w:rPr>
              <w:t xml:space="preserve"> uczestników</w:t>
            </w:r>
            <w:bookmarkStart w:id="0" w:name="_GoBack"/>
            <w:bookmarkEnd w:id="0"/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1D8E73" w14:textId="77777777" w:rsidR="0013397F" w:rsidRDefault="0013397F" w:rsidP="0028230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EEBFED" w14:textId="77777777" w:rsidR="0013397F" w:rsidRDefault="0013397F" w:rsidP="00282302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29454114" w14:textId="77777777" w:rsidR="00DD0E3C" w:rsidRDefault="00DD0E3C" w:rsidP="00471999">
      <w:pPr>
        <w:jc w:val="both"/>
        <w:rPr>
          <w:rFonts w:ascii="Verdana" w:hAnsi="Verdana"/>
          <w:b/>
        </w:rPr>
      </w:pPr>
    </w:p>
    <w:p w14:paraId="2893F0DC" w14:textId="3E11DF5C" w:rsidR="00F3134E" w:rsidRPr="00471999" w:rsidRDefault="00F3134E" w:rsidP="00471999">
      <w:pPr>
        <w:jc w:val="both"/>
        <w:rPr>
          <w:rFonts w:ascii="Verdana" w:hAnsi="Verdana"/>
          <w:b/>
        </w:rPr>
      </w:pPr>
      <w:r w:rsidRPr="00471999">
        <w:rPr>
          <w:rFonts w:ascii="Verdana" w:hAnsi="Verdana"/>
          <w:b/>
        </w:rPr>
        <w:t>W załączeniu dokumenty potwierdzające należyte wykonanie usług wyszczególnionych w wykazie</w:t>
      </w:r>
      <w:r w:rsidR="00DD0E3C">
        <w:rPr>
          <w:rFonts w:ascii="Verdana" w:hAnsi="Verdana"/>
          <w:b/>
        </w:rPr>
        <w:t>.</w:t>
      </w:r>
    </w:p>
    <w:p w14:paraId="3B66DE7E" w14:textId="77777777" w:rsidR="008652EB" w:rsidRDefault="008652EB" w:rsidP="00E215D4">
      <w:pPr>
        <w:jc w:val="center"/>
        <w:rPr>
          <w:rFonts w:eastAsia="Droid Sans Fallback"/>
          <w:bCs/>
          <w:iCs/>
          <w:sz w:val="18"/>
          <w:szCs w:val="18"/>
          <w:lang w:eastAsia="zh-CN" w:bidi="hi-IN"/>
        </w:rPr>
      </w:pPr>
    </w:p>
    <w:p w14:paraId="4B6C636A" w14:textId="38088F1B" w:rsidR="00E215D4" w:rsidRPr="00E215D4" w:rsidRDefault="00E215D4" w:rsidP="00E215D4">
      <w:pPr>
        <w:jc w:val="center"/>
        <w:rPr>
          <w:i/>
          <w:iCs/>
          <w:color w:val="FF0000"/>
        </w:rPr>
      </w:pPr>
      <w:r w:rsidRPr="00E215D4">
        <w:rPr>
          <w:i/>
          <w:iCs/>
          <w:color w:val="FF0000"/>
        </w:rPr>
        <w:t>Dokument należy sporządzić w postaci elektronicznej i podpisać kwalifikowanym</w:t>
      </w:r>
    </w:p>
    <w:p w14:paraId="182EB333" w14:textId="77777777" w:rsidR="00E215D4" w:rsidRPr="00E215D4" w:rsidRDefault="00E215D4" w:rsidP="00E215D4">
      <w:pPr>
        <w:jc w:val="center"/>
        <w:rPr>
          <w:color w:val="FF0000"/>
        </w:rPr>
      </w:pPr>
      <w:r w:rsidRPr="00E215D4">
        <w:rPr>
          <w:i/>
          <w:iCs/>
          <w:color w:val="FF0000"/>
        </w:rPr>
        <w:t>podpisem elektronicznym lub podpisem zaufanym lub elektronicznym podpisem osobistym.</w:t>
      </w:r>
    </w:p>
    <w:p w14:paraId="18CB226A" w14:textId="77777777" w:rsidR="00F213FB" w:rsidRPr="00F3134E" w:rsidRDefault="00F213FB" w:rsidP="00F3134E"/>
    <w:sectPr w:rsidR="00F213FB" w:rsidRPr="00F3134E" w:rsidSect="00DD0E3C">
      <w:headerReference w:type="default" r:id="rId7"/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CC4AD6" w14:textId="77777777" w:rsidR="00F41106" w:rsidRDefault="00F41106">
      <w:r>
        <w:separator/>
      </w:r>
    </w:p>
  </w:endnote>
  <w:endnote w:type="continuationSeparator" w:id="0">
    <w:p w14:paraId="5CB27D94" w14:textId="77777777" w:rsidR="00F41106" w:rsidRDefault="00F411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roid Sans Fallback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8C7DCB" w14:textId="77777777" w:rsidR="00F41106" w:rsidRDefault="00F41106">
      <w:r>
        <w:separator/>
      </w:r>
    </w:p>
  </w:footnote>
  <w:footnote w:type="continuationSeparator" w:id="0">
    <w:p w14:paraId="0FECB3F1" w14:textId="77777777" w:rsidR="00F41106" w:rsidRDefault="00F41106">
      <w:r>
        <w:continuationSeparator/>
      </w:r>
    </w:p>
  </w:footnote>
  <w:footnote w:id="1">
    <w:p w14:paraId="71F9D080" w14:textId="7D3A76DF" w:rsidR="00DD0E3C" w:rsidRPr="00DD0E3C" w:rsidRDefault="00DD0E3C" w:rsidP="00F3134E">
      <w:pPr>
        <w:jc w:val="both"/>
        <w:rPr>
          <w:rFonts w:ascii="Verdana" w:hAnsi="Verdana"/>
          <w:sz w:val="18"/>
          <w:szCs w:val="18"/>
        </w:rPr>
      </w:pPr>
      <w:r w:rsidRPr="00DD0E3C">
        <w:rPr>
          <w:rFonts w:ascii="Verdana" w:hAnsi="Verdana"/>
          <w:sz w:val="18"/>
          <w:szCs w:val="18"/>
          <w:vertAlign w:val="superscript"/>
        </w:rPr>
        <w:t>1</w:t>
      </w:r>
      <w:r w:rsidRPr="00DD0E3C">
        <w:rPr>
          <w:rFonts w:ascii="Verdana" w:hAnsi="Verdana"/>
          <w:sz w:val="18"/>
          <w:szCs w:val="18"/>
        </w:rPr>
        <w:t xml:space="preserve"> należy podać wszystkie informacje, pozwalające jednoznacznie stwierdzić czy wykonawca spełnia warunek określony w pkt. 8.</w:t>
      </w:r>
      <w:r w:rsidR="008652EB">
        <w:rPr>
          <w:rFonts w:ascii="Verdana" w:hAnsi="Verdana"/>
          <w:sz w:val="18"/>
          <w:szCs w:val="18"/>
        </w:rPr>
        <w:t>2</w:t>
      </w:r>
      <w:r w:rsidRPr="00DD0E3C">
        <w:rPr>
          <w:rFonts w:ascii="Verdana" w:hAnsi="Verdana"/>
          <w:sz w:val="18"/>
          <w:szCs w:val="18"/>
        </w:rPr>
        <w:t>.</w:t>
      </w:r>
      <w:r w:rsidR="008652EB">
        <w:rPr>
          <w:rFonts w:ascii="Verdana" w:hAnsi="Verdana"/>
          <w:sz w:val="18"/>
          <w:szCs w:val="18"/>
        </w:rPr>
        <w:t>3a</w:t>
      </w:r>
      <w:r w:rsidRPr="00DD0E3C">
        <w:rPr>
          <w:rFonts w:ascii="Verdana" w:hAnsi="Verdana"/>
          <w:sz w:val="18"/>
          <w:szCs w:val="18"/>
        </w:rPr>
        <w:t xml:space="preserve"> SWZ. </w:t>
      </w:r>
    </w:p>
    <w:p w14:paraId="17C0AB00" w14:textId="77777777" w:rsidR="00DD0E3C" w:rsidRDefault="00DD0E3C" w:rsidP="00F3134E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BA2BD9" w14:textId="5B03C305" w:rsidR="008652EB" w:rsidRPr="008652EB" w:rsidRDefault="008652EB" w:rsidP="008652EB">
    <w:pPr>
      <w:tabs>
        <w:tab w:val="center" w:pos="4536"/>
        <w:tab w:val="right" w:pos="9072"/>
      </w:tabs>
      <w:suppressAutoHyphens/>
      <w:autoSpaceDN w:val="0"/>
      <w:jc w:val="right"/>
      <w:textAlignment w:val="baseline"/>
      <w:rPr>
        <w:rFonts w:ascii="Verdana" w:hAnsi="Verdana" w:cs="Verdana"/>
        <w:i/>
        <w:sz w:val="14"/>
        <w:szCs w:val="16"/>
      </w:rPr>
    </w:pPr>
  </w:p>
  <w:p w14:paraId="6B11C5F1" w14:textId="77777777" w:rsidR="00FE68F1" w:rsidRPr="00FE68F1" w:rsidRDefault="00FE68F1" w:rsidP="00FE68F1">
    <w:pPr>
      <w:tabs>
        <w:tab w:val="center" w:pos="4536"/>
        <w:tab w:val="right" w:pos="9072"/>
      </w:tabs>
      <w:suppressAutoHyphens/>
      <w:overflowPunct w:val="0"/>
      <w:autoSpaceDE w:val="0"/>
      <w:jc w:val="center"/>
      <w:textAlignment w:val="baseline"/>
      <w:rPr>
        <w:rFonts w:ascii="Verdana" w:hAnsi="Verdana" w:cs="Verdana"/>
        <w:i/>
        <w:sz w:val="16"/>
        <w:szCs w:val="16"/>
        <w:lang w:eastAsia="zh-CN"/>
      </w:rPr>
    </w:pPr>
    <w:bookmarkStart w:id="1" w:name="_Hlk195184849"/>
    <w:bookmarkStart w:id="2" w:name="_Hlk195184850"/>
    <w:bookmarkStart w:id="3" w:name="_Hlk195184911"/>
    <w:bookmarkStart w:id="4" w:name="_Hlk195184912"/>
    <w:bookmarkStart w:id="5" w:name="_Hlk195184913"/>
    <w:bookmarkStart w:id="6" w:name="_Hlk195184914"/>
    <w:bookmarkStart w:id="7" w:name="_Hlk195184941"/>
    <w:bookmarkStart w:id="8" w:name="_Hlk195184942"/>
    <w:bookmarkStart w:id="9" w:name="_Hlk195185017"/>
    <w:bookmarkStart w:id="10" w:name="_Hlk195185018"/>
    <w:bookmarkStart w:id="11" w:name="_Hlk195185103"/>
    <w:bookmarkStart w:id="12" w:name="_Hlk195185104"/>
    <w:r w:rsidRPr="00FE68F1">
      <w:rPr>
        <w:rFonts w:ascii="Arial" w:hAnsi="Arial" w:cs="Arial"/>
        <w:noProof/>
        <w:sz w:val="24"/>
        <w:szCs w:val="24"/>
      </w:rPr>
      <w:drawing>
        <wp:inline distT="0" distB="0" distL="0" distR="0" wp14:anchorId="05B7AF98" wp14:editId="72D807FF">
          <wp:extent cx="3933825" cy="781050"/>
          <wp:effectExtent l="0" t="0" r="9525" b="0"/>
          <wp:docPr id="3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E3A910" w14:textId="77777777" w:rsidR="00FE68F1" w:rsidRPr="00FE68F1" w:rsidRDefault="00FE68F1" w:rsidP="00FE68F1">
    <w:pPr>
      <w:tabs>
        <w:tab w:val="center" w:pos="4536"/>
        <w:tab w:val="right" w:pos="9072"/>
      </w:tabs>
      <w:suppressAutoHyphens/>
      <w:overflowPunct w:val="0"/>
      <w:autoSpaceDE w:val="0"/>
      <w:jc w:val="center"/>
      <w:textAlignment w:val="baseline"/>
      <w:rPr>
        <w:rFonts w:ascii="Verdana" w:hAnsi="Verdana" w:cs="Verdana"/>
        <w:i/>
        <w:sz w:val="14"/>
        <w:szCs w:val="16"/>
        <w:lang w:eastAsia="zh-CN"/>
      </w:rPr>
    </w:pPr>
    <w:r w:rsidRPr="00FE68F1"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64B7C12A" wp14:editId="787A4817">
              <wp:simplePos x="0" y="0"/>
              <wp:positionH relativeFrom="margin">
                <wp:align>right</wp:align>
              </wp:positionH>
              <wp:positionV relativeFrom="paragraph">
                <wp:posOffset>274955</wp:posOffset>
              </wp:positionV>
              <wp:extent cx="1341120" cy="294005"/>
              <wp:effectExtent l="0" t="0" r="11430" b="10795"/>
              <wp:wrapTopAndBottom/>
              <wp:docPr id="4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C61C9AA" w14:textId="77777777" w:rsidR="00FE68F1" w:rsidRDefault="00FE68F1" w:rsidP="00FE68F1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4B7C12A"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6C61C9AA" w14:textId="77777777" w:rsidR="00FE68F1" w:rsidRDefault="00FE68F1" w:rsidP="00FE68F1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margin"/>
            </v:shape>
          </w:pict>
        </mc:Fallback>
      </mc:AlternateContent>
    </w:r>
    <w:r w:rsidRPr="00FE68F1">
      <w:rPr>
        <w:rFonts w:ascii="Verdana" w:hAnsi="Verdana" w:cs="Verdana"/>
        <w:i/>
        <w:sz w:val="16"/>
        <w:szCs w:val="16"/>
        <w:lang w:eastAsia="zh-CN"/>
      </w:rPr>
      <w:t xml:space="preserve">Załącznik nr </w:t>
    </w:r>
    <w:r w:rsidRPr="00FE68F1">
      <w:rPr>
        <w:rFonts w:ascii="Verdana" w:hAnsi="Verdana" w:cs="Verdana"/>
        <w:i/>
        <w:sz w:val="14"/>
        <w:szCs w:val="16"/>
        <w:lang w:eastAsia="zh-CN"/>
      </w:rPr>
      <w:t>1 do Regulaminu udzielania zamówień publicznych w Akademii Górniczo-Hutniczej</w:t>
    </w:r>
  </w:p>
  <w:bookmarkEnd w:id="1"/>
  <w:bookmarkEnd w:id="2"/>
  <w:bookmarkEnd w:id="3"/>
  <w:bookmarkEnd w:id="4"/>
  <w:bookmarkEnd w:id="5"/>
  <w:bookmarkEnd w:id="6"/>
  <w:bookmarkEnd w:id="7"/>
  <w:bookmarkEnd w:id="8"/>
  <w:bookmarkEnd w:id="9"/>
  <w:bookmarkEnd w:id="10"/>
  <w:bookmarkEnd w:id="11"/>
  <w:bookmarkEnd w:id="12"/>
  <w:p w14:paraId="6FD97DB0" w14:textId="77777777" w:rsidR="00FE68F1" w:rsidRPr="00FE68F1" w:rsidRDefault="00FE68F1" w:rsidP="00FE68F1">
    <w:pPr>
      <w:tabs>
        <w:tab w:val="center" w:pos="4536"/>
        <w:tab w:val="right" w:pos="9072"/>
      </w:tabs>
      <w:suppressAutoHyphens/>
      <w:autoSpaceDN w:val="0"/>
      <w:textAlignment w:val="baseline"/>
      <w:rPr>
        <w:sz w:val="24"/>
        <w:szCs w:val="24"/>
      </w:rPr>
    </w:pPr>
  </w:p>
  <w:p w14:paraId="67914A20" w14:textId="3016336B" w:rsidR="004E12B2" w:rsidRPr="008652EB" w:rsidRDefault="004E12B2" w:rsidP="008652EB">
    <w:pPr>
      <w:tabs>
        <w:tab w:val="center" w:pos="4536"/>
        <w:tab w:val="right" w:pos="9072"/>
      </w:tabs>
      <w:suppressAutoHyphens/>
      <w:autoSpaceDN w:val="0"/>
      <w:jc w:val="center"/>
      <w:textAlignment w:val="baseline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6F2ED3"/>
    <w:multiLevelType w:val="hybridMultilevel"/>
    <w:tmpl w:val="08340CC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2"/>
      <w:numFmt w:val="bullet"/>
      <w:lvlText w:val="•"/>
      <w:lvlJc w:val="left"/>
      <w:pPr>
        <w:ind w:left="1410" w:hanging="690"/>
      </w:pPr>
      <w:rPr>
        <w:rFonts w:ascii="Verdana" w:eastAsia="Times New Roman" w:hAnsi="Verdana" w:cs="Arial" w:hint="default"/>
      </w:rPr>
    </w:lvl>
    <w:lvl w:ilvl="2" w:tplc="FFFFFFFF">
      <w:start w:val="1"/>
      <w:numFmt w:val="lowerLetter"/>
      <w:lvlText w:val="%3)"/>
      <w:lvlJc w:val="left"/>
      <w:pPr>
        <w:ind w:left="2310" w:hanging="69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E035F6D"/>
    <w:multiLevelType w:val="hybridMultilevel"/>
    <w:tmpl w:val="4228548A"/>
    <w:lvl w:ilvl="0" w:tplc="8D4C2900">
      <w:start w:val="1"/>
      <w:numFmt w:val="bullet"/>
      <w:lvlText w:val=""/>
      <w:lvlJc w:val="left"/>
      <w:pPr>
        <w:ind w:left="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630"/>
    <w:rsid w:val="00004914"/>
    <w:rsid w:val="00007D9B"/>
    <w:rsid w:val="000233B3"/>
    <w:rsid w:val="00044ADB"/>
    <w:rsid w:val="00082E0F"/>
    <w:rsid w:val="000C42CA"/>
    <w:rsid w:val="00101BFC"/>
    <w:rsid w:val="0013397F"/>
    <w:rsid w:val="00140C02"/>
    <w:rsid w:val="001B7E1F"/>
    <w:rsid w:val="00210E8E"/>
    <w:rsid w:val="00276C10"/>
    <w:rsid w:val="00282302"/>
    <w:rsid w:val="002F52AA"/>
    <w:rsid w:val="003A3581"/>
    <w:rsid w:val="003C4112"/>
    <w:rsid w:val="004616C8"/>
    <w:rsid w:val="00471999"/>
    <w:rsid w:val="004D66AE"/>
    <w:rsid w:val="004D6C4D"/>
    <w:rsid w:val="004E12B2"/>
    <w:rsid w:val="0054339B"/>
    <w:rsid w:val="00611773"/>
    <w:rsid w:val="0061372B"/>
    <w:rsid w:val="0064723C"/>
    <w:rsid w:val="0069751A"/>
    <w:rsid w:val="006F54D5"/>
    <w:rsid w:val="00702A72"/>
    <w:rsid w:val="00717047"/>
    <w:rsid w:val="00766FF6"/>
    <w:rsid w:val="00823FBF"/>
    <w:rsid w:val="008652EB"/>
    <w:rsid w:val="008B3311"/>
    <w:rsid w:val="00972824"/>
    <w:rsid w:val="00996634"/>
    <w:rsid w:val="00A05FD3"/>
    <w:rsid w:val="00A40630"/>
    <w:rsid w:val="00A8579F"/>
    <w:rsid w:val="00AD2D20"/>
    <w:rsid w:val="00AF0616"/>
    <w:rsid w:val="00B04D5F"/>
    <w:rsid w:val="00B56004"/>
    <w:rsid w:val="00C049BA"/>
    <w:rsid w:val="00C13EE1"/>
    <w:rsid w:val="00C254C7"/>
    <w:rsid w:val="00C34501"/>
    <w:rsid w:val="00C34B2E"/>
    <w:rsid w:val="00C810DA"/>
    <w:rsid w:val="00C95DF8"/>
    <w:rsid w:val="00CE3D23"/>
    <w:rsid w:val="00CF62E2"/>
    <w:rsid w:val="00D11BC3"/>
    <w:rsid w:val="00DB67D8"/>
    <w:rsid w:val="00DD0E3C"/>
    <w:rsid w:val="00DD5BF2"/>
    <w:rsid w:val="00E215D4"/>
    <w:rsid w:val="00E47614"/>
    <w:rsid w:val="00F213FB"/>
    <w:rsid w:val="00F26A25"/>
    <w:rsid w:val="00F3134E"/>
    <w:rsid w:val="00F41106"/>
    <w:rsid w:val="00F50F59"/>
    <w:rsid w:val="00F8605B"/>
    <w:rsid w:val="00FE5F50"/>
    <w:rsid w:val="00FE68F1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CE32FCA"/>
  <w15:chartTrackingRefBased/>
  <w15:docId w15:val="{3EF30B6F-33C4-4699-A9F0-4BA406AD5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E3D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3A358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3581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E3D2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E3D23"/>
  </w:style>
  <w:style w:type="character" w:styleId="Odwoanieprzypisudolnego">
    <w:name w:val="footnote reference"/>
    <w:uiPriority w:val="99"/>
    <w:semiHidden/>
    <w:unhideWhenUsed/>
    <w:rsid w:val="00CE3D23"/>
    <w:rPr>
      <w:vertAlign w:val="superscript"/>
    </w:rPr>
  </w:style>
  <w:style w:type="paragraph" w:customStyle="1" w:styleId="Gwka">
    <w:name w:val="Główka"/>
    <w:basedOn w:val="Normalny"/>
    <w:rsid w:val="00CE3D23"/>
    <w:rPr>
      <w:color w:val="00000A"/>
      <w:sz w:val="24"/>
      <w:szCs w:val="24"/>
      <w:lang w:eastAsia="zh-CN"/>
    </w:rPr>
  </w:style>
  <w:style w:type="character" w:customStyle="1" w:styleId="AkapitzlistZnak">
    <w:name w:val="Akapit z listą Znak"/>
    <w:link w:val="Akapitzlist"/>
    <w:uiPriority w:val="34"/>
    <w:qFormat/>
    <w:locked/>
    <w:rsid w:val="00CE3D23"/>
    <w:rPr>
      <w:rFonts w:ascii="Calibri" w:eastAsia="Calibri" w:hAnsi="Calibri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CE3D2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aliases w:val=" Znak Znak,Znak Znak"/>
    <w:basedOn w:val="Normalny"/>
    <w:link w:val="TekstpodstawowyZnak"/>
    <w:rsid w:val="00140C02"/>
    <w:pPr>
      <w:suppressAutoHyphens/>
      <w:autoSpaceDN w:val="0"/>
      <w:spacing w:after="120"/>
      <w:textAlignment w:val="baseline"/>
    </w:pPr>
    <w:rPr>
      <w:sz w:val="24"/>
      <w:szCs w:val="24"/>
    </w:rPr>
  </w:style>
  <w:style w:type="character" w:customStyle="1" w:styleId="TekstpodstawowyZnak">
    <w:name w:val="Tekst podstawowy Znak"/>
    <w:aliases w:val=" Znak Znak Znak,Znak Znak Znak"/>
    <w:link w:val="Tekstpodstawowy"/>
    <w:rsid w:val="00140C0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933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9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233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2025-03-20T13:14:00Z</cp:lastPrinted>
  <dcterms:created xsi:type="dcterms:W3CDTF">2026-08-05T11:12:00Z</dcterms:created>
  <dcterms:modified xsi:type="dcterms:W3CDTF">2026-08-05T11:12:00Z</dcterms:modified>
</cp:coreProperties>
</file>